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8B790" w14:textId="6CE1C931" w:rsidR="00AE48B3" w:rsidRDefault="00722C86" w:rsidP="003C1A05">
      <w:pPr>
        <w:jc w:val="center"/>
      </w:pPr>
      <w:r>
        <w:rPr>
          <w:noProof/>
        </w:rPr>
        <w:drawing>
          <wp:anchor distT="0" distB="0" distL="114300" distR="114300" simplePos="0" relativeHeight="251765760" behindDoc="0" locked="0" layoutInCell="1" allowOverlap="1" wp14:anchorId="435BFC65" wp14:editId="6E8D5C3A">
            <wp:simplePos x="0" y="0"/>
            <wp:positionH relativeFrom="column">
              <wp:posOffset>-716280</wp:posOffset>
            </wp:positionH>
            <wp:positionV relativeFrom="paragraph">
              <wp:posOffset>2496820</wp:posOffset>
            </wp:positionV>
            <wp:extent cx="3086100" cy="2077720"/>
            <wp:effectExtent l="0" t="0" r="12700" b="5080"/>
            <wp:wrapNone/>
            <wp:docPr id="15" name="Picture 15" descr="Macintosh HD:Users:cristhian:Work:LVA:FY 2017-2018:Newsletter:7:Pictures:State of Literac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risthian:Work:LVA:FY 2017-2018:Newsletter:7:Pictures:State of Literacy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077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400F">
        <w:rPr>
          <w:noProof/>
        </w:rPr>
        <mc:AlternateContent>
          <mc:Choice Requires="wps">
            <w:drawing>
              <wp:anchor distT="0" distB="0" distL="114300" distR="114300" simplePos="0" relativeHeight="251656192" behindDoc="0" locked="0" layoutInCell="1" allowOverlap="1" wp14:anchorId="478E1FF9" wp14:editId="6E95E763">
                <wp:simplePos x="0" y="0"/>
                <wp:positionH relativeFrom="column">
                  <wp:posOffset>-763905</wp:posOffset>
                </wp:positionH>
                <wp:positionV relativeFrom="paragraph">
                  <wp:posOffset>4803140</wp:posOffset>
                </wp:positionV>
                <wp:extent cx="3182620" cy="571500"/>
                <wp:effectExtent l="76200" t="50800" r="93980" b="139700"/>
                <wp:wrapThrough wrapText="bothSides">
                  <wp:wrapPolygon edited="0">
                    <wp:start x="0" y="-1920"/>
                    <wp:lineTo x="-517" y="-960"/>
                    <wp:lineTo x="-517" y="22080"/>
                    <wp:lineTo x="172" y="25920"/>
                    <wp:lineTo x="21376" y="25920"/>
                    <wp:lineTo x="22065" y="15360"/>
                    <wp:lineTo x="22065" y="14400"/>
                    <wp:lineTo x="21548" y="0"/>
                    <wp:lineTo x="21548" y="-1920"/>
                    <wp:lineTo x="0" y="-1920"/>
                  </wp:wrapPolygon>
                </wp:wrapThrough>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571500"/>
                        </a:xfrm>
                        <a:prstGeom prst="roundRect">
                          <a:avLst>
                            <a:gd name="adj" fmla="val 16625"/>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34FAF574" w14:textId="213920C1" w:rsidR="00676212" w:rsidRDefault="00676212" w:rsidP="00FB549B">
                            <w:pPr>
                              <w:pStyle w:val="Adressee"/>
                              <w:spacing w:after="0" w:line="240" w:lineRule="auto"/>
                              <w:jc w:val="center"/>
                            </w:pPr>
                            <w:r w:rsidRPr="00EB7D78">
                              <w:rPr>
                                <w:i/>
                                <w:sz w:val="16"/>
                                <w:szCs w:val="16"/>
                              </w:rPr>
                              <w:t xml:space="preserve"> </w:t>
                            </w:r>
                            <w:r>
                              <w:rPr>
                                <w:rFonts w:ascii="Times New Roman" w:hAnsi="Times New Roman"/>
                                <w:b w:val="0"/>
                                <w:i/>
                                <w:color w:val="FFFFFF" w:themeColor="background1"/>
                                <w:sz w:val="17"/>
                                <w:szCs w:val="17"/>
                              </w:rPr>
                              <w:t>Despite recent changes and continued underfunding, there’s still cause for hope about the state of literacy in NJ as explained by our director, Cristhian Barcelos, in a workshop last month.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60.1pt;margin-top:378.2pt;width:250.6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9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" fillcolor="green" strokecolor="#4579b8">
                <v:shadow on="t" opacity="22936f" origin=",.5" offset="0,23000emu"/>
                <v:textbox>
                  <w:txbxContent>
                    <w:p w14:paraId="34FAF574" w14:textId="213920C1" w:rsidR="00676212" w:rsidRDefault="00676212" w:rsidP="00FB549B">
                      <w:pPr>
                        <w:pStyle w:val="Adressee"/>
                        <w:spacing w:after="0" w:line="240" w:lineRule="auto"/>
                        <w:jc w:val="center"/>
                      </w:pPr>
                      <w:r w:rsidRPr="00EB7D78">
                        <w:rPr>
                          <w:i/>
                          <w:sz w:val="16"/>
                          <w:szCs w:val="16"/>
                        </w:rPr>
                        <w:t xml:space="preserve"> </w:t>
                      </w:r>
                      <w:r>
                        <w:rPr>
                          <w:rFonts w:ascii="Times New Roman" w:hAnsi="Times New Roman"/>
                          <w:b w:val="0"/>
                          <w:i/>
                          <w:color w:val="FFFFFF" w:themeColor="background1"/>
                          <w:sz w:val="17"/>
                          <w:szCs w:val="17"/>
                        </w:rPr>
                        <w:t>Despite recent changes and continued underfunding, there’s still cause for hope about the state of literacy in NJ as explained by our director, Cristhian Barcelos, in a workshop last month.</w:t>
                      </w:r>
                    </w:p>
                  </w:txbxContent>
                </v:textbox>
                <w10:wrap type="through"/>
              </v:roundrect>
            </w:pict>
          </mc:Fallback>
        </mc:AlternateContent>
      </w:r>
      <w:r w:rsidR="00E315ED">
        <w:rPr>
          <w:noProof/>
        </w:rPr>
        <mc:AlternateContent>
          <mc:Choice Requires="wps">
            <w:drawing>
              <wp:anchor distT="0" distB="0" distL="114300" distR="114300" simplePos="0" relativeHeight="251654144" behindDoc="0" locked="0" layoutInCell="1" allowOverlap="1" wp14:anchorId="5AF53C76" wp14:editId="75DED17D">
                <wp:simplePos x="0" y="0"/>
                <wp:positionH relativeFrom="page">
                  <wp:posOffset>3950970</wp:posOffset>
                </wp:positionH>
                <wp:positionV relativeFrom="paragraph">
                  <wp:posOffset>57312</wp:posOffset>
                </wp:positionV>
                <wp:extent cx="3571875" cy="8524240"/>
                <wp:effectExtent l="76200" t="57150" r="104775" b="105410"/>
                <wp:wrapThrough wrapText="bothSides">
                  <wp:wrapPolygon edited="0">
                    <wp:start x="1728" y="-145"/>
                    <wp:lineTo x="-346" y="-48"/>
                    <wp:lineTo x="-461" y="21095"/>
                    <wp:lineTo x="691" y="21577"/>
                    <wp:lineTo x="1843" y="21771"/>
                    <wp:lineTo x="1958" y="21819"/>
                    <wp:lineTo x="19699" y="21819"/>
                    <wp:lineTo x="19814" y="21771"/>
                    <wp:lineTo x="20966" y="21577"/>
                    <wp:lineTo x="21082" y="21577"/>
                    <wp:lineTo x="22118" y="20853"/>
                    <wp:lineTo x="22003" y="579"/>
                    <wp:lineTo x="20390" y="-48"/>
                    <wp:lineTo x="19930" y="-145"/>
                    <wp:lineTo x="1728" y="-145"/>
                  </wp:wrapPolygon>
                </wp:wrapThrough>
                <wp:docPr id="7"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8524240"/>
                        </a:xfrm>
                        <a:prstGeom prst="roundRect">
                          <a:avLst>
                            <a:gd name="adj" fmla="val 10963"/>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6006556A" w14:textId="7576A52C" w:rsidR="00676212" w:rsidRPr="00225A42" w:rsidRDefault="00676212" w:rsidP="00031838">
                            <w:pPr>
                              <w:pStyle w:val="BodyCopy"/>
                              <w:spacing w:line="240" w:lineRule="auto"/>
                              <w:ind w:right="-29"/>
                              <w:jc w:val="center"/>
                              <w:rPr>
                                <w:rFonts w:ascii="Times New Roman" w:hAnsi="Times New Roman"/>
                                <w:b/>
                                <w:color w:val="FFFFFF"/>
                                <w:sz w:val="28"/>
                                <w:szCs w:val="28"/>
                              </w:rPr>
                            </w:pPr>
                            <w:r w:rsidRPr="00225A42">
                              <w:rPr>
                                <w:rFonts w:ascii="Times New Roman" w:hAnsi="Times New Roman"/>
                                <w:b/>
                                <w:i/>
                                <w:color w:val="FFFFFF"/>
                                <w:sz w:val="28"/>
                                <w:szCs w:val="28"/>
                              </w:rPr>
                              <w:t>The Insider</w:t>
                            </w:r>
                          </w:p>
                          <w:p w14:paraId="6225D4B1" w14:textId="77777777" w:rsidR="00676212" w:rsidRPr="00225A42" w:rsidRDefault="00676212" w:rsidP="00D37952">
                            <w:pPr>
                              <w:pStyle w:val="paragraphtext"/>
                              <w:tabs>
                                <w:tab w:val="left" w:pos="2430"/>
                                <w:tab w:val="left" w:pos="3060"/>
                              </w:tabs>
                              <w:spacing w:line="240" w:lineRule="auto"/>
                              <w:ind w:right="-29"/>
                              <w:jc w:val="both"/>
                              <w:rPr>
                                <w:rFonts w:ascii="Times New Roman" w:hAnsi="Times New Roman" w:cs="Times New Roman"/>
                                <w:color w:val="FFFFFF" w:themeColor="background1"/>
                                <w:szCs w:val="20"/>
                              </w:rPr>
                            </w:pPr>
                          </w:p>
                          <w:p w14:paraId="5EAD3900" w14:textId="6577FF06" w:rsidR="00676212" w:rsidRPr="00F00BFA" w:rsidRDefault="00676212" w:rsidP="0019067D">
                            <w:pPr>
                              <w:ind w:left="-90" w:right="-79" w:firstLine="180"/>
                              <w:jc w:val="both"/>
                              <w:rPr>
                                <w:color w:val="FFFFFF" w:themeColor="background1"/>
                                <w:sz w:val="21"/>
                                <w:szCs w:val="21"/>
                              </w:rPr>
                            </w:pPr>
                            <w:r>
                              <w:rPr>
                                <w:color w:val="FFFFFF" w:themeColor="background1"/>
                                <w:sz w:val="21"/>
                                <w:szCs w:val="21"/>
                              </w:rPr>
                              <w:t>Greetings LVA Family,</w:t>
                            </w:r>
                          </w:p>
                          <w:p w14:paraId="1BB3AB46" w14:textId="67B178C1" w:rsidR="00676212" w:rsidRDefault="00676212" w:rsidP="0019067D">
                            <w:pPr>
                              <w:ind w:left="-90" w:right="-79" w:firstLine="180"/>
                              <w:jc w:val="both"/>
                              <w:rPr>
                                <w:color w:val="FFFFFF" w:themeColor="background1"/>
                                <w:sz w:val="21"/>
                                <w:szCs w:val="21"/>
                              </w:rPr>
                            </w:pPr>
                          </w:p>
                          <w:p w14:paraId="6782CEB5" w14:textId="40181302" w:rsidR="00676212" w:rsidRDefault="00676212" w:rsidP="00223E4C">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It was inspiring to see dozens of students from other parts of the world enroll in ESOL classes at Berkeley College in Newark, and the public libraries of Maplewood, Montclair, Passaic, and Paterson, classes organized with LVA. Many of the students cite real life experiences as their motivation to study hard in classes they often attend before and after work. “I clean houses for a living and that’s not what I want to do for the rest of my life,” said Liliana, a Colombian native who attended Grizzly Matias’s ESOL class at the Passaic Public Library. Photos of our students and teachers who completed their courses last month, appear later in this newsletter.</w:t>
                            </w:r>
                          </w:p>
                          <w:p w14:paraId="38F557FC" w14:textId="77777777" w:rsidR="00676212" w:rsidRPr="008C3834" w:rsidRDefault="00676212" w:rsidP="00223E4C">
                            <w:pPr>
                              <w:pStyle w:val="paragraphtext"/>
                              <w:ind w:left="-90" w:right="-79" w:firstLine="180"/>
                              <w:jc w:val="both"/>
                              <w:rPr>
                                <w:rFonts w:ascii="Times New Roman" w:hAnsi="Times New Roman" w:cs="Times New Roman"/>
                                <w:color w:val="FFFFFF" w:themeColor="background1"/>
                                <w:szCs w:val="20"/>
                              </w:rPr>
                            </w:pPr>
                          </w:p>
                          <w:p w14:paraId="5CC61A8A" w14:textId="40EE431C" w:rsidR="00676212" w:rsidRDefault="00676212" w:rsidP="00951589">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When it comes to the ‘State of Literacy in New Jersey,’ there is one thing that’s absolutely certain: It’s always changing. In an informative workshop last month, Cristhian Barcelos, executive director of LVA Essex &amp; Passaic Counties, helped us understand how we’re doing in the face of recent changes to adult education programs.</w:t>
                            </w:r>
                          </w:p>
                          <w:p w14:paraId="16457025" w14:textId="77777777" w:rsidR="00676212" w:rsidRDefault="00676212" w:rsidP="00951589">
                            <w:pPr>
                              <w:pStyle w:val="paragraphtext"/>
                              <w:ind w:left="-90" w:right="-79" w:firstLine="180"/>
                              <w:jc w:val="both"/>
                              <w:rPr>
                                <w:rFonts w:ascii="Times New Roman" w:hAnsi="Times New Roman" w:cs="Times New Roman"/>
                                <w:color w:val="FFFFFF" w:themeColor="background1"/>
                                <w:szCs w:val="20"/>
                              </w:rPr>
                            </w:pPr>
                          </w:p>
                          <w:p w14:paraId="7BCBEC94" w14:textId="0D2B6D9C" w:rsidR="00676212" w:rsidRDefault="00676212" w:rsidP="00951589">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We’re back at NSP. Looking forward again to training about two dozen inmates next month as tutors at Northern State Prison in Newark, men who will go on to teach basic literacy to inmates. Studies have shown that inmates have a 35-percent less chance of returning to prison if they receive literacy instruction and we’re glad to do our part, with help from volunteer inmates, to try to reduce prison recidivism.</w:t>
                            </w:r>
                          </w:p>
                          <w:p w14:paraId="0AC6CFDA" w14:textId="7FFD5782" w:rsidR="00676212" w:rsidRDefault="00676212" w:rsidP="00951589">
                            <w:pPr>
                              <w:pStyle w:val="paragraphtext"/>
                              <w:ind w:left="-90" w:right="-79" w:firstLine="180"/>
                              <w:jc w:val="both"/>
                              <w:rPr>
                                <w:rFonts w:ascii="Times New Roman" w:hAnsi="Times New Roman" w:cs="Times New Roman"/>
                                <w:color w:val="FFFFFF" w:themeColor="background1"/>
                                <w:szCs w:val="20"/>
                              </w:rPr>
                            </w:pPr>
                          </w:p>
                          <w:p w14:paraId="351318D4" w14:textId="45F58635" w:rsidR="00676212" w:rsidRDefault="00676212" w:rsidP="00951589">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Have a student who’s interested in becoming a citizen? Be sure to recommend that they attend the naturalization seminar, a conversation on “How to Become a U.S. Citizen,” next month at the Bloomfield Public Library. Details on Page 2.</w:t>
                            </w:r>
                          </w:p>
                          <w:p w14:paraId="5774A23A" w14:textId="77777777" w:rsidR="00676212" w:rsidRDefault="00676212" w:rsidP="006071F7">
                            <w:pPr>
                              <w:pStyle w:val="paragraphtext"/>
                              <w:spacing w:line="240" w:lineRule="auto"/>
                              <w:ind w:left="-90" w:right="-79" w:firstLine="180"/>
                              <w:jc w:val="both"/>
                              <w:rPr>
                                <w:rFonts w:ascii="Times New Roman" w:hAnsi="Times New Roman" w:cs="Times New Roman"/>
                                <w:color w:val="FFFFFF" w:themeColor="background1"/>
                                <w:szCs w:val="20"/>
                              </w:rPr>
                            </w:pPr>
                          </w:p>
                          <w:p w14:paraId="1807B128" w14:textId="77777777" w:rsidR="00676212" w:rsidRPr="005E13FD" w:rsidRDefault="00676212" w:rsidP="005E13FD">
                            <w:pPr>
                              <w:pStyle w:val="Subhead"/>
                              <w:tabs>
                                <w:tab w:val="left" w:pos="2430"/>
                              </w:tabs>
                              <w:spacing w:after="0" w:line="240" w:lineRule="auto"/>
                              <w:ind w:left="-90" w:right="-79"/>
                              <w:jc w:val="center"/>
                              <w:rPr>
                                <w:rFonts w:ascii="Times New Roman" w:hAnsi="Times New Roman"/>
                                <w:i/>
                                <w:color w:val="FFFFFF" w:themeColor="background1"/>
                                <w:szCs w:val="28"/>
                              </w:rPr>
                            </w:pPr>
                            <w:r w:rsidRPr="005E13FD">
                              <w:rPr>
                                <w:rFonts w:ascii="Times New Roman" w:hAnsi="Times New Roman"/>
                                <w:i/>
                                <w:color w:val="FFFFFF" w:themeColor="background1"/>
                                <w:szCs w:val="28"/>
                              </w:rPr>
                              <w:t>In the News</w:t>
                            </w:r>
                          </w:p>
                          <w:p w14:paraId="58546396" w14:textId="77777777" w:rsidR="00676212" w:rsidRDefault="00676212" w:rsidP="005E13FD">
                            <w:pPr>
                              <w:pStyle w:val="paragraphtext"/>
                              <w:spacing w:line="240" w:lineRule="auto"/>
                              <w:ind w:left="-90" w:right="-79" w:firstLine="180"/>
                              <w:jc w:val="both"/>
                              <w:rPr>
                                <w:rFonts w:ascii="Times New Roman" w:hAnsi="Times New Roman" w:cs="Times New Roman"/>
                                <w:color w:val="FFFFFF" w:themeColor="background1"/>
                                <w:sz w:val="21"/>
                                <w:szCs w:val="21"/>
                              </w:rPr>
                            </w:pPr>
                          </w:p>
                          <w:p w14:paraId="7A241389" w14:textId="671A4642" w:rsidR="00676212" w:rsidRPr="00D605A5" w:rsidRDefault="00676212" w:rsidP="005E13FD">
                            <w:pPr>
                              <w:pStyle w:val="paragraphtext"/>
                              <w:spacing w:line="240" w:lineRule="auto"/>
                              <w:ind w:left="-90" w:right="-79" w:firstLine="180"/>
                              <w:jc w:val="both"/>
                              <w:rPr>
                                <w:rFonts w:ascii="Times New Roman" w:hAnsi="Times New Roman" w:cs="Times New Roman"/>
                                <w:color w:val="FFFFFF" w:themeColor="background1"/>
                                <w:szCs w:val="20"/>
                              </w:rPr>
                            </w:pPr>
                            <w:r w:rsidRPr="00D605A5">
                              <w:rPr>
                                <w:rFonts w:ascii="Times New Roman" w:hAnsi="Times New Roman" w:cs="Times New Roman"/>
                                <w:color w:val="FFFFFF" w:themeColor="background1"/>
                                <w:szCs w:val="20"/>
                              </w:rPr>
                              <w:t>To view the following stories, copy and paste the highlighted website into an internet search bar.</w:t>
                            </w:r>
                          </w:p>
                          <w:p w14:paraId="2D005627" w14:textId="009FB528" w:rsidR="00676212" w:rsidRPr="00D605A5" w:rsidRDefault="00676212" w:rsidP="005E13FD">
                            <w:pPr>
                              <w:pStyle w:val="paragraphtext"/>
                              <w:spacing w:line="240" w:lineRule="auto"/>
                              <w:ind w:left="-90" w:right="-79" w:firstLine="270"/>
                              <w:jc w:val="both"/>
                              <w:rPr>
                                <w:rFonts w:ascii="Times New Roman" w:hAnsi="Times New Roman" w:cs="Times New Roman"/>
                                <w:color w:val="FFFFFF" w:themeColor="background1"/>
                                <w:szCs w:val="20"/>
                              </w:rPr>
                            </w:pPr>
                          </w:p>
                          <w:p w14:paraId="723108CD" w14:textId="6FB9DBF2" w:rsidR="00676212" w:rsidRPr="00D605A5" w:rsidRDefault="00676212" w:rsidP="004574F0">
                            <w:pPr>
                              <w:pStyle w:val="NoSpacing"/>
                              <w:ind w:left="-90"/>
                              <w:rPr>
                                <w:rFonts w:ascii="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20"/>
                                <w:szCs w:val="20"/>
                              </w:rPr>
                              <w:t>‘Literacy must be a part of workforce development,</w:t>
                            </w:r>
                            <w:r w:rsidRPr="00D605A5">
                              <w:rPr>
                                <w:rFonts w:ascii="Times New Roman" w:eastAsia="Times New Roman" w:hAnsi="Times New Roman" w:cs="Times New Roman"/>
                                <w:b/>
                                <w:color w:val="FFFFFF" w:themeColor="background1"/>
                                <w:sz w:val="20"/>
                                <w:szCs w:val="20"/>
                              </w:rPr>
                              <w:t xml:space="preserve">’ </w:t>
                            </w:r>
                            <w:r>
                              <w:rPr>
                                <w:rFonts w:ascii="Times New Roman" w:eastAsia="Times New Roman" w:hAnsi="Times New Roman" w:cs="Times New Roman"/>
                                <w:color w:val="FFFFFF" w:themeColor="background1"/>
                                <w:sz w:val="20"/>
                                <w:szCs w:val="20"/>
                              </w:rPr>
                              <w:t>The Buffalo News</w:t>
                            </w:r>
                            <w:r w:rsidRPr="00D605A5">
                              <w:rPr>
                                <w:rFonts w:ascii="Times New Roman" w:eastAsia="Times New Roman" w:hAnsi="Times New Roman" w:cs="Times New Roman"/>
                                <w:color w:val="FFFFFF" w:themeColor="background1"/>
                                <w:sz w:val="20"/>
                                <w:szCs w:val="20"/>
                              </w:rPr>
                              <w:t xml:space="preserve">.   </w:t>
                            </w:r>
                            <w:r w:rsidRPr="005C7FB0">
                              <w:rPr>
                                <w:rFonts w:ascii="Times New Roman" w:hAnsi="Times New Roman" w:cs="Times New Roman"/>
                                <w:b/>
                                <w:color w:val="FFFFFF" w:themeColor="background1"/>
                                <w:sz w:val="18"/>
                                <w:szCs w:val="18"/>
                              </w:rPr>
                              <w:t>http://ow.ly/3WVK30dwsj</w:t>
                            </w:r>
                            <w:r w:rsidRPr="005C7FB0">
                              <w:rPr>
                                <w:rStyle w:val="Hyperlink"/>
                                <w:rFonts w:ascii="Times New Roman" w:hAnsi="Times New Roman" w:cs="Times New Roman"/>
                                <w:b/>
                                <w:color w:val="FFFFFF" w:themeColor="background1"/>
                                <w:sz w:val="18"/>
                                <w:szCs w:val="18"/>
                                <w:u w:val="none"/>
                              </w:rPr>
                              <w:t>X</w:t>
                            </w:r>
                            <w:r w:rsidRPr="00C12276">
                              <w:rPr>
                                <w:rStyle w:val="Hyperlink"/>
                                <w:rFonts w:ascii="Times New Roman" w:hAnsi="Times New Roman" w:cs="Times New Roman"/>
                                <w:b/>
                                <w:color w:val="FFFFFF" w:themeColor="background1"/>
                                <w:sz w:val="20"/>
                                <w:szCs w:val="20"/>
                                <w:u w:val="none"/>
                              </w:rPr>
                              <w:t xml:space="preserve"> </w:t>
                            </w:r>
                          </w:p>
                          <w:p w14:paraId="39DA9122" w14:textId="77777777" w:rsidR="00676212" w:rsidRPr="00D605A5" w:rsidRDefault="00676212" w:rsidP="005E13FD">
                            <w:pPr>
                              <w:pStyle w:val="NoSpacing"/>
                              <w:ind w:left="-90"/>
                              <w:rPr>
                                <w:rFonts w:ascii="Times New Roman" w:hAnsi="Times New Roman" w:cs="Times New Roman"/>
                                <w:color w:val="FFFFFF" w:themeColor="background1"/>
                                <w:sz w:val="20"/>
                                <w:szCs w:val="20"/>
                              </w:rPr>
                            </w:pPr>
                          </w:p>
                          <w:p w14:paraId="5EB0633A" w14:textId="321AF9A6" w:rsidR="00676212" w:rsidRPr="00D605A5" w:rsidRDefault="00676212" w:rsidP="004574F0">
                            <w:pPr>
                              <w:pStyle w:val="NoSpacing"/>
                              <w:ind w:left="-90"/>
                              <w:rPr>
                                <w:rFonts w:ascii="Times New Roman" w:hAnsi="Times New Roman" w:cs="Times New Roman"/>
                                <w:b/>
                                <w:color w:val="FFFFFF" w:themeColor="background1"/>
                                <w:sz w:val="20"/>
                                <w:szCs w:val="20"/>
                              </w:rPr>
                            </w:pPr>
                            <w:r w:rsidRPr="00D605A5">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 xml:space="preserve">A long overdue civil right to literacy,’ </w:t>
                            </w:r>
                            <w:r w:rsidRPr="008C0859">
                              <w:rPr>
                                <w:rFonts w:ascii="Times New Roman" w:hAnsi="Times New Roman" w:cs="Times New Roman"/>
                                <w:color w:val="FFFFFF" w:themeColor="background1"/>
                                <w:sz w:val="20"/>
                                <w:szCs w:val="20"/>
                              </w:rPr>
                              <w:t>The Baltimore Sun</w:t>
                            </w:r>
                            <w:r>
                              <w:rPr>
                                <w:rFonts w:ascii="Times New Roman" w:hAnsi="Times New Roman" w:cs="Times New Roman"/>
                                <w:b/>
                                <w:color w:val="FFFFFF" w:themeColor="background1"/>
                                <w:sz w:val="20"/>
                                <w:szCs w:val="20"/>
                              </w:rPr>
                              <w:t>,</w:t>
                            </w:r>
                            <w:r>
                              <w:rPr>
                                <w:rStyle w:val="Hyperlink"/>
                                <w:rFonts w:ascii="Times New Roman" w:eastAsia="Times New Roman" w:hAnsi="Times New Roman" w:cs="Times New Roman"/>
                                <w:color w:val="FFFFFF" w:themeColor="background1"/>
                                <w:sz w:val="20"/>
                                <w:szCs w:val="20"/>
                                <w:u w:val="none"/>
                              </w:rPr>
                              <w:t xml:space="preserve"> </w:t>
                            </w:r>
                            <w:hyperlink r:id="rId10" w:history="1">
                              <w:r w:rsidRPr="005C7FB0">
                                <w:rPr>
                                  <w:rFonts w:ascii="Times New Roman" w:hAnsi="Times New Roman" w:cs="Times New Roman"/>
                                  <w:b/>
                                  <w:color w:val="FFFFFF" w:themeColor="background1"/>
                                  <w:sz w:val="18"/>
                                  <w:szCs w:val="18"/>
                                </w:rPr>
                                <w:t>http://tiny.cc/9djcmy</w:t>
                              </w:r>
                            </w:hyperlink>
                            <w:r>
                              <w:rPr>
                                <w:rStyle w:val="Hyperlink"/>
                                <w:rFonts w:ascii="Times New Roman" w:eastAsia="Times New Roman" w:hAnsi="Times New Roman" w:cs="Times New Roman"/>
                                <w:color w:val="FFFFFF" w:themeColor="background1"/>
                                <w:sz w:val="20"/>
                                <w:szCs w:val="20"/>
                                <w:u w:val="none"/>
                              </w:rPr>
                              <w:t xml:space="preserve"> </w:t>
                            </w:r>
                          </w:p>
                          <w:p w14:paraId="2EF80E10" w14:textId="44B220C3" w:rsidR="00676212" w:rsidRPr="00D605A5" w:rsidRDefault="00676212" w:rsidP="001B40A8">
                            <w:pPr>
                              <w:pStyle w:val="NoSpacing"/>
                              <w:ind w:left="-90"/>
                              <w:rPr>
                                <w:rFonts w:ascii="Times New Roman" w:hAnsi="Times New Roman" w:cs="Times New Roman"/>
                                <w:b/>
                                <w:color w:val="FFFFFF" w:themeColor="background1"/>
                                <w:sz w:val="20"/>
                                <w:szCs w:val="20"/>
                              </w:rPr>
                            </w:pPr>
                          </w:p>
                          <w:p w14:paraId="39C41CA2" w14:textId="3B666E50" w:rsidR="00676212" w:rsidRDefault="00676212">
                            <w:pPr>
                              <w:rPr>
                                <w:color w:val="FFFFFF" w:themeColor="background1"/>
                                <w:sz w:val="20"/>
                                <w:szCs w:val="20"/>
                              </w:rPr>
                            </w:pPr>
                            <w:r w:rsidRPr="00D605A5">
                              <w:rPr>
                                <w:b/>
                                <w:color w:val="FFFFFF" w:themeColor="background1"/>
                                <w:sz w:val="20"/>
                                <w:szCs w:val="20"/>
                              </w:rPr>
                              <w:t>‘</w:t>
                            </w:r>
                            <w:r>
                              <w:rPr>
                                <w:b/>
                                <w:color w:val="FFFFFF" w:themeColor="background1"/>
                                <w:sz w:val="20"/>
                                <w:szCs w:val="20"/>
                              </w:rPr>
                              <w:t xml:space="preserve">Only two NJ towns have no immigrants,’ (w/ ‘Melting Pot’ map), </w:t>
                            </w:r>
                            <w:r>
                              <w:rPr>
                                <w:color w:val="FFFFFF" w:themeColor="background1"/>
                                <w:sz w:val="20"/>
                                <w:szCs w:val="20"/>
                              </w:rPr>
                              <w:t xml:space="preserve">New Jersey 101.5  </w:t>
                            </w:r>
                            <w:hyperlink r:id="rId11" w:history="1">
                              <w:r w:rsidRPr="005C7FB0">
                                <w:rPr>
                                  <w:rFonts w:eastAsiaTheme="minorHAnsi"/>
                                  <w:b/>
                                  <w:color w:val="FFFFFF" w:themeColor="background1"/>
                                  <w:sz w:val="18"/>
                                  <w:szCs w:val="18"/>
                                </w:rPr>
                                <w:t>http://tiny.cc/sojcmy</w:t>
                              </w:r>
                            </w:hyperlink>
                          </w:p>
                          <w:p w14:paraId="431D5CC8" w14:textId="1F249EA2" w:rsidR="00676212" w:rsidRPr="00D605A5" w:rsidRDefault="00676212">
                            <w:pPr>
                              <w:rPr>
                                <w:rFonts w:eastAsiaTheme="minorHAnsi"/>
                                <w:b/>
                                <w:color w:val="FFFFFF" w:themeColor="background1"/>
                                <w:sz w:val="20"/>
                                <w:szCs w:val="20"/>
                              </w:rPr>
                            </w:pPr>
                          </w:p>
                          <w:p w14:paraId="2F74EA9C" w14:textId="4EEB3B17" w:rsidR="00676212" w:rsidRDefault="00676212">
                            <w:r w:rsidRPr="00D605A5">
                              <w:rPr>
                                <w:b/>
                                <w:color w:val="FFFFFF" w:themeColor="background1"/>
                                <w:sz w:val="20"/>
                                <w:szCs w:val="20"/>
                              </w:rPr>
                              <w:t>‘</w:t>
                            </w:r>
                            <w:r>
                              <w:rPr>
                                <w:b/>
                                <w:color w:val="FFFFFF" w:themeColor="background1"/>
                                <w:sz w:val="20"/>
                                <w:szCs w:val="20"/>
                              </w:rPr>
                              <w:t>The 125 nations where NJ immigrants c</w:t>
                            </w:r>
                            <w:r w:rsidRPr="00D605A5">
                              <w:rPr>
                                <w:b/>
                                <w:color w:val="FFFFFF" w:themeColor="background1"/>
                                <w:sz w:val="20"/>
                                <w:szCs w:val="20"/>
                              </w:rPr>
                              <w:t>o</w:t>
                            </w:r>
                            <w:r>
                              <w:rPr>
                                <w:b/>
                                <w:color w:val="FFFFFF" w:themeColor="background1"/>
                                <w:sz w:val="20"/>
                                <w:szCs w:val="20"/>
                              </w:rPr>
                              <w:t>m</w:t>
                            </w:r>
                            <w:r w:rsidRPr="00D605A5">
                              <w:rPr>
                                <w:b/>
                                <w:color w:val="FFFFFF" w:themeColor="background1"/>
                                <w:sz w:val="20"/>
                                <w:szCs w:val="20"/>
                              </w:rPr>
                              <w:t>e</w:t>
                            </w:r>
                            <w:r>
                              <w:rPr>
                                <w:b/>
                                <w:color w:val="FFFFFF" w:themeColor="background1"/>
                                <w:sz w:val="20"/>
                                <w:szCs w:val="20"/>
                              </w:rPr>
                              <w:t xml:space="preserve"> from – and where in NJ they live now,’ </w:t>
                            </w:r>
                            <w:r>
                              <w:rPr>
                                <w:color w:val="FFFFFF" w:themeColor="background1"/>
                                <w:sz w:val="20"/>
                                <w:szCs w:val="20"/>
                              </w:rPr>
                              <w:t xml:space="preserve">New Jersey 101.5 </w:t>
                            </w:r>
                            <w:hyperlink r:id="rId12" w:history="1">
                              <w:r w:rsidRPr="00A730C9">
                                <w:rPr>
                                  <w:b/>
                                  <w:color w:val="FFFFFF" w:themeColor="background1"/>
                                  <w:sz w:val="18"/>
                                  <w:szCs w:val="18"/>
                                </w:rPr>
                                <w:t>http://tinyurl.com/y7dcwda8</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27" style="position:absolute;left:0;text-align:left;margin-left:311.1pt;margin-top:4.5pt;width:281.25pt;height:67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718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" fillcolor="green" strokecolor="#4579b8">
                <v:shadow on="t" opacity="22936f" origin=",.5" offset="0,23000emu"/>
                <v:textbox>
                  <w:txbxContent>
                    <w:p w14:paraId="6006556A" w14:textId="7576A52C" w:rsidR="00676212" w:rsidRPr="00225A42" w:rsidRDefault="00676212" w:rsidP="00031838">
                      <w:pPr>
                        <w:pStyle w:val="BodyCopy"/>
                        <w:spacing w:line="240" w:lineRule="auto"/>
                        <w:ind w:right="-29"/>
                        <w:jc w:val="center"/>
                        <w:rPr>
                          <w:rFonts w:ascii="Times New Roman" w:hAnsi="Times New Roman"/>
                          <w:b/>
                          <w:color w:val="FFFFFF"/>
                          <w:sz w:val="28"/>
                          <w:szCs w:val="28"/>
                        </w:rPr>
                      </w:pPr>
                      <w:r w:rsidRPr="00225A42">
                        <w:rPr>
                          <w:rFonts w:ascii="Times New Roman" w:hAnsi="Times New Roman"/>
                          <w:b/>
                          <w:i/>
                          <w:color w:val="FFFFFF"/>
                          <w:sz w:val="28"/>
                          <w:szCs w:val="28"/>
                        </w:rPr>
                        <w:t>The Insider</w:t>
                      </w:r>
                    </w:p>
                    <w:p w14:paraId="6225D4B1" w14:textId="77777777" w:rsidR="00676212" w:rsidRPr="00225A42" w:rsidRDefault="00676212" w:rsidP="00D37952">
                      <w:pPr>
                        <w:pStyle w:val="paragraphtext"/>
                        <w:tabs>
                          <w:tab w:val="left" w:pos="2430"/>
                          <w:tab w:val="left" w:pos="3060"/>
                        </w:tabs>
                        <w:spacing w:line="240" w:lineRule="auto"/>
                        <w:ind w:right="-29"/>
                        <w:jc w:val="both"/>
                        <w:rPr>
                          <w:rFonts w:ascii="Times New Roman" w:hAnsi="Times New Roman" w:cs="Times New Roman"/>
                          <w:color w:val="FFFFFF" w:themeColor="background1"/>
                          <w:szCs w:val="20"/>
                        </w:rPr>
                      </w:pPr>
                    </w:p>
                    <w:p w14:paraId="5EAD3900" w14:textId="6577FF06" w:rsidR="00676212" w:rsidRPr="00F00BFA" w:rsidRDefault="00676212" w:rsidP="0019067D">
                      <w:pPr>
                        <w:ind w:left="-90" w:right="-79" w:firstLine="180"/>
                        <w:jc w:val="both"/>
                        <w:rPr>
                          <w:color w:val="FFFFFF" w:themeColor="background1"/>
                          <w:sz w:val="21"/>
                          <w:szCs w:val="21"/>
                        </w:rPr>
                      </w:pPr>
                      <w:r>
                        <w:rPr>
                          <w:color w:val="FFFFFF" w:themeColor="background1"/>
                          <w:sz w:val="21"/>
                          <w:szCs w:val="21"/>
                        </w:rPr>
                        <w:t>Greetings LVA Family,</w:t>
                      </w:r>
                    </w:p>
                    <w:p w14:paraId="1BB3AB46" w14:textId="67B178C1" w:rsidR="00676212" w:rsidRDefault="00676212" w:rsidP="0019067D">
                      <w:pPr>
                        <w:ind w:left="-90" w:right="-79" w:firstLine="180"/>
                        <w:jc w:val="both"/>
                        <w:rPr>
                          <w:color w:val="FFFFFF" w:themeColor="background1"/>
                          <w:sz w:val="21"/>
                          <w:szCs w:val="21"/>
                        </w:rPr>
                      </w:pPr>
                    </w:p>
                    <w:p w14:paraId="6782CEB5" w14:textId="40181302" w:rsidR="00676212" w:rsidRDefault="00676212" w:rsidP="00223E4C">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It was inspiring to see dozens of students from other parts of the world enroll in ESOL classes at Berkeley College in Newark, and the public libraries of Maplewood, Montclair, Passaic, and Paterson, classes organized with LVA. Many of the students cite real life experiences as their motivation to study hard in classes they often attend before and after work. “I clean houses for a living and that’s not what I want to do for the rest of my life,” said Liliana, a Colombian native who attended Grizzly Matias’s ESOL class at the Passaic Public Library. Photos of our students and teachers who completed their courses last month, appear later in this newsletter.</w:t>
                      </w:r>
                    </w:p>
                    <w:p w14:paraId="38F557FC" w14:textId="77777777" w:rsidR="00676212" w:rsidRPr="008C3834" w:rsidRDefault="00676212" w:rsidP="00223E4C">
                      <w:pPr>
                        <w:pStyle w:val="paragraphtext"/>
                        <w:ind w:left="-90" w:right="-79" w:firstLine="180"/>
                        <w:jc w:val="both"/>
                        <w:rPr>
                          <w:rFonts w:ascii="Times New Roman" w:hAnsi="Times New Roman" w:cs="Times New Roman"/>
                          <w:color w:val="FFFFFF" w:themeColor="background1"/>
                          <w:szCs w:val="20"/>
                        </w:rPr>
                      </w:pPr>
                    </w:p>
                    <w:p w14:paraId="5CC61A8A" w14:textId="40EE431C" w:rsidR="00676212" w:rsidRDefault="00676212" w:rsidP="00951589">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When it comes to the ‘State of Literacy in New Jersey,’ there is one thing that’s absolutely certain: It’s always changing. In an informative workshop last month, Cristhian Barcelos, executive director of LVA Essex &amp; Passaic Counties, helped us understand how we’re doing in the face of recent changes to adult education programs.</w:t>
                      </w:r>
                    </w:p>
                    <w:p w14:paraId="16457025" w14:textId="77777777" w:rsidR="00676212" w:rsidRDefault="00676212" w:rsidP="00951589">
                      <w:pPr>
                        <w:pStyle w:val="paragraphtext"/>
                        <w:ind w:left="-90" w:right="-79" w:firstLine="180"/>
                        <w:jc w:val="both"/>
                        <w:rPr>
                          <w:rFonts w:ascii="Times New Roman" w:hAnsi="Times New Roman" w:cs="Times New Roman"/>
                          <w:color w:val="FFFFFF" w:themeColor="background1"/>
                          <w:szCs w:val="20"/>
                        </w:rPr>
                      </w:pPr>
                    </w:p>
                    <w:p w14:paraId="7BCBEC94" w14:textId="0D2B6D9C" w:rsidR="00676212" w:rsidRDefault="00676212" w:rsidP="00951589">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We’re back at NSP. Looking forward again to training about two dozen inmates next month as tutors at Northern State Prison in Newark, men who will go on to teach basic literacy to inmates. Studies have shown that inmates have a 35-percent less chance of returning to prison if they receive literacy instruction and we’re glad to do our part, with help from volunteer inmates, to try to reduce prison recidivism.</w:t>
                      </w:r>
                    </w:p>
                    <w:p w14:paraId="0AC6CFDA" w14:textId="7FFD5782" w:rsidR="00676212" w:rsidRDefault="00676212" w:rsidP="00951589">
                      <w:pPr>
                        <w:pStyle w:val="paragraphtext"/>
                        <w:ind w:left="-90" w:right="-79" w:firstLine="180"/>
                        <w:jc w:val="both"/>
                        <w:rPr>
                          <w:rFonts w:ascii="Times New Roman" w:hAnsi="Times New Roman" w:cs="Times New Roman"/>
                          <w:color w:val="FFFFFF" w:themeColor="background1"/>
                          <w:szCs w:val="20"/>
                        </w:rPr>
                      </w:pPr>
                    </w:p>
                    <w:p w14:paraId="351318D4" w14:textId="45F58635" w:rsidR="00676212" w:rsidRDefault="00676212" w:rsidP="00951589">
                      <w:pPr>
                        <w:pStyle w:val="paragraphtext"/>
                        <w:ind w:left="-90" w:right="-79" w:firstLine="180"/>
                        <w:jc w:val="both"/>
                        <w:rPr>
                          <w:rFonts w:ascii="Times New Roman" w:hAnsi="Times New Roman" w:cs="Times New Roman"/>
                          <w:color w:val="FFFFFF" w:themeColor="background1"/>
                          <w:szCs w:val="20"/>
                        </w:rPr>
                      </w:pPr>
                      <w:r>
                        <w:rPr>
                          <w:rFonts w:ascii="Times New Roman" w:hAnsi="Times New Roman" w:cs="Times New Roman"/>
                          <w:color w:val="FFFFFF" w:themeColor="background1"/>
                          <w:szCs w:val="20"/>
                        </w:rPr>
                        <w:t>Have a student who’s interested in becoming a citizen? Be sure to recommend that they attend the naturalization seminar, a conversation on “How to Become a U.S. Citizen,” next month at the Bloomfield Public Library. Details on Page 2.</w:t>
                      </w:r>
                    </w:p>
                    <w:p w14:paraId="5774A23A" w14:textId="77777777" w:rsidR="00676212" w:rsidRDefault="00676212" w:rsidP="006071F7">
                      <w:pPr>
                        <w:pStyle w:val="paragraphtext"/>
                        <w:spacing w:line="240" w:lineRule="auto"/>
                        <w:ind w:left="-90" w:right="-79" w:firstLine="180"/>
                        <w:jc w:val="both"/>
                        <w:rPr>
                          <w:rFonts w:ascii="Times New Roman" w:hAnsi="Times New Roman" w:cs="Times New Roman"/>
                          <w:color w:val="FFFFFF" w:themeColor="background1"/>
                          <w:szCs w:val="20"/>
                        </w:rPr>
                      </w:pPr>
                    </w:p>
                    <w:p w14:paraId="1807B128" w14:textId="77777777" w:rsidR="00676212" w:rsidRPr="005E13FD" w:rsidRDefault="00676212" w:rsidP="005E13FD">
                      <w:pPr>
                        <w:pStyle w:val="Subhead"/>
                        <w:tabs>
                          <w:tab w:val="left" w:pos="2430"/>
                        </w:tabs>
                        <w:spacing w:after="0" w:line="240" w:lineRule="auto"/>
                        <w:ind w:left="-90" w:right="-79"/>
                        <w:jc w:val="center"/>
                        <w:rPr>
                          <w:rFonts w:ascii="Times New Roman" w:hAnsi="Times New Roman"/>
                          <w:i/>
                          <w:color w:val="FFFFFF" w:themeColor="background1"/>
                          <w:szCs w:val="28"/>
                        </w:rPr>
                      </w:pPr>
                      <w:r w:rsidRPr="005E13FD">
                        <w:rPr>
                          <w:rFonts w:ascii="Times New Roman" w:hAnsi="Times New Roman"/>
                          <w:i/>
                          <w:color w:val="FFFFFF" w:themeColor="background1"/>
                          <w:szCs w:val="28"/>
                        </w:rPr>
                        <w:t>In the News</w:t>
                      </w:r>
                    </w:p>
                    <w:p w14:paraId="58546396" w14:textId="77777777" w:rsidR="00676212" w:rsidRDefault="00676212" w:rsidP="005E13FD">
                      <w:pPr>
                        <w:pStyle w:val="paragraphtext"/>
                        <w:spacing w:line="240" w:lineRule="auto"/>
                        <w:ind w:left="-90" w:right="-79" w:firstLine="180"/>
                        <w:jc w:val="both"/>
                        <w:rPr>
                          <w:rFonts w:ascii="Times New Roman" w:hAnsi="Times New Roman" w:cs="Times New Roman"/>
                          <w:color w:val="FFFFFF" w:themeColor="background1"/>
                          <w:sz w:val="21"/>
                          <w:szCs w:val="21"/>
                        </w:rPr>
                      </w:pPr>
                    </w:p>
                    <w:p w14:paraId="7A241389" w14:textId="671A4642" w:rsidR="00676212" w:rsidRPr="00D605A5" w:rsidRDefault="00676212" w:rsidP="005E13FD">
                      <w:pPr>
                        <w:pStyle w:val="paragraphtext"/>
                        <w:spacing w:line="240" w:lineRule="auto"/>
                        <w:ind w:left="-90" w:right="-79" w:firstLine="180"/>
                        <w:jc w:val="both"/>
                        <w:rPr>
                          <w:rFonts w:ascii="Times New Roman" w:hAnsi="Times New Roman" w:cs="Times New Roman"/>
                          <w:color w:val="FFFFFF" w:themeColor="background1"/>
                          <w:szCs w:val="20"/>
                        </w:rPr>
                      </w:pPr>
                      <w:r w:rsidRPr="00D605A5">
                        <w:rPr>
                          <w:rFonts w:ascii="Times New Roman" w:hAnsi="Times New Roman" w:cs="Times New Roman"/>
                          <w:color w:val="FFFFFF" w:themeColor="background1"/>
                          <w:szCs w:val="20"/>
                        </w:rPr>
                        <w:t>To view the following stories, copy and paste the highlighted website into an internet search bar.</w:t>
                      </w:r>
                    </w:p>
                    <w:p w14:paraId="2D005627" w14:textId="009FB528" w:rsidR="00676212" w:rsidRPr="00D605A5" w:rsidRDefault="00676212" w:rsidP="005E13FD">
                      <w:pPr>
                        <w:pStyle w:val="paragraphtext"/>
                        <w:spacing w:line="240" w:lineRule="auto"/>
                        <w:ind w:left="-90" w:right="-79" w:firstLine="270"/>
                        <w:jc w:val="both"/>
                        <w:rPr>
                          <w:rFonts w:ascii="Times New Roman" w:hAnsi="Times New Roman" w:cs="Times New Roman"/>
                          <w:color w:val="FFFFFF" w:themeColor="background1"/>
                          <w:szCs w:val="20"/>
                        </w:rPr>
                      </w:pPr>
                    </w:p>
                    <w:p w14:paraId="723108CD" w14:textId="6FB9DBF2" w:rsidR="00676212" w:rsidRPr="00D605A5" w:rsidRDefault="00676212" w:rsidP="004574F0">
                      <w:pPr>
                        <w:pStyle w:val="NoSpacing"/>
                        <w:ind w:left="-90"/>
                        <w:rPr>
                          <w:rFonts w:ascii="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20"/>
                          <w:szCs w:val="20"/>
                        </w:rPr>
                        <w:t>‘Literacy must be a part of workforce development,</w:t>
                      </w:r>
                      <w:r w:rsidRPr="00D605A5">
                        <w:rPr>
                          <w:rFonts w:ascii="Times New Roman" w:eastAsia="Times New Roman" w:hAnsi="Times New Roman" w:cs="Times New Roman"/>
                          <w:b/>
                          <w:color w:val="FFFFFF" w:themeColor="background1"/>
                          <w:sz w:val="20"/>
                          <w:szCs w:val="20"/>
                        </w:rPr>
                        <w:t xml:space="preserve">’ </w:t>
                      </w:r>
                      <w:r>
                        <w:rPr>
                          <w:rFonts w:ascii="Times New Roman" w:eastAsia="Times New Roman" w:hAnsi="Times New Roman" w:cs="Times New Roman"/>
                          <w:color w:val="FFFFFF" w:themeColor="background1"/>
                          <w:sz w:val="20"/>
                          <w:szCs w:val="20"/>
                        </w:rPr>
                        <w:t>The Buffalo News</w:t>
                      </w:r>
                      <w:r w:rsidRPr="00D605A5">
                        <w:rPr>
                          <w:rFonts w:ascii="Times New Roman" w:eastAsia="Times New Roman" w:hAnsi="Times New Roman" w:cs="Times New Roman"/>
                          <w:color w:val="FFFFFF" w:themeColor="background1"/>
                          <w:sz w:val="20"/>
                          <w:szCs w:val="20"/>
                        </w:rPr>
                        <w:t xml:space="preserve">.   </w:t>
                      </w:r>
                      <w:r w:rsidRPr="005C7FB0">
                        <w:rPr>
                          <w:rFonts w:ascii="Times New Roman" w:hAnsi="Times New Roman" w:cs="Times New Roman"/>
                          <w:b/>
                          <w:color w:val="FFFFFF" w:themeColor="background1"/>
                          <w:sz w:val="18"/>
                          <w:szCs w:val="18"/>
                        </w:rPr>
                        <w:t>http://ow.ly/3WVK30dwsj</w:t>
                      </w:r>
                      <w:r w:rsidRPr="005C7FB0">
                        <w:rPr>
                          <w:rStyle w:val="Hyperlink"/>
                          <w:rFonts w:ascii="Times New Roman" w:hAnsi="Times New Roman" w:cs="Times New Roman"/>
                          <w:b/>
                          <w:color w:val="FFFFFF" w:themeColor="background1"/>
                          <w:sz w:val="18"/>
                          <w:szCs w:val="18"/>
                          <w:u w:val="none"/>
                        </w:rPr>
                        <w:t>X</w:t>
                      </w:r>
                      <w:r w:rsidRPr="00C12276">
                        <w:rPr>
                          <w:rStyle w:val="Hyperlink"/>
                          <w:rFonts w:ascii="Times New Roman" w:hAnsi="Times New Roman" w:cs="Times New Roman"/>
                          <w:b/>
                          <w:color w:val="FFFFFF" w:themeColor="background1"/>
                          <w:sz w:val="20"/>
                          <w:szCs w:val="20"/>
                          <w:u w:val="none"/>
                        </w:rPr>
                        <w:t xml:space="preserve"> </w:t>
                      </w:r>
                    </w:p>
                    <w:p w14:paraId="39DA9122" w14:textId="77777777" w:rsidR="00676212" w:rsidRPr="00D605A5" w:rsidRDefault="00676212" w:rsidP="005E13FD">
                      <w:pPr>
                        <w:pStyle w:val="NoSpacing"/>
                        <w:ind w:left="-90"/>
                        <w:rPr>
                          <w:rFonts w:ascii="Times New Roman" w:hAnsi="Times New Roman" w:cs="Times New Roman"/>
                          <w:color w:val="FFFFFF" w:themeColor="background1"/>
                          <w:sz w:val="20"/>
                          <w:szCs w:val="20"/>
                        </w:rPr>
                      </w:pPr>
                    </w:p>
                    <w:p w14:paraId="5EB0633A" w14:textId="321AF9A6" w:rsidR="00676212" w:rsidRPr="00D605A5" w:rsidRDefault="00676212" w:rsidP="004574F0">
                      <w:pPr>
                        <w:pStyle w:val="NoSpacing"/>
                        <w:ind w:left="-90"/>
                        <w:rPr>
                          <w:rFonts w:ascii="Times New Roman" w:hAnsi="Times New Roman" w:cs="Times New Roman"/>
                          <w:b/>
                          <w:color w:val="FFFFFF" w:themeColor="background1"/>
                          <w:sz w:val="20"/>
                          <w:szCs w:val="20"/>
                        </w:rPr>
                      </w:pPr>
                      <w:r w:rsidRPr="00D605A5">
                        <w:rPr>
                          <w:rFonts w:ascii="Times New Roman" w:hAnsi="Times New Roman" w:cs="Times New Roman"/>
                          <w:b/>
                          <w:color w:val="FFFFFF" w:themeColor="background1"/>
                          <w:sz w:val="20"/>
                          <w:szCs w:val="20"/>
                        </w:rPr>
                        <w:t>‘</w:t>
                      </w:r>
                      <w:r>
                        <w:rPr>
                          <w:rFonts w:ascii="Times New Roman" w:hAnsi="Times New Roman" w:cs="Times New Roman"/>
                          <w:b/>
                          <w:color w:val="FFFFFF" w:themeColor="background1"/>
                          <w:sz w:val="20"/>
                          <w:szCs w:val="20"/>
                        </w:rPr>
                        <w:t xml:space="preserve">A long overdue civil right to literacy,’ </w:t>
                      </w:r>
                      <w:r w:rsidRPr="008C0859">
                        <w:rPr>
                          <w:rFonts w:ascii="Times New Roman" w:hAnsi="Times New Roman" w:cs="Times New Roman"/>
                          <w:color w:val="FFFFFF" w:themeColor="background1"/>
                          <w:sz w:val="20"/>
                          <w:szCs w:val="20"/>
                        </w:rPr>
                        <w:t>The Baltimore Sun</w:t>
                      </w:r>
                      <w:r>
                        <w:rPr>
                          <w:rFonts w:ascii="Times New Roman" w:hAnsi="Times New Roman" w:cs="Times New Roman"/>
                          <w:b/>
                          <w:color w:val="FFFFFF" w:themeColor="background1"/>
                          <w:sz w:val="20"/>
                          <w:szCs w:val="20"/>
                        </w:rPr>
                        <w:t>,</w:t>
                      </w:r>
                      <w:r>
                        <w:rPr>
                          <w:rStyle w:val="Hyperlink"/>
                          <w:rFonts w:ascii="Times New Roman" w:eastAsia="Times New Roman" w:hAnsi="Times New Roman" w:cs="Times New Roman"/>
                          <w:color w:val="FFFFFF" w:themeColor="background1"/>
                          <w:sz w:val="20"/>
                          <w:szCs w:val="20"/>
                          <w:u w:val="none"/>
                        </w:rPr>
                        <w:t xml:space="preserve"> </w:t>
                      </w:r>
                      <w:hyperlink r:id="rId13" w:history="1">
                        <w:r w:rsidRPr="005C7FB0">
                          <w:rPr>
                            <w:rFonts w:ascii="Times New Roman" w:hAnsi="Times New Roman" w:cs="Times New Roman"/>
                            <w:b/>
                            <w:color w:val="FFFFFF" w:themeColor="background1"/>
                            <w:sz w:val="18"/>
                            <w:szCs w:val="18"/>
                          </w:rPr>
                          <w:t>http://tiny.cc/9djcmy</w:t>
                        </w:r>
                      </w:hyperlink>
                      <w:r>
                        <w:rPr>
                          <w:rStyle w:val="Hyperlink"/>
                          <w:rFonts w:ascii="Times New Roman" w:eastAsia="Times New Roman" w:hAnsi="Times New Roman" w:cs="Times New Roman"/>
                          <w:color w:val="FFFFFF" w:themeColor="background1"/>
                          <w:sz w:val="20"/>
                          <w:szCs w:val="20"/>
                          <w:u w:val="none"/>
                        </w:rPr>
                        <w:t xml:space="preserve"> </w:t>
                      </w:r>
                    </w:p>
                    <w:p w14:paraId="2EF80E10" w14:textId="44B220C3" w:rsidR="00676212" w:rsidRPr="00D605A5" w:rsidRDefault="00676212" w:rsidP="001B40A8">
                      <w:pPr>
                        <w:pStyle w:val="NoSpacing"/>
                        <w:ind w:left="-90"/>
                        <w:rPr>
                          <w:rFonts w:ascii="Times New Roman" w:hAnsi="Times New Roman" w:cs="Times New Roman"/>
                          <w:b/>
                          <w:color w:val="FFFFFF" w:themeColor="background1"/>
                          <w:sz w:val="20"/>
                          <w:szCs w:val="20"/>
                        </w:rPr>
                      </w:pPr>
                    </w:p>
                    <w:p w14:paraId="39C41CA2" w14:textId="3B666E50" w:rsidR="00676212" w:rsidRDefault="00676212">
                      <w:pPr>
                        <w:rPr>
                          <w:color w:val="FFFFFF" w:themeColor="background1"/>
                          <w:sz w:val="20"/>
                          <w:szCs w:val="20"/>
                        </w:rPr>
                      </w:pPr>
                      <w:r w:rsidRPr="00D605A5">
                        <w:rPr>
                          <w:b/>
                          <w:color w:val="FFFFFF" w:themeColor="background1"/>
                          <w:sz w:val="20"/>
                          <w:szCs w:val="20"/>
                        </w:rPr>
                        <w:t>‘</w:t>
                      </w:r>
                      <w:r>
                        <w:rPr>
                          <w:b/>
                          <w:color w:val="FFFFFF" w:themeColor="background1"/>
                          <w:sz w:val="20"/>
                          <w:szCs w:val="20"/>
                        </w:rPr>
                        <w:t xml:space="preserve">Only two NJ towns have no immigrants,’ (w/ ‘Melting Pot’ map), </w:t>
                      </w:r>
                      <w:r>
                        <w:rPr>
                          <w:color w:val="FFFFFF" w:themeColor="background1"/>
                          <w:sz w:val="20"/>
                          <w:szCs w:val="20"/>
                        </w:rPr>
                        <w:t xml:space="preserve">New Jersey 101.5  </w:t>
                      </w:r>
                      <w:hyperlink r:id="rId14" w:history="1">
                        <w:r w:rsidRPr="005C7FB0">
                          <w:rPr>
                            <w:rFonts w:eastAsiaTheme="minorHAnsi"/>
                            <w:b/>
                            <w:color w:val="FFFFFF" w:themeColor="background1"/>
                            <w:sz w:val="18"/>
                            <w:szCs w:val="18"/>
                          </w:rPr>
                          <w:t>http:</w:t>
                        </w:r>
                        <w:r w:rsidRPr="005C7FB0">
                          <w:rPr>
                            <w:rFonts w:eastAsiaTheme="minorHAnsi"/>
                            <w:b/>
                            <w:color w:val="FFFFFF" w:themeColor="background1"/>
                            <w:sz w:val="18"/>
                            <w:szCs w:val="18"/>
                          </w:rPr>
                          <w:t>/</w:t>
                        </w:r>
                        <w:r w:rsidRPr="005C7FB0">
                          <w:rPr>
                            <w:rFonts w:eastAsiaTheme="minorHAnsi"/>
                            <w:b/>
                            <w:color w:val="FFFFFF" w:themeColor="background1"/>
                            <w:sz w:val="18"/>
                            <w:szCs w:val="18"/>
                          </w:rPr>
                          <w:t>/tiny.cc/sojcmy</w:t>
                        </w:r>
                      </w:hyperlink>
                    </w:p>
                    <w:p w14:paraId="431D5CC8" w14:textId="1F249EA2" w:rsidR="00676212" w:rsidRPr="00D605A5" w:rsidRDefault="00676212">
                      <w:pPr>
                        <w:rPr>
                          <w:rFonts w:eastAsiaTheme="minorHAnsi"/>
                          <w:b/>
                          <w:color w:val="FFFFFF" w:themeColor="background1"/>
                          <w:sz w:val="20"/>
                          <w:szCs w:val="20"/>
                        </w:rPr>
                      </w:pPr>
                    </w:p>
                    <w:p w14:paraId="2F74EA9C" w14:textId="4EEB3B17" w:rsidR="00676212" w:rsidRDefault="00676212">
                      <w:r w:rsidRPr="00D605A5">
                        <w:rPr>
                          <w:b/>
                          <w:color w:val="FFFFFF" w:themeColor="background1"/>
                          <w:sz w:val="20"/>
                          <w:szCs w:val="20"/>
                        </w:rPr>
                        <w:t>‘</w:t>
                      </w:r>
                      <w:r>
                        <w:rPr>
                          <w:b/>
                          <w:color w:val="FFFFFF" w:themeColor="background1"/>
                          <w:sz w:val="20"/>
                          <w:szCs w:val="20"/>
                        </w:rPr>
                        <w:t>The 125 nations where NJ immigrants c</w:t>
                      </w:r>
                      <w:r w:rsidRPr="00D605A5">
                        <w:rPr>
                          <w:b/>
                          <w:color w:val="FFFFFF" w:themeColor="background1"/>
                          <w:sz w:val="20"/>
                          <w:szCs w:val="20"/>
                        </w:rPr>
                        <w:t>o</w:t>
                      </w:r>
                      <w:r>
                        <w:rPr>
                          <w:b/>
                          <w:color w:val="FFFFFF" w:themeColor="background1"/>
                          <w:sz w:val="20"/>
                          <w:szCs w:val="20"/>
                        </w:rPr>
                        <w:t>m</w:t>
                      </w:r>
                      <w:r w:rsidRPr="00D605A5">
                        <w:rPr>
                          <w:b/>
                          <w:color w:val="FFFFFF" w:themeColor="background1"/>
                          <w:sz w:val="20"/>
                          <w:szCs w:val="20"/>
                        </w:rPr>
                        <w:t>e</w:t>
                      </w:r>
                      <w:r>
                        <w:rPr>
                          <w:b/>
                          <w:color w:val="FFFFFF" w:themeColor="background1"/>
                          <w:sz w:val="20"/>
                          <w:szCs w:val="20"/>
                        </w:rPr>
                        <w:t xml:space="preserve"> from – and where in NJ they live now,’ </w:t>
                      </w:r>
                      <w:r>
                        <w:rPr>
                          <w:color w:val="FFFFFF" w:themeColor="background1"/>
                          <w:sz w:val="20"/>
                          <w:szCs w:val="20"/>
                        </w:rPr>
                        <w:t xml:space="preserve">New Jersey 101.5 </w:t>
                      </w:r>
                      <w:hyperlink r:id="rId15" w:history="1">
                        <w:r w:rsidRPr="00A730C9">
                          <w:rPr>
                            <w:b/>
                            <w:color w:val="FFFFFF" w:themeColor="background1"/>
                            <w:sz w:val="18"/>
                            <w:szCs w:val="18"/>
                          </w:rPr>
                          <w:t>http://tinyurl.com/y7dcwda8</w:t>
                        </w:r>
                      </w:hyperlink>
                      <w:bookmarkStart w:id="1" w:name="_GoBack"/>
                      <w:bookmarkEnd w:id="1"/>
                    </w:p>
                  </w:txbxContent>
                </v:textbox>
                <w10:wrap type="through" anchorx="page"/>
              </v:roundrect>
            </w:pict>
          </mc:Fallback>
        </mc:AlternateContent>
      </w:r>
      <w:r w:rsidR="00367A84">
        <w:rPr>
          <w:noProof/>
        </w:rPr>
        <mc:AlternateContent>
          <mc:Choice Requires="wps">
            <w:drawing>
              <wp:anchor distT="0" distB="0" distL="114300" distR="114300" simplePos="0" relativeHeight="251721728" behindDoc="0" locked="0" layoutInCell="1" allowOverlap="1" wp14:anchorId="0D010E45" wp14:editId="00178D6B">
                <wp:simplePos x="0" y="0"/>
                <wp:positionH relativeFrom="column">
                  <wp:posOffset>-601345</wp:posOffset>
                </wp:positionH>
                <wp:positionV relativeFrom="paragraph">
                  <wp:posOffset>1488440</wp:posOffset>
                </wp:positionV>
                <wp:extent cx="2857500" cy="676275"/>
                <wp:effectExtent l="76200" t="50800" r="114300" b="136525"/>
                <wp:wrapThrough wrapText="bothSides">
                  <wp:wrapPolygon edited="0">
                    <wp:start x="192" y="-1623"/>
                    <wp:lineTo x="-576" y="-811"/>
                    <wp:lineTo x="-576" y="21904"/>
                    <wp:lineTo x="192" y="25149"/>
                    <wp:lineTo x="21504" y="25149"/>
                    <wp:lineTo x="22272" y="12980"/>
                    <wp:lineTo x="22272" y="12169"/>
                    <wp:lineTo x="21696" y="1623"/>
                    <wp:lineTo x="21504" y="-1623"/>
                    <wp:lineTo x="192" y="-1623"/>
                  </wp:wrapPolygon>
                </wp:wrapThrough>
                <wp:docPr id="11"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76275"/>
                        </a:xfrm>
                        <a:prstGeom prst="roundRect">
                          <a:avLst>
                            <a:gd name="adj" fmla="val 16625"/>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224DD4E6" w14:textId="77777777" w:rsidR="00676212" w:rsidRPr="00756102" w:rsidRDefault="00676212" w:rsidP="003C57BB">
                            <w:pPr>
                              <w:pStyle w:val="Photocaptions01"/>
                            </w:pPr>
                            <w:r w:rsidRPr="009461E1">
                              <w:rPr>
                                <w:rFonts w:ascii="Times New Roman" w:hAnsi="Times New Roman"/>
                                <w:i/>
                                <w:color w:val="FFFFFF"/>
                                <w:sz w:val="18"/>
                                <w:szCs w:val="18"/>
                              </w:rPr>
                              <w:t>The Insider,</w:t>
                            </w:r>
                            <w:r w:rsidRPr="009461E1">
                              <w:rPr>
                                <w:rFonts w:ascii="Times New Roman" w:hAnsi="Times New Roman"/>
                                <w:color w:val="FFFFFF"/>
                                <w:sz w:val="18"/>
                                <w:szCs w:val="18"/>
                              </w:rPr>
                              <w:t xml:space="preserve"> the monthly newsletter of LVA Essex &amp; Passaic Counties, will keep you in the loop on all of the organization’s upcoming events.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9" o:spid="_x0000_s1028" style="position:absolute;left:0;text-align:left;margin-left:-47.3pt;margin-top:117.2pt;width:225pt;height:5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9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" fillcolor="green" strokecolor="#4579b8">
                <v:shadow on="t" opacity="22936f" origin=",.5" offset="0,23000emu"/>
                <v:textbox>
                  <w:txbxContent>
                    <w:p w14:paraId="224DD4E6" w14:textId="77777777" w:rsidR="00676212" w:rsidRPr="00756102" w:rsidRDefault="00676212" w:rsidP="003C57BB">
                      <w:pPr>
                        <w:pStyle w:val="Photocaptions01"/>
                      </w:pPr>
                      <w:r w:rsidRPr="009461E1">
                        <w:rPr>
                          <w:rFonts w:ascii="Times New Roman" w:hAnsi="Times New Roman"/>
                          <w:i/>
                          <w:color w:val="FFFFFF"/>
                          <w:sz w:val="18"/>
                          <w:szCs w:val="18"/>
                        </w:rPr>
                        <w:t>The Insider,</w:t>
                      </w:r>
                      <w:r w:rsidRPr="009461E1">
                        <w:rPr>
                          <w:rFonts w:ascii="Times New Roman" w:hAnsi="Times New Roman"/>
                          <w:color w:val="FFFFFF"/>
                          <w:sz w:val="18"/>
                          <w:szCs w:val="18"/>
                        </w:rPr>
                        <w:t xml:space="preserve"> the monthly newsletter of LVA Essex &amp; Passaic Counties, will keep you in the loop on all of the organization’s upcoming events.</w:t>
                      </w:r>
                    </w:p>
                  </w:txbxContent>
                </v:textbox>
                <w10:wrap type="through"/>
              </v:roundrect>
            </w:pict>
          </mc:Fallback>
        </mc:AlternateContent>
      </w:r>
      <w:r w:rsidR="003C57BB">
        <w:rPr>
          <w:noProof/>
        </w:rPr>
        <w:drawing>
          <wp:anchor distT="0" distB="0" distL="114300" distR="114300" simplePos="0" relativeHeight="251718656" behindDoc="0" locked="0" layoutInCell="1" allowOverlap="1" wp14:anchorId="2DAA57AA" wp14:editId="2298EFA8">
            <wp:simplePos x="0" y="0"/>
            <wp:positionH relativeFrom="column">
              <wp:posOffset>313690</wp:posOffset>
            </wp:positionH>
            <wp:positionV relativeFrom="paragraph">
              <wp:posOffset>116840</wp:posOffset>
            </wp:positionV>
            <wp:extent cx="1026160" cy="1257300"/>
            <wp:effectExtent l="0" t="0" r="0" b="12700"/>
            <wp:wrapNone/>
            <wp:docPr id="39" name="Picture 2" descr="Description: Macintosh HD:Users:Cristhianlap:LVA:FY 2013-2014:Projects:New:Letterhead:Logos:LV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Cristhianlap:LVA:FY 2013-2014:Projects:New:Letterhead:Logos:LVA-Logo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61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680">
        <w:rPr>
          <w:noProof/>
        </w:rPr>
        <mc:AlternateContent>
          <mc:Choice Requires="wps">
            <w:drawing>
              <wp:anchor distT="0" distB="0" distL="114300" distR="114300" simplePos="0" relativeHeight="251661312" behindDoc="0" locked="0" layoutInCell="1" allowOverlap="1" wp14:anchorId="2AEFCF51" wp14:editId="7A8F82B2">
                <wp:simplePos x="0" y="0"/>
                <wp:positionH relativeFrom="column">
                  <wp:posOffset>-909955</wp:posOffset>
                </wp:positionH>
                <wp:positionV relativeFrom="paragraph">
                  <wp:posOffset>5717540</wp:posOffset>
                </wp:positionV>
                <wp:extent cx="3474085" cy="2847975"/>
                <wp:effectExtent l="0" t="0" r="5715" b="0"/>
                <wp:wrapThrough wrapText="bothSides">
                  <wp:wrapPolygon edited="0">
                    <wp:start x="0" y="0"/>
                    <wp:lineTo x="0" y="21383"/>
                    <wp:lineTo x="21478" y="21383"/>
                    <wp:lineTo x="21478" y="0"/>
                    <wp:lineTo x="0" y="0"/>
                  </wp:wrapPolygon>
                </wp:wrapThrough>
                <wp:docPr id="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2847975"/>
                        </a:xfrm>
                        <a:prstGeom prst="rect">
                          <a:avLst/>
                        </a:prstGeom>
                        <a:solidFill>
                          <a:srgbClr val="808080"/>
                        </a:solidFill>
                        <a:ln>
                          <a:noFill/>
                        </a:ln>
                        <a:effectLst/>
                        <a:extLst>
                          <a:ext uri="{91240B29-F687-4f45-9708-019B960494DF}">
                            <a14:hiddenLine xmlns:a14="http://schemas.microsoft.com/office/drawing/2010/main" w="9525">
                              <a:solidFill>
                                <a:srgbClr val="4579B8"/>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14:paraId="2DD26403" w14:textId="77777777" w:rsidR="00676212" w:rsidRPr="00756102" w:rsidRDefault="00676212" w:rsidP="00886AC1">
                            <w:pPr>
                              <w:pStyle w:val="Address"/>
                              <w:spacing w:line="200" w:lineRule="atLeast"/>
                              <w:rPr>
                                <w:rFonts w:ascii="Times New Roman" w:hAnsi="Times New Roman"/>
                                <w:b/>
                                <w:color w:val="FFFFFF"/>
                                <w:sz w:val="18"/>
                                <w:szCs w:val="18"/>
                              </w:rPr>
                            </w:pPr>
                            <w:r w:rsidRPr="00756102">
                              <w:rPr>
                                <w:rFonts w:ascii="Times New Roman" w:hAnsi="Times New Roman"/>
                                <w:b/>
                                <w:color w:val="FFFFFF"/>
                                <w:sz w:val="18"/>
                                <w:szCs w:val="18"/>
                              </w:rPr>
                              <w:t>Literacy Volunteers of America Essex &amp; Passaic Counties</w:t>
                            </w:r>
                          </w:p>
                          <w:p w14:paraId="7B5391F1" w14:textId="77777777" w:rsidR="00676212" w:rsidRPr="00756102" w:rsidRDefault="00676212" w:rsidP="00886AC1">
                            <w:pPr>
                              <w:pStyle w:val="Address"/>
                              <w:spacing w:line="200" w:lineRule="atLeast"/>
                              <w:jc w:val="left"/>
                              <w:rPr>
                                <w:rFonts w:ascii="Times New Roman" w:hAnsi="Times New Roman"/>
                                <w:color w:val="FFFFFF"/>
                                <w:sz w:val="18"/>
                                <w:szCs w:val="18"/>
                              </w:rPr>
                            </w:pPr>
                          </w:p>
                          <w:p w14:paraId="5012B5FF"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90 Broad Street, 2</w:t>
                            </w:r>
                            <w:r w:rsidRPr="00756102">
                              <w:rPr>
                                <w:rFonts w:ascii="Times New Roman" w:hAnsi="Times New Roman"/>
                                <w:color w:val="FFFFFF"/>
                                <w:sz w:val="18"/>
                                <w:szCs w:val="18"/>
                                <w:vertAlign w:val="superscript"/>
                              </w:rPr>
                              <w:t>nd</w:t>
                            </w:r>
                            <w:r w:rsidRPr="00756102">
                              <w:rPr>
                                <w:rFonts w:ascii="Times New Roman" w:hAnsi="Times New Roman"/>
                                <w:color w:val="FFFFFF"/>
                                <w:sz w:val="18"/>
                                <w:szCs w:val="18"/>
                              </w:rPr>
                              <w:t xml:space="preserve"> Floor, Bloomfield, NJ 07003</w:t>
                            </w:r>
                          </w:p>
                          <w:p w14:paraId="78DCE3C1"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(973) 566-6200, ext. 217 or 225</w:t>
                            </w:r>
                          </w:p>
                          <w:p w14:paraId="4D1A6770" w14:textId="77777777" w:rsidR="00676212" w:rsidRPr="00756102" w:rsidRDefault="00676212" w:rsidP="00886AC1">
                            <w:pPr>
                              <w:pStyle w:val="Address"/>
                              <w:spacing w:line="200" w:lineRule="atLeast"/>
                              <w:rPr>
                                <w:rFonts w:ascii="Times New Roman" w:hAnsi="Times New Roman"/>
                                <w:color w:val="FFFFFF"/>
                                <w:sz w:val="18"/>
                                <w:szCs w:val="18"/>
                              </w:rPr>
                            </w:pPr>
                          </w:p>
                          <w:p w14:paraId="08FF0523"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195 Gregory Avenue, 2</w:t>
                            </w:r>
                            <w:r w:rsidRPr="00756102">
                              <w:rPr>
                                <w:rFonts w:ascii="Times New Roman" w:hAnsi="Times New Roman"/>
                                <w:color w:val="FFFFFF"/>
                                <w:sz w:val="18"/>
                                <w:szCs w:val="18"/>
                                <w:vertAlign w:val="superscript"/>
                              </w:rPr>
                              <w:t>nd</w:t>
                            </w:r>
                            <w:r w:rsidRPr="00756102">
                              <w:rPr>
                                <w:rFonts w:ascii="Times New Roman" w:hAnsi="Times New Roman"/>
                                <w:color w:val="FFFFFF"/>
                                <w:sz w:val="18"/>
                                <w:szCs w:val="18"/>
                              </w:rPr>
                              <w:t xml:space="preserve"> Floor, Passaic, NJ 07055</w:t>
                            </w:r>
                          </w:p>
                          <w:p w14:paraId="3A74D433"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(973) 470-0039</w:t>
                            </w:r>
                          </w:p>
                          <w:p w14:paraId="2EFD831E" w14:textId="77777777" w:rsidR="00676212" w:rsidRPr="00756102" w:rsidRDefault="00676212" w:rsidP="00886AC1">
                            <w:pPr>
                              <w:pStyle w:val="Address"/>
                              <w:spacing w:line="200" w:lineRule="atLeast"/>
                              <w:rPr>
                                <w:rFonts w:ascii="Times New Roman" w:hAnsi="Times New Roman"/>
                                <w:color w:val="FFFFFF"/>
                                <w:sz w:val="18"/>
                                <w:szCs w:val="18"/>
                              </w:rPr>
                            </w:pPr>
                          </w:p>
                          <w:p w14:paraId="725CDF0F"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Cristhian Barcelos</w:t>
                            </w:r>
                            <w:r w:rsidRPr="00756102">
                              <w:rPr>
                                <w:rFonts w:ascii="Times New Roman" w:hAnsi="Times New Roman"/>
                                <w:color w:val="FFFFFF"/>
                                <w:sz w:val="18"/>
                                <w:szCs w:val="18"/>
                              </w:rPr>
                              <w:tab/>
                              <w:t>-</w:t>
                            </w:r>
                            <w:r w:rsidRPr="00756102">
                              <w:rPr>
                                <w:rFonts w:ascii="Times New Roman" w:hAnsi="Times New Roman"/>
                                <w:i/>
                                <w:color w:val="FFFFFF"/>
                                <w:sz w:val="18"/>
                                <w:szCs w:val="18"/>
                              </w:rPr>
                              <w:t>Executive Director</w:t>
                            </w:r>
                          </w:p>
                          <w:p w14:paraId="6FE64067" w14:textId="77777777" w:rsidR="00676212" w:rsidRDefault="00676212" w:rsidP="00E62664">
                            <w:pPr>
                              <w:pStyle w:val="Address"/>
                              <w:tabs>
                                <w:tab w:val="left" w:pos="1800"/>
                              </w:tabs>
                              <w:spacing w:line="200" w:lineRule="atLeast"/>
                              <w:ind w:left="90"/>
                              <w:jc w:val="left"/>
                              <w:rPr>
                                <w:rFonts w:ascii="Times New Roman" w:hAnsi="Times New Roman"/>
                                <w:i/>
                                <w:sz w:val="18"/>
                                <w:szCs w:val="18"/>
                              </w:rPr>
                            </w:pPr>
                            <w:r w:rsidRPr="00756102">
                              <w:rPr>
                                <w:rFonts w:ascii="Times New Roman" w:hAnsi="Times New Roman"/>
                                <w:i/>
                                <w:color w:val="FFFFFF"/>
                                <w:sz w:val="18"/>
                                <w:szCs w:val="18"/>
                              </w:rPr>
                              <w:tab/>
                            </w:r>
                            <w:hyperlink r:id="rId17" w:history="1">
                              <w:r w:rsidRPr="00D423BD">
                                <w:rPr>
                                  <w:rStyle w:val="Hyperlink"/>
                                  <w:rFonts w:ascii="Times New Roman" w:hAnsi="Times New Roman"/>
                                  <w:i/>
                                  <w:sz w:val="18"/>
                                  <w:szCs w:val="18"/>
                                </w:rPr>
                                <w:t>cbarcelos@lvaep.org</w:t>
                              </w:r>
                            </w:hyperlink>
                          </w:p>
                          <w:p w14:paraId="6F41964B"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Russell Ben Ali</w:t>
                            </w:r>
                            <w:r w:rsidRPr="00756102">
                              <w:rPr>
                                <w:rFonts w:ascii="Times New Roman" w:hAnsi="Times New Roman"/>
                                <w:color w:val="FFFFFF"/>
                                <w:sz w:val="18"/>
                                <w:szCs w:val="18"/>
                              </w:rPr>
                              <w:tab/>
                              <w:t>-</w:t>
                            </w:r>
                            <w:r w:rsidRPr="00756102">
                              <w:rPr>
                                <w:rFonts w:ascii="Times New Roman" w:hAnsi="Times New Roman"/>
                                <w:i/>
                                <w:color w:val="FFFFFF"/>
                                <w:sz w:val="18"/>
                                <w:szCs w:val="18"/>
                              </w:rPr>
                              <w:t>Recruitment &amp; Training Coordinator</w:t>
                            </w:r>
                          </w:p>
                          <w:p w14:paraId="422FA439" w14:textId="77777777" w:rsidR="00676212" w:rsidRPr="00536680" w:rsidRDefault="00676212" w:rsidP="00E62664">
                            <w:pPr>
                              <w:pStyle w:val="Address"/>
                              <w:tabs>
                                <w:tab w:val="left" w:pos="1800"/>
                              </w:tabs>
                              <w:spacing w:line="200" w:lineRule="atLeast"/>
                              <w:ind w:left="90"/>
                              <w:jc w:val="left"/>
                              <w:rPr>
                                <w:rFonts w:ascii="Times New Roman" w:hAnsi="Times New Roman"/>
                                <w:i/>
                                <w:color w:val="0000FF"/>
                                <w:sz w:val="18"/>
                                <w:szCs w:val="18"/>
                                <w:u w:val="single"/>
                              </w:rPr>
                            </w:pPr>
                            <w:r w:rsidRPr="00756102">
                              <w:rPr>
                                <w:rFonts w:ascii="Times New Roman" w:hAnsi="Times New Roman"/>
                              </w:rPr>
                              <w:tab/>
                            </w:r>
                            <w:hyperlink r:id="rId18" w:history="1">
                              <w:r>
                                <w:rPr>
                                  <w:rStyle w:val="Hyperlink"/>
                                  <w:rFonts w:ascii="Times New Roman" w:hAnsi="Times New Roman"/>
                                  <w:i/>
                                  <w:sz w:val="18"/>
                                  <w:szCs w:val="18"/>
                                </w:rPr>
                                <w:t>rbenali@lvaep.org</w:t>
                              </w:r>
                            </w:hyperlink>
                          </w:p>
                          <w:p w14:paraId="38BBE49E" w14:textId="77777777" w:rsidR="0067621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Jorge Chavez</w:t>
                            </w:r>
                            <w:r w:rsidRPr="00756102">
                              <w:rPr>
                                <w:rFonts w:ascii="Times New Roman" w:hAnsi="Times New Roman"/>
                                <w:color w:val="FFFFFF"/>
                                <w:sz w:val="18"/>
                                <w:szCs w:val="18"/>
                              </w:rPr>
                              <w:tab/>
                              <w:t>-</w:t>
                            </w:r>
                            <w:r w:rsidRPr="00756102">
                              <w:rPr>
                                <w:rFonts w:ascii="Times New Roman" w:hAnsi="Times New Roman"/>
                                <w:i/>
                                <w:color w:val="FFFFFF"/>
                                <w:sz w:val="18"/>
                                <w:szCs w:val="18"/>
                              </w:rPr>
                              <w:t>Data Processing</w:t>
                            </w:r>
                            <w:r>
                              <w:rPr>
                                <w:rFonts w:ascii="Times New Roman" w:hAnsi="Times New Roman"/>
                                <w:i/>
                                <w:color w:val="FFFFFF"/>
                                <w:sz w:val="18"/>
                                <w:szCs w:val="18"/>
                              </w:rPr>
                              <w:t xml:space="preserve"> Coordinator</w:t>
                            </w:r>
                          </w:p>
                          <w:p w14:paraId="1B3E46EF" w14:textId="77777777" w:rsidR="00676212" w:rsidRPr="007F507A" w:rsidRDefault="00676212" w:rsidP="00E62664">
                            <w:pPr>
                              <w:pStyle w:val="Address"/>
                              <w:tabs>
                                <w:tab w:val="left" w:pos="1800"/>
                              </w:tabs>
                              <w:spacing w:line="200" w:lineRule="atLeast"/>
                              <w:ind w:left="90"/>
                              <w:jc w:val="left"/>
                              <w:rPr>
                                <w:rFonts w:ascii="Times New Roman" w:hAnsi="Times New Roman"/>
                                <w:i/>
                                <w:color w:val="FFFFFF"/>
                                <w:sz w:val="18"/>
                                <w:szCs w:val="18"/>
                              </w:rPr>
                            </w:pPr>
                            <w:r>
                              <w:rPr>
                                <w:rFonts w:ascii="Times New Roman" w:hAnsi="Times New Roman"/>
                                <w:color w:val="FFFFFF"/>
                                <w:sz w:val="18"/>
                                <w:szCs w:val="18"/>
                              </w:rPr>
                              <w:tab/>
                            </w:r>
                            <w:hyperlink r:id="rId19" w:history="1">
                              <w:r w:rsidRPr="007F507A">
                                <w:rPr>
                                  <w:rStyle w:val="Hyperlink"/>
                                  <w:rFonts w:ascii="Times New Roman" w:hAnsi="Times New Roman"/>
                                  <w:i/>
                                  <w:sz w:val="18"/>
                                  <w:szCs w:val="18"/>
                                </w:rPr>
                                <w:t>jchavez@lvaep.org</w:t>
                              </w:r>
                            </w:hyperlink>
                          </w:p>
                          <w:p w14:paraId="3F3407E1"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Debbie Graham</w:t>
                            </w:r>
                            <w:r w:rsidRPr="00756102">
                              <w:rPr>
                                <w:rFonts w:ascii="Times New Roman" w:hAnsi="Times New Roman"/>
                                <w:color w:val="FFFFFF"/>
                                <w:sz w:val="18"/>
                                <w:szCs w:val="18"/>
                              </w:rPr>
                              <w:tab/>
                              <w:t>-</w:t>
                            </w:r>
                            <w:r w:rsidRPr="00756102">
                              <w:rPr>
                                <w:rFonts w:ascii="Times New Roman" w:hAnsi="Times New Roman"/>
                                <w:i/>
                                <w:color w:val="FFFFFF"/>
                                <w:sz w:val="18"/>
                                <w:szCs w:val="18"/>
                              </w:rPr>
                              <w:t>Education Coordinator</w:t>
                            </w:r>
                          </w:p>
                          <w:p w14:paraId="4A1F2066" w14:textId="77777777" w:rsidR="00676212" w:rsidRDefault="00676212" w:rsidP="00E62664">
                            <w:pPr>
                              <w:pStyle w:val="Address"/>
                              <w:tabs>
                                <w:tab w:val="left" w:pos="1800"/>
                              </w:tabs>
                              <w:spacing w:line="200" w:lineRule="atLeast"/>
                              <w:ind w:left="90"/>
                              <w:jc w:val="left"/>
                              <w:rPr>
                                <w:rStyle w:val="Hyperlink"/>
                                <w:rFonts w:ascii="Times New Roman" w:hAnsi="Times New Roman"/>
                                <w:i/>
                                <w:sz w:val="18"/>
                                <w:szCs w:val="18"/>
                              </w:rPr>
                            </w:pPr>
                            <w:r w:rsidRPr="00756102">
                              <w:rPr>
                                <w:rFonts w:ascii="Times New Roman" w:hAnsi="Times New Roman"/>
                                <w:i/>
                                <w:color w:val="FFFFFF"/>
                                <w:sz w:val="18"/>
                                <w:szCs w:val="18"/>
                              </w:rPr>
                              <w:tab/>
                            </w:r>
                            <w:hyperlink r:id="rId20" w:history="1">
                              <w:r w:rsidRPr="0079425D">
                                <w:rPr>
                                  <w:rStyle w:val="Hyperlink"/>
                                  <w:rFonts w:ascii="Times New Roman" w:hAnsi="Times New Roman"/>
                                  <w:i/>
                                  <w:sz w:val="18"/>
                                  <w:szCs w:val="18"/>
                                </w:rPr>
                                <w:t>dgraham@lvaep.org</w:t>
                              </w:r>
                            </w:hyperlink>
                          </w:p>
                          <w:p w14:paraId="272AC4D8" w14:textId="77777777" w:rsidR="00676212" w:rsidRDefault="00676212" w:rsidP="00A41680">
                            <w:pPr>
                              <w:pStyle w:val="Address"/>
                              <w:tabs>
                                <w:tab w:val="left" w:pos="1710"/>
                              </w:tabs>
                              <w:spacing w:line="200" w:lineRule="atLeast"/>
                              <w:ind w:left="90"/>
                              <w:jc w:val="left"/>
                              <w:rPr>
                                <w:rFonts w:ascii="Times New Roman" w:hAnsi="Times New Roman"/>
                                <w:i/>
                                <w:color w:val="FFFFFF"/>
                                <w:sz w:val="18"/>
                                <w:szCs w:val="18"/>
                              </w:rPr>
                            </w:pPr>
                            <w:r>
                              <w:rPr>
                                <w:rFonts w:ascii="Times New Roman" w:hAnsi="Times New Roman"/>
                                <w:color w:val="FFFFFF"/>
                                <w:sz w:val="18"/>
                                <w:szCs w:val="18"/>
                              </w:rPr>
                              <w:t>Mary O’Connor</w:t>
                            </w:r>
                            <w:r w:rsidRPr="00756102">
                              <w:rPr>
                                <w:rFonts w:ascii="Times New Roman" w:hAnsi="Times New Roman"/>
                                <w:color w:val="FFFFFF"/>
                                <w:sz w:val="18"/>
                                <w:szCs w:val="18"/>
                              </w:rPr>
                              <w:tab/>
                              <w:t>-</w:t>
                            </w:r>
                            <w:r w:rsidRPr="00DE5979">
                              <w:rPr>
                                <w:rFonts w:ascii="Times New Roman" w:hAnsi="Times New Roman"/>
                                <w:i/>
                                <w:color w:val="FFFFFF"/>
                                <w:sz w:val="18"/>
                                <w:szCs w:val="18"/>
                              </w:rPr>
                              <w:t>Trainer &amp; Tutor Support Specialist</w:t>
                            </w:r>
                          </w:p>
                          <w:p w14:paraId="2ECE5981" w14:textId="77777777" w:rsidR="00676212" w:rsidRPr="007F507A" w:rsidRDefault="00676212" w:rsidP="00E62664">
                            <w:pPr>
                              <w:pStyle w:val="Address"/>
                              <w:tabs>
                                <w:tab w:val="left" w:pos="1800"/>
                              </w:tabs>
                              <w:spacing w:line="200" w:lineRule="atLeast"/>
                              <w:ind w:left="90"/>
                              <w:jc w:val="left"/>
                              <w:rPr>
                                <w:rFonts w:ascii="Times New Roman" w:hAnsi="Times New Roman"/>
                                <w:i/>
                                <w:color w:val="FFFFFF"/>
                                <w:sz w:val="18"/>
                                <w:szCs w:val="18"/>
                              </w:rPr>
                            </w:pPr>
                            <w:r>
                              <w:rPr>
                                <w:rFonts w:ascii="Times New Roman" w:hAnsi="Times New Roman"/>
                                <w:color w:val="FFFFFF"/>
                                <w:sz w:val="18"/>
                                <w:szCs w:val="18"/>
                              </w:rPr>
                              <w:tab/>
                            </w:r>
                            <w:hyperlink r:id="rId21" w:history="1">
                              <w:r w:rsidRPr="007F507A">
                                <w:rPr>
                                  <w:rStyle w:val="Hyperlink"/>
                                  <w:rFonts w:ascii="Times New Roman" w:hAnsi="Times New Roman"/>
                                  <w:i/>
                                  <w:sz w:val="18"/>
                                  <w:szCs w:val="18"/>
                                </w:rPr>
                                <w:t>moconnor@lvaep.org</w:t>
                              </w:r>
                            </w:hyperlink>
                          </w:p>
                          <w:p w14:paraId="3D4C64D5"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M</w:t>
                            </w:r>
                            <w:r>
                              <w:rPr>
                                <w:rFonts w:ascii="Times New Roman" w:hAnsi="Times New Roman"/>
                                <w:color w:val="FFFFFF"/>
                                <w:sz w:val="18"/>
                                <w:szCs w:val="18"/>
                              </w:rPr>
                              <w:t>arisol Ramirez</w:t>
                            </w:r>
                            <w:r w:rsidRPr="00756102">
                              <w:rPr>
                                <w:rFonts w:ascii="Times New Roman" w:hAnsi="Times New Roman"/>
                                <w:color w:val="FFFFFF"/>
                                <w:sz w:val="18"/>
                                <w:szCs w:val="18"/>
                              </w:rPr>
                              <w:tab/>
                              <w:t>-</w:t>
                            </w:r>
                            <w:r w:rsidRPr="00756102">
                              <w:rPr>
                                <w:rFonts w:ascii="Times New Roman" w:hAnsi="Times New Roman"/>
                                <w:i/>
                                <w:color w:val="FFFFFF"/>
                                <w:sz w:val="18"/>
                                <w:szCs w:val="18"/>
                              </w:rPr>
                              <w:t>Student Coordinator</w:t>
                            </w:r>
                          </w:p>
                          <w:p w14:paraId="56BF4FD2" w14:textId="421D6E40" w:rsidR="00676212" w:rsidRDefault="00676212" w:rsidP="00E62664">
                            <w:pPr>
                              <w:pStyle w:val="Address"/>
                              <w:tabs>
                                <w:tab w:val="left" w:pos="1800"/>
                              </w:tabs>
                              <w:spacing w:line="200" w:lineRule="atLeast"/>
                              <w:ind w:left="90"/>
                              <w:jc w:val="left"/>
                              <w:rPr>
                                <w:rFonts w:ascii="Times New Roman" w:hAnsi="Times New Roman"/>
                                <w:i/>
                                <w:sz w:val="18"/>
                                <w:szCs w:val="18"/>
                              </w:rPr>
                            </w:pPr>
                            <w:r w:rsidRPr="00756102">
                              <w:rPr>
                                <w:rFonts w:ascii="Times New Roman" w:hAnsi="Times New Roman"/>
                                <w:i/>
                                <w:color w:val="FFFFFF"/>
                                <w:sz w:val="18"/>
                                <w:szCs w:val="18"/>
                              </w:rPr>
                              <w:tab/>
                            </w:r>
                            <w:hyperlink r:id="rId22" w:history="1">
                              <w:r w:rsidRPr="00D423BD">
                                <w:rPr>
                                  <w:rStyle w:val="Hyperlink"/>
                                  <w:rFonts w:ascii="Times New Roman" w:hAnsi="Times New Roman"/>
                                  <w:i/>
                                  <w:sz w:val="18"/>
                                  <w:szCs w:val="18"/>
                                </w:rPr>
                                <w:t>mramirez@lvaep.org</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9" style="position:absolute;left:0;text-align:left;margin-left:-71.6pt;margin-top:450.2pt;width:273.55pt;height:2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" fillcolor="gray" stroked="f" strokecolor="#4579b8">
                <v:shadow opacity="22936f" origin=",.5" offset="0,23000emu"/>
                <v:textbox>
                  <w:txbxContent>
                    <w:p w14:paraId="2DD26403" w14:textId="77777777" w:rsidR="00676212" w:rsidRPr="00756102" w:rsidRDefault="00676212" w:rsidP="00886AC1">
                      <w:pPr>
                        <w:pStyle w:val="Address"/>
                        <w:spacing w:line="200" w:lineRule="atLeast"/>
                        <w:rPr>
                          <w:rFonts w:ascii="Times New Roman" w:hAnsi="Times New Roman"/>
                          <w:b/>
                          <w:color w:val="FFFFFF"/>
                          <w:sz w:val="18"/>
                          <w:szCs w:val="18"/>
                        </w:rPr>
                      </w:pPr>
                      <w:r w:rsidRPr="00756102">
                        <w:rPr>
                          <w:rFonts w:ascii="Times New Roman" w:hAnsi="Times New Roman"/>
                          <w:b/>
                          <w:color w:val="FFFFFF"/>
                          <w:sz w:val="18"/>
                          <w:szCs w:val="18"/>
                        </w:rPr>
                        <w:t>Literacy Volunteers of America Essex &amp; Passaic Counties</w:t>
                      </w:r>
                    </w:p>
                    <w:p w14:paraId="7B5391F1" w14:textId="77777777" w:rsidR="00676212" w:rsidRPr="00756102" w:rsidRDefault="00676212" w:rsidP="00886AC1">
                      <w:pPr>
                        <w:pStyle w:val="Address"/>
                        <w:spacing w:line="200" w:lineRule="atLeast"/>
                        <w:jc w:val="left"/>
                        <w:rPr>
                          <w:rFonts w:ascii="Times New Roman" w:hAnsi="Times New Roman"/>
                          <w:color w:val="FFFFFF"/>
                          <w:sz w:val="18"/>
                          <w:szCs w:val="18"/>
                        </w:rPr>
                      </w:pPr>
                    </w:p>
                    <w:p w14:paraId="5012B5FF"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90 Broad Street, 2</w:t>
                      </w:r>
                      <w:r w:rsidRPr="00756102">
                        <w:rPr>
                          <w:rFonts w:ascii="Times New Roman" w:hAnsi="Times New Roman"/>
                          <w:color w:val="FFFFFF"/>
                          <w:sz w:val="18"/>
                          <w:szCs w:val="18"/>
                          <w:vertAlign w:val="superscript"/>
                        </w:rPr>
                        <w:t>nd</w:t>
                      </w:r>
                      <w:r w:rsidRPr="00756102">
                        <w:rPr>
                          <w:rFonts w:ascii="Times New Roman" w:hAnsi="Times New Roman"/>
                          <w:color w:val="FFFFFF"/>
                          <w:sz w:val="18"/>
                          <w:szCs w:val="18"/>
                        </w:rPr>
                        <w:t xml:space="preserve"> Floor, Bloomfield, NJ 07003</w:t>
                      </w:r>
                    </w:p>
                    <w:p w14:paraId="78DCE3C1"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(973) 566-6200, ext. 217 or 225</w:t>
                      </w:r>
                    </w:p>
                    <w:p w14:paraId="4D1A6770" w14:textId="77777777" w:rsidR="00676212" w:rsidRPr="00756102" w:rsidRDefault="00676212" w:rsidP="00886AC1">
                      <w:pPr>
                        <w:pStyle w:val="Address"/>
                        <w:spacing w:line="200" w:lineRule="atLeast"/>
                        <w:rPr>
                          <w:rFonts w:ascii="Times New Roman" w:hAnsi="Times New Roman"/>
                          <w:color w:val="FFFFFF"/>
                          <w:sz w:val="18"/>
                          <w:szCs w:val="18"/>
                        </w:rPr>
                      </w:pPr>
                    </w:p>
                    <w:p w14:paraId="08FF0523"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195 Gregory Avenue, 2</w:t>
                      </w:r>
                      <w:r w:rsidRPr="00756102">
                        <w:rPr>
                          <w:rFonts w:ascii="Times New Roman" w:hAnsi="Times New Roman"/>
                          <w:color w:val="FFFFFF"/>
                          <w:sz w:val="18"/>
                          <w:szCs w:val="18"/>
                          <w:vertAlign w:val="superscript"/>
                        </w:rPr>
                        <w:t>nd</w:t>
                      </w:r>
                      <w:r w:rsidRPr="00756102">
                        <w:rPr>
                          <w:rFonts w:ascii="Times New Roman" w:hAnsi="Times New Roman"/>
                          <w:color w:val="FFFFFF"/>
                          <w:sz w:val="18"/>
                          <w:szCs w:val="18"/>
                        </w:rPr>
                        <w:t xml:space="preserve"> Floor, Passaic, NJ 07055</w:t>
                      </w:r>
                    </w:p>
                    <w:p w14:paraId="3A74D433" w14:textId="77777777" w:rsidR="00676212" w:rsidRPr="00756102" w:rsidRDefault="00676212" w:rsidP="00886AC1">
                      <w:pPr>
                        <w:pStyle w:val="Address"/>
                        <w:spacing w:line="200" w:lineRule="atLeast"/>
                        <w:rPr>
                          <w:rFonts w:ascii="Times New Roman" w:hAnsi="Times New Roman"/>
                          <w:color w:val="FFFFFF"/>
                          <w:sz w:val="18"/>
                          <w:szCs w:val="18"/>
                        </w:rPr>
                      </w:pPr>
                      <w:r w:rsidRPr="00756102">
                        <w:rPr>
                          <w:rFonts w:ascii="Times New Roman" w:hAnsi="Times New Roman"/>
                          <w:color w:val="FFFFFF"/>
                          <w:sz w:val="18"/>
                          <w:szCs w:val="18"/>
                        </w:rPr>
                        <w:t>(973) 470-0039</w:t>
                      </w:r>
                    </w:p>
                    <w:p w14:paraId="2EFD831E" w14:textId="77777777" w:rsidR="00676212" w:rsidRPr="00756102" w:rsidRDefault="00676212" w:rsidP="00886AC1">
                      <w:pPr>
                        <w:pStyle w:val="Address"/>
                        <w:spacing w:line="200" w:lineRule="atLeast"/>
                        <w:rPr>
                          <w:rFonts w:ascii="Times New Roman" w:hAnsi="Times New Roman"/>
                          <w:color w:val="FFFFFF"/>
                          <w:sz w:val="18"/>
                          <w:szCs w:val="18"/>
                        </w:rPr>
                      </w:pPr>
                    </w:p>
                    <w:p w14:paraId="725CDF0F"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Cristhian Barcelos</w:t>
                      </w:r>
                      <w:r w:rsidRPr="00756102">
                        <w:rPr>
                          <w:rFonts w:ascii="Times New Roman" w:hAnsi="Times New Roman"/>
                          <w:color w:val="FFFFFF"/>
                          <w:sz w:val="18"/>
                          <w:szCs w:val="18"/>
                        </w:rPr>
                        <w:tab/>
                        <w:t>-</w:t>
                      </w:r>
                      <w:r w:rsidRPr="00756102">
                        <w:rPr>
                          <w:rFonts w:ascii="Times New Roman" w:hAnsi="Times New Roman"/>
                          <w:i/>
                          <w:color w:val="FFFFFF"/>
                          <w:sz w:val="18"/>
                          <w:szCs w:val="18"/>
                        </w:rPr>
                        <w:t>Executive Director</w:t>
                      </w:r>
                    </w:p>
                    <w:p w14:paraId="6FE64067" w14:textId="77777777" w:rsidR="00676212" w:rsidRDefault="00676212" w:rsidP="00E62664">
                      <w:pPr>
                        <w:pStyle w:val="Address"/>
                        <w:tabs>
                          <w:tab w:val="left" w:pos="1800"/>
                        </w:tabs>
                        <w:spacing w:line="200" w:lineRule="atLeast"/>
                        <w:ind w:left="90"/>
                        <w:jc w:val="left"/>
                        <w:rPr>
                          <w:rFonts w:ascii="Times New Roman" w:hAnsi="Times New Roman"/>
                          <w:i/>
                          <w:sz w:val="18"/>
                          <w:szCs w:val="18"/>
                        </w:rPr>
                      </w:pPr>
                      <w:r w:rsidRPr="00756102">
                        <w:rPr>
                          <w:rFonts w:ascii="Times New Roman" w:hAnsi="Times New Roman"/>
                          <w:i/>
                          <w:color w:val="FFFFFF"/>
                          <w:sz w:val="18"/>
                          <w:szCs w:val="18"/>
                        </w:rPr>
                        <w:tab/>
                      </w:r>
                      <w:hyperlink r:id="rId23" w:history="1">
                        <w:r w:rsidRPr="00D423BD">
                          <w:rPr>
                            <w:rStyle w:val="Hyperlink"/>
                            <w:rFonts w:ascii="Times New Roman" w:hAnsi="Times New Roman"/>
                            <w:i/>
                            <w:sz w:val="18"/>
                            <w:szCs w:val="18"/>
                          </w:rPr>
                          <w:t>cbarcelos@lvaep.org</w:t>
                        </w:r>
                      </w:hyperlink>
                    </w:p>
                    <w:p w14:paraId="6F41964B"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Russell Ben Ali</w:t>
                      </w:r>
                      <w:r w:rsidRPr="00756102">
                        <w:rPr>
                          <w:rFonts w:ascii="Times New Roman" w:hAnsi="Times New Roman"/>
                          <w:color w:val="FFFFFF"/>
                          <w:sz w:val="18"/>
                          <w:szCs w:val="18"/>
                        </w:rPr>
                        <w:tab/>
                        <w:t>-</w:t>
                      </w:r>
                      <w:r w:rsidRPr="00756102">
                        <w:rPr>
                          <w:rFonts w:ascii="Times New Roman" w:hAnsi="Times New Roman"/>
                          <w:i/>
                          <w:color w:val="FFFFFF"/>
                          <w:sz w:val="18"/>
                          <w:szCs w:val="18"/>
                        </w:rPr>
                        <w:t>Recruitment &amp; Training Coordinator</w:t>
                      </w:r>
                    </w:p>
                    <w:p w14:paraId="422FA439" w14:textId="77777777" w:rsidR="00676212" w:rsidRPr="00536680" w:rsidRDefault="00676212" w:rsidP="00E62664">
                      <w:pPr>
                        <w:pStyle w:val="Address"/>
                        <w:tabs>
                          <w:tab w:val="left" w:pos="1800"/>
                        </w:tabs>
                        <w:spacing w:line="200" w:lineRule="atLeast"/>
                        <w:ind w:left="90"/>
                        <w:jc w:val="left"/>
                        <w:rPr>
                          <w:rFonts w:ascii="Times New Roman" w:hAnsi="Times New Roman"/>
                          <w:i/>
                          <w:color w:val="0000FF"/>
                          <w:sz w:val="18"/>
                          <w:szCs w:val="18"/>
                          <w:u w:val="single"/>
                        </w:rPr>
                      </w:pPr>
                      <w:r w:rsidRPr="00756102">
                        <w:rPr>
                          <w:rFonts w:ascii="Times New Roman" w:hAnsi="Times New Roman"/>
                        </w:rPr>
                        <w:tab/>
                      </w:r>
                      <w:hyperlink r:id="rId24" w:history="1">
                        <w:r>
                          <w:rPr>
                            <w:rStyle w:val="Hyperlink"/>
                            <w:rFonts w:ascii="Times New Roman" w:hAnsi="Times New Roman"/>
                            <w:i/>
                            <w:sz w:val="18"/>
                            <w:szCs w:val="18"/>
                          </w:rPr>
                          <w:t>rbenali@lvaep.org</w:t>
                        </w:r>
                      </w:hyperlink>
                    </w:p>
                    <w:p w14:paraId="38BBE49E" w14:textId="77777777" w:rsidR="0067621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Jorge Chavez</w:t>
                      </w:r>
                      <w:r w:rsidRPr="00756102">
                        <w:rPr>
                          <w:rFonts w:ascii="Times New Roman" w:hAnsi="Times New Roman"/>
                          <w:color w:val="FFFFFF"/>
                          <w:sz w:val="18"/>
                          <w:szCs w:val="18"/>
                        </w:rPr>
                        <w:tab/>
                        <w:t>-</w:t>
                      </w:r>
                      <w:r w:rsidRPr="00756102">
                        <w:rPr>
                          <w:rFonts w:ascii="Times New Roman" w:hAnsi="Times New Roman"/>
                          <w:i/>
                          <w:color w:val="FFFFFF"/>
                          <w:sz w:val="18"/>
                          <w:szCs w:val="18"/>
                        </w:rPr>
                        <w:t>Data Processing</w:t>
                      </w:r>
                      <w:r>
                        <w:rPr>
                          <w:rFonts w:ascii="Times New Roman" w:hAnsi="Times New Roman"/>
                          <w:i/>
                          <w:color w:val="FFFFFF"/>
                          <w:sz w:val="18"/>
                          <w:szCs w:val="18"/>
                        </w:rPr>
                        <w:t xml:space="preserve"> Coordinator</w:t>
                      </w:r>
                    </w:p>
                    <w:p w14:paraId="1B3E46EF" w14:textId="77777777" w:rsidR="00676212" w:rsidRPr="007F507A" w:rsidRDefault="00676212" w:rsidP="00E62664">
                      <w:pPr>
                        <w:pStyle w:val="Address"/>
                        <w:tabs>
                          <w:tab w:val="left" w:pos="1800"/>
                        </w:tabs>
                        <w:spacing w:line="200" w:lineRule="atLeast"/>
                        <w:ind w:left="90"/>
                        <w:jc w:val="left"/>
                        <w:rPr>
                          <w:rFonts w:ascii="Times New Roman" w:hAnsi="Times New Roman"/>
                          <w:i/>
                          <w:color w:val="FFFFFF"/>
                          <w:sz w:val="18"/>
                          <w:szCs w:val="18"/>
                        </w:rPr>
                      </w:pPr>
                      <w:r>
                        <w:rPr>
                          <w:rFonts w:ascii="Times New Roman" w:hAnsi="Times New Roman"/>
                          <w:color w:val="FFFFFF"/>
                          <w:sz w:val="18"/>
                          <w:szCs w:val="18"/>
                        </w:rPr>
                        <w:tab/>
                      </w:r>
                      <w:hyperlink r:id="rId25" w:history="1">
                        <w:r w:rsidRPr="007F507A">
                          <w:rPr>
                            <w:rStyle w:val="Hyperlink"/>
                            <w:rFonts w:ascii="Times New Roman" w:hAnsi="Times New Roman"/>
                            <w:i/>
                            <w:sz w:val="18"/>
                            <w:szCs w:val="18"/>
                          </w:rPr>
                          <w:t>jchavez@lvaep.org</w:t>
                        </w:r>
                      </w:hyperlink>
                    </w:p>
                    <w:p w14:paraId="3F3407E1"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Debbie Graham</w:t>
                      </w:r>
                      <w:r w:rsidRPr="00756102">
                        <w:rPr>
                          <w:rFonts w:ascii="Times New Roman" w:hAnsi="Times New Roman"/>
                          <w:color w:val="FFFFFF"/>
                          <w:sz w:val="18"/>
                          <w:szCs w:val="18"/>
                        </w:rPr>
                        <w:tab/>
                        <w:t>-</w:t>
                      </w:r>
                      <w:r w:rsidRPr="00756102">
                        <w:rPr>
                          <w:rFonts w:ascii="Times New Roman" w:hAnsi="Times New Roman"/>
                          <w:i/>
                          <w:color w:val="FFFFFF"/>
                          <w:sz w:val="18"/>
                          <w:szCs w:val="18"/>
                        </w:rPr>
                        <w:t>Education Coordinator</w:t>
                      </w:r>
                    </w:p>
                    <w:p w14:paraId="4A1F2066" w14:textId="77777777" w:rsidR="00676212" w:rsidRDefault="00676212" w:rsidP="00E62664">
                      <w:pPr>
                        <w:pStyle w:val="Address"/>
                        <w:tabs>
                          <w:tab w:val="left" w:pos="1800"/>
                        </w:tabs>
                        <w:spacing w:line="200" w:lineRule="atLeast"/>
                        <w:ind w:left="90"/>
                        <w:jc w:val="left"/>
                        <w:rPr>
                          <w:rStyle w:val="Hyperlink"/>
                          <w:rFonts w:ascii="Times New Roman" w:hAnsi="Times New Roman"/>
                          <w:i/>
                          <w:sz w:val="18"/>
                          <w:szCs w:val="18"/>
                        </w:rPr>
                      </w:pPr>
                      <w:r w:rsidRPr="00756102">
                        <w:rPr>
                          <w:rFonts w:ascii="Times New Roman" w:hAnsi="Times New Roman"/>
                          <w:i/>
                          <w:color w:val="FFFFFF"/>
                          <w:sz w:val="18"/>
                          <w:szCs w:val="18"/>
                        </w:rPr>
                        <w:tab/>
                      </w:r>
                      <w:hyperlink r:id="rId26" w:history="1">
                        <w:r w:rsidRPr="0079425D">
                          <w:rPr>
                            <w:rStyle w:val="Hyperlink"/>
                            <w:rFonts w:ascii="Times New Roman" w:hAnsi="Times New Roman"/>
                            <w:i/>
                            <w:sz w:val="18"/>
                            <w:szCs w:val="18"/>
                          </w:rPr>
                          <w:t>dgraham@lvaep.org</w:t>
                        </w:r>
                      </w:hyperlink>
                    </w:p>
                    <w:p w14:paraId="272AC4D8" w14:textId="77777777" w:rsidR="00676212" w:rsidRDefault="00676212" w:rsidP="00A41680">
                      <w:pPr>
                        <w:pStyle w:val="Address"/>
                        <w:tabs>
                          <w:tab w:val="left" w:pos="1710"/>
                        </w:tabs>
                        <w:spacing w:line="200" w:lineRule="atLeast"/>
                        <w:ind w:left="90"/>
                        <w:jc w:val="left"/>
                        <w:rPr>
                          <w:rFonts w:ascii="Times New Roman" w:hAnsi="Times New Roman"/>
                          <w:i/>
                          <w:color w:val="FFFFFF"/>
                          <w:sz w:val="18"/>
                          <w:szCs w:val="18"/>
                        </w:rPr>
                      </w:pPr>
                      <w:r>
                        <w:rPr>
                          <w:rFonts w:ascii="Times New Roman" w:hAnsi="Times New Roman"/>
                          <w:color w:val="FFFFFF"/>
                          <w:sz w:val="18"/>
                          <w:szCs w:val="18"/>
                        </w:rPr>
                        <w:t>Mary O’Connor</w:t>
                      </w:r>
                      <w:r w:rsidRPr="00756102">
                        <w:rPr>
                          <w:rFonts w:ascii="Times New Roman" w:hAnsi="Times New Roman"/>
                          <w:color w:val="FFFFFF"/>
                          <w:sz w:val="18"/>
                          <w:szCs w:val="18"/>
                        </w:rPr>
                        <w:tab/>
                        <w:t>-</w:t>
                      </w:r>
                      <w:r w:rsidRPr="00DE5979">
                        <w:rPr>
                          <w:rFonts w:ascii="Times New Roman" w:hAnsi="Times New Roman"/>
                          <w:i/>
                          <w:color w:val="FFFFFF"/>
                          <w:sz w:val="18"/>
                          <w:szCs w:val="18"/>
                        </w:rPr>
                        <w:t>Trainer &amp; Tutor Support Specialist</w:t>
                      </w:r>
                    </w:p>
                    <w:p w14:paraId="2ECE5981" w14:textId="77777777" w:rsidR="00676212" w:rsidRPr="007F507A" w:rsidRDefault="00676212" w:rsidP="00E62664">
                      <w:pPr>
                        <w:pStyle w:val="Address"/>
                        <w:tabs>
                          <w:tab w:val="left" w:pos="1800"/>
                        </w:tabs>
                        <w:spacing w:line="200" w:lineRule="atLeast"/>
                        <w:ind w:left="90"/>
                        <w:jc w:val="left"/>
                        <w:rPr>
                          <w:rFonts w:ascii="Times New Roman" w:hAnsi="Times New Roman"/>
                          <w:i/>
                          <w:color w:val="FFFFFF"/>
                          <w:sz w:val="18"/>
                          <w:szCs w:val="18"/>
                        </w:rPr>
                      </w:pPr>
                      <w:r>
                        <w:rPr>
                          <w:rFonts w:ascii="Times New Roman" w:hAnsi="Times New Roman"/>
                          <w:color w:val="FFFFFF"/>
                          <w:sz w:val="18"/>
                          <w:szCs w:val="18"/>
                        </w:rPr>
                        <w:tab/>
                      </w:r>
                      <w:hyperlink r:id="rId27" w:history="1">
                        <w:r w:rsidRPr="007F507A">
                          <w:rPr>
                            <w:rStyle w:val="Hyperlink"/>
                            <w:rFonts w:ascii="Times New Roman" w:hAnsi="Times New Roman"/>
                            <w:i/>
                            <w:sz w:val="18"/>
                            <w:szCs w:val="18"/>
                          </w:rPr>
                          <w:t>moconnor@lvaep.org</w:t>
                        </w:r>
                      </w:hyperlink>
                    </w:p>
                    <w:p w14:paraId="3D4C64D5" w14:textId="77777777" w:rsidR="00676212" w:rsidRPr="00756102" w:rsidRDefault="00676212" w:rsidP="00E62664">
                      <w:pPr>
                        <w:pStyle w:val="Address"/>
                        <w:tabs>
                          <w:tab w:val="left" w:pos="1710"/>
                        </w:tabs>
                        <w:spacing w:line="200" w:lineRule="atLeast"/>
                        <w:ind w:left="90"/>
                        <w:jc w:val="left"/>
                        <w:rPr>
                          <w:rFonts w:ascii="Times New Roman" w:hAnsi="Times New Roman"/>
                          <w:i/>
                          <w:color w:val="FFFFFF"/>
                          <w:sz w:val="18"/>
                          <w:szCs w:val="18"/>
                        </w:rPr>
                      </w:pPr>
                      <w:r w:rsidRPr="00756102">
                        <w:rPr>
                          <w:rFonts w:ascii="Times New Roman" w:hAnsi="Times New Roman"/>
                          <w:color w:val="FFFFFF"/>
                          <w:sz w:val="18"/>
                          <w:szCs w:val="18"/>
                        </w:rPr>
                        <w:t>M</w:t>
                      </w:r>
                      <w:r>
                        <w:rPr>
                          <w:rFonts w:ascii="Times New Roman" w:hAnsi="Times New Roman"/>
                          <w:color w:val="FFFFFF"/>
                          <w:sz w:val="18"/>
                          <w:szCs w:val="18"/>
                        </w:rPr>
                        <w:t>arisol Ramirez</w:t>
                      </w:r>
                      <w:r w:rsidRPr="00756102">
                        <w:rPr>
                          <w:rFonts w:ascii="Times New Roman" w:hAnsi="Times New Roman"/>
                          <w:color w:val="FFFFFF"/>
                          <w:sz w:val="18"/>
                          <w:szCs w:val="18"/>
                        </w:rPr>
                        <w:tab/>
                        <w:t>-</w:t>
                      </w:r>
                      <w:r w:rsidRPr="00756102">
                        <w:rPr>
                          <w:rFonts w:ascii="Times New Roman" w:hAnsi="Times New Roman"/>
                          <w:i/>
                          <w:color w:val="FFFFFF"/>
                          <w:sz w:val="18"/>
                          <w:szCs w:val="18"/>
                        </w:rPr>
                        <w:t>Student Coordinator</w:t>
                      </w:r>
                    </w:p>
                    <w:p w14:paraId="56BF4FD2" w14:textId="421D6E40" w:rsidR="00676212" w:rsidRDefault="00676212" w:rsidP="00E62664">
                      <w:pPr>
                        <w:pStyle w:val="Address"/>
                        <w:tabs>
                          <w:tab w:val="left" w:pos="1800"/>
                        </w:tabs>
                        <w:spacing w:line="200" w:lineRule="atLeast"/>
                        <w:ind w:left="90"/>
                        <w:jc w:val="left"/>
                        <w:rPr>
                          <w:rFonts w:ascii="Times New Roman" w:hAnsi="Times New Roman"/>
                          <w:i/>
                          <w:sz w:val="18"/>
                          <w:szCs w:val="18"/>
                        </w:rPr>
                      </w:pPr>
                      <w:r w:rsidRPr="00756102">
                        <w:rPr>
                          <w:rFonts w:ascii="Times New Roman" w:hAnsi="Times New Roman"/>
                          <w:i/>
                          <w:color w:val="FFFFFF"/>
                          <w:sz w:val="18"/>
                          <w:szCs w:val="18"/>
                        </w:rPr>
                        <w:tab/>
                      </w:r>
                      <w:hyperlink r:id="rId28" w:history="1">
                        <w:r w:rsidRPr="00D423BD">
                          <w:rPr>
                            <w:rStyle w:val="Hyperlink"/>
                            <w:rFonts w:ascii="Times New Roman" w:hAnsi="Times New Roman"/>
                            <w:i/>
                            <w:sz w:val="18"/>
                            <w:szCs w:val="18"/>
                          </w:rPr>
                          <w:t>mramirez@lvaep.org</w:t>
                        </w:r>
                      </w:hyperlink>
                    </w:p>
                  </w:txbxContent>
                </v:textbox>
                <w10:wrap type="through"/>
              </v:rect>
            </w:pict>
          </mc:Fallback>
        </mc:AlternateContent>
      </w:r>
      <w:r w:rsidR="00C3273C">
        <w:rPr>
          <w:noProof/>
        </w:rPr>
        <mc:AlternateContent>
          <mc:Choice Requires="wps">
            <w:drawing>
              <wp:anchor distT="0" distB="0" distL="114300" distR="114300" simplePos="0" relativeHeight="251658240" behindDoc="0" locked="0" layoutInCell="1" allowOverlap="1" wp14:anchorId="6F6449DF" wp14:editId="6E3CA63A">
                <wp:simplePos x="0" y="0"/>
                <wp:positionH relativeFrom="column">
                  <wp:posOffset>-909320</wp:posOffset>
                </wp:positionH>
                <wp:positionV relativeFrom="paragraph">
                  <wp:posOffset>8560435</wp:posOffset>
                </wp:positionV>
                <wp:extent cx="3474085" cy="128905"/>
                <wp:effectExtent l="0" t="0" r="5715" b="0"/>
                <wp:wrapTight wrapText="bothSides">
                  <wp:wrapPolygon edited="0">
                    <wp:start x="0" y="0"/>
                    <wp:lineTo x="0" y="17025"/>
                    <wp:lineTo x="21478" y="17025"/>
                    <wp:lineTo x="21478" y="0"/>
                    <wp:lineTo x="0" y="0"/>
                  </wp:wrapPolygon>
                </wp:wrapTight>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128905"/>
                        </a:xfrm>
                        <a:prstGeom prst="rect">
                          <a:avLst/>
                        </a:prstGeom>
                        <a:solidFill>
                          <a:srgbClr val="008000"/>
                        </a:solidFill>
                        <a:ln>
                          <a:noFill/>
                        </a:ln>
                        <a:effectLst/>
                        <a:extLst>
                          <a:ext uri="{91240B29-F687-4f45-9708-019B960494DF}">
                            <a14:hiddenLine xmlns:a14="http://schemas.microsoft.com/office/drawing/2010/main" w="9525">
                              <a:solidFill>
                                <a:srgbClr val="4579B8"/>
                              </a:solidFill>
                              <a:miter lim="800000"/>
                              <a:headEnd/>
                              <a:tailEnd/>
                            </a14:hiddenLine>
                          </a:ext>
                          <a:ext uri="{AF507438-7753-43e0-B8FC-AC1667EBCBE1}">
                            <a14:hiddenEffects xmlns:a14="http://schemas.microsoft.com/office/drawing/2010/main">
                              <a:effectLst>
                                <a:outerShdw blurRad="63500" dist="23000" dir="5400000" rotWithShape="0">
                                  <a:srgbClr val="000000">
                                    <a:alpha val="34998"/>
                                  </a:srgbClr>
                                </a:outerShdw>
                              </a:effectLst>
                            </a14:hiddenEffects>
                          </a:ext>
                        </a:extLst>
                      </wps:spPr>
                      <wps:txbx>
                        <w:txbxContent>
                          <w:p w14:paraId="2D95FAD6" w14:textId="77777777" w:rsidR="00676212" w:rsidRPr="00020F40" w:rsidRDefault="00676212" w:rsidP="00020F40">
                            <w:pPr>
                              <w:rPr>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F6449DF" id="Rectangle 19" o:spid="_x0000_s1030" style="position:absolute;left:0;text-align:left;margin-left:-71.6pt;margin-top:674.05pt;width:273.55pt;height: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" fillcolor="green" stroked="f">
                <v:textbox>
                  <w:txbxContent>
                    <w:p w14:paraId="2D95FAD6" w14:textId="77777777" w:rsidR="00734F08" w:rsidRPr="00020F40" w:rsidRDefault="00734F08" w:rsidP="00020F40">
                      <w:pPr>
                        <w:rPr>
                          <w:szCs w:val="20"/>
                        </w:rPr>
                      </w:pPr>
                    </w:p>
                  </w:txbxContent>
                </v:textbox>
                <w10:wrap type="tight"/>
              </v:rect>
            </w:pict>
          </mc:Fallback>
        </mc:AlternateContent>
      </w:r>
      <w:r w:rsidR="000C1CE9">
        <w:br w:type="page"/>
      </w:r>
    </w:p>
    <w:p w14:paraId="078BBE97" w14:textId="5DEB9C79" w:rsidR="009A6374" w:rsidRDefault="008A4F51" w:rsidP="003C1A05">
      <w:pPr>
        <w:jc w:val="center"/>
        <w:rPr>
          <w:noProof/>
        </w:rPr>
      </w:pPr>
      <w:r>
        <w:rPr>
          <w:noProof/>
        </w:rPr>
        <w:lastRenderedPageBreak/>
        <w:drawing>
          <wp:anchor distT="0" distB="0" distL="114300" distR="114300" simplePos="0" relativeHeight="251766784" behindDoc="0" locked="0" layoutInCell="1" allowOverlap="1" wp14:anchorId="7FB4231C" wp14:editId="488DD7B4">
            <wp:simplePos x="0" y="0"/>
            <wp:positionH relativeFrom="column">
              <wp:posOffset>-10795</wp:posOffset>
            </wp:positionH>
            <wp:positionV relativeFrom="paragraph">
              <wp:posOffset>116205</wp:posOffset>
            </wp:positionV>
            <wp:extent cx="1714500" cy="2454275"/>
            <wp:effectExtent l="0" t="0" r="12700" b="9525"/>
            <wp:wrapNone/>
            <wp:docPr id="17" name="Picture 17" descr="Macintosh HD:Users:cristhian:Work:LVA:FY 2017-2018:Newsletter:7:Pictures:Gloria Orj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risthian:Work:LVA:FY 2017-2018:Newsletter:7:Pictures:Gloria Orjuel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454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C391C">
        <w:rPr>
          <w:noProof/>
        </w:rPr>
        <mc:AlternateContent>
          <mc:Choice Requires="wps">
            <w:drawing>
              <wp:anchor distT="0" distB="0" distL="114300" distR="114300" simplePos="0" relativeHeight="251659264" behindDoc="0" locked="0" layoutInCell="1" allowOverlap="1" wp14:anchorId="3B273142" wp14:editId="7AB70284">
                <wp:simplePos x="0" y="0"/>
                <wp:positionH relativeFrom="column">
                  <wp:posOffset>2738755</wp:posOffset>
                </wp:positionH>
                <wp:positionV relativeFrom="paragraph">
                  <wp:posOffset>117475</wp:posOffset>
                </wp:positionV>
                <wp:extent cx="3632835" cy="6857365"/>
                <wp:effectExtent l="0" t="0" r="24765"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835" cy="685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E629" w14:textId="2A199B0D" w:rsidR="00676212" w:rsidRPr="001A0275" w:rsidRDefault="00676212" w:rsidP="00084EAA">
                            <w:pPr>
                              <w:pStyle w:val="BodyCopy"/>
                              <w:spacing w:after="240" w:line="300" w:lineRule="atLeast"/>
                              <w:ind w:right="93"/>
                              <w:jc w:val="center"/>
                              <w:rPr>
                                <w:rFonts w:ascii="Times New Roman" w:hAnsi="Times New Roman"/>
                                <w:b/>
                                <w:i/>
                                <w:color w:val="008000"/>
                                <w:sz w:val="28"/>
                                <w:szCs w:val="28"/>
                              </w:rPr>
                            </w:pPr>
                            <w:r w:rsidRPr="001A0275">
                              <w:rPr>
                                <w:rFonts w:ascii="Times New Roman" w:hAnsi="Times New Roman"/>
                                <w:b/>
                                <w:i/>
                                <w:color w:val="008000"/>
                                <w:sz w:val="28"/>
                                <w:szCs w:val="28"/>
                              </w:rPr>
                              <w:t>Getting to Know Us</w:t>
                            </w:r>
                          </w:p>
                          <w:p w14:paraId="74A05DE8" w14:textId="06D530DB" w:rsidR="00676212" w:rsidRPr="008D6F2D" w:rsidRDefault="00676212" w:rsidP="008D6F2D">
                            <w:pPr>
                              <w:jc w:val="center"/>
                              <w:rPr>
                                <w:b/>
                                <w:sz w:val="22"/>
                                <w:szCs w:val="22"/>
                              </w:rPr>
                            </w:pPr>
                            <w:r>
                              <w:rPr>
                                <w:b/>
                                <w:sz w:val="22"/>
                                <w:szCs w:val="22"/>
                              </w:rPr>
                              <w:t xml:space="preserve">Gloria Orjuela, </w:t>
                            </w:r>
                            <w:r w:rsidRPr="008D6F2D">
                              <w:rPr>
                                <w:b/>
                                <w:sz w:val="22"/>
                                <w:szCs w:val="22"/>
                              </w:rPr>
                              <w:t>LVA student</w:t>
                            </w:r>
                          </w:p>
                          <w:p w14:paraId="5088218C" w14:textId="77777777" w:rsidR="00676212" w:rsidRPr="008C71F0" w:rsidRDefault="00676212" w:rsidP="003066D1">
                            <w:pPr>
                              <w:shd w:val="clear" w:color="auto" w:fill="FFFFFF"/>
                              <w:ind w:firstLine="180"/>
                              <w:jc w:val="both"/>
                              <w:rPr>
                                <w:color w:val="000000"/>
                                <w:sz w:val="18"/>
                                <w:szCs w:val="20"/>
                              </w:rPr>
                            </w:pPr>
                          </w:p>
                          <w:p w14:paraId="00934284" w14:textId="5E23B1DA"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 xml:space="preserve">When Gloria Orjuela and her young family left their native Colombia in 2010, their first stop in North America was Canada – first to Quebec and later </w:t>
                            </w:r>
                            <w:r>
                              <w:rPr>
                                <w:rFonts w:ascii="Times New Roman" w:hAnsi="Times New Roman" w:cs="Times New Roman"/>
                                <w:sz w:val="20"/>
                                <w:szCs w:val="20"/>
                              </w:rPr>
                              <w:t xml:space="preserve">to Calgary. After a 6-year </w:t>
                            </w:r>
                            <w:r w:rsidRPr="00CB1124">
                              <w:rPr>
                                <w:rFonts w:ascii="Times New Roman" w:hAnsi="Times New Roman" w:cs="Times New Roman"/>
                                <w:sz w:val="20"/>
                                <w:szCs w:val="20"/>
                              </w:rPr>
                              <w:t>immigration process, it was home.</w:t>
                            </w:r>
                          </w:p>
                          <w:p w14:paraId="5F47524B"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2C6B6492" w14:textId="0D36F446"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“We wanted to have a better life in Canada,” Gloria said. “My husband was traveling too much for his job in Colombia. We wanted to raise our children together and be a close family.”</w:t>
                            </w:r>
                          </w:p>
                          <w:p w14:paraId="1045CB05"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2EFE0BBC" w14:textId="64C80A8D"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Gloria left an 11-year career as a budget coordinator for one of the biggest telecom companies in Bogota, Colombia’s capital city. But, in Canada, she chose not to work, serving instead as the overseer of the family’s relocation.</w:t>
                            </w:r>
                          </w:p>
                          <w:p w14:paraId="6949A1DB"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7A0486DA" w14:textId="77777777"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While her husband worked as an electrical engineer and eldest daughter attended elementary school, Gloria stayed at home with her newborn baby girl. And while the baby napped, Gloria studied English.</w:t>
                            </w:r>
                          </w:p>
                          <w:p w14:paraId="6314F057" w14:textId="6BC4FAAD"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35553547" w14:textId="7BDAD2F8"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By the time her infant daughter was 11 months old, Gloria’s language skills were so proficient that she was able to accept a position as an assistant teacher at her daughter’s daycare facility. At night, Gloria attended school.</w:t>
                            </w:r>
                          </w:p>
                          <w:p w14:paraId="14DC7C2B"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20E9A3BC" w14:textId="42AF4571"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 xml:space="preserve">She </w:t>
                            </w:r>
                            <w:r>
                              <w:rPr>
                                <w:rFonts w:ascii="Times New Roman" w:hAnsi="Times New Roman" w:cs="Times New Roman"/>
                                <w:sz w:val="20"/>
                                <w:szCs w:val="20"/>
                              </w:rPr>
                              <w:t xml:space="preserve">later graduated from </w:t>
                            </w:r>
                            <w:r w:rsidRPr="00CB1124">
                              <w:rPr>
                                <w:rFonts w:ascii="Times New Roman" w:hAnsi="Times New Roman" w:cs="Times New Roman"/>
                                <w:sz w:val="20"/>
                                <w:szCs w:val="20"/>
                              </w:rPr>
                              <w:t>a job-training program</w:t>
                            </w:r>
                            <w:r>
                              <w:rPr>
                                <w:rFonts w:ascii="Times New Roman" w:hAnsi="Times New Roman" w:cs="Times New Roman"/>
                                <w:sz w:val="20"/>
                                <w:szCs w:val="20"/>
                              </w:rPr>
                              <w:t xml:space="preserve"> and, within six months, </w:t>
                            </w:r>
                            <w:r w:rsidRPr="00CB1124">
                              <w:rPr>
                                <w:rFonts w:ascii="Times New Roman" w:hAnsi="Times New Roman" w:cs="Times New Roman"/>
                                <w:sz w:val="20"/>
                                <w:szCs w:val="20"/>
                              </w:rPr>
                              <w:t>w</w:t>
                            </w:r>
                            <w:r>
                              <w:rPr>
                                <w:rFonts w:ascii="Times New Roman" w:hAnsi="Times New Roman" w:cs="Times New Roman"/>
                                <w:sz w:val="20"/>
                                <w:szCs w:val="20"/>
                              </w:rPr>
                              <w:t xml:space="preserve">orked </w:t>
                            </w:r>
                            <w:r w:rsidRPr="00CB1124">
                              <w:rPr>
                                <w:rFonts w:ascii="Times New Roman" w:hAnsi="Times New Roman" w:cs="Times New Roman"/>
                                <w:sz w:val="20"/>
                                <w:szCs w:val="20"/>
                              </w:rPr>
                              <w:t>as an accountant</w:t>
                            </w:r>
                            <w:r>
                              <w:rPr>
                                <w:rFonts w:ascii="Times New Roman" w:hAnsi="Times New Roman" w:cs="Times New Roman"/>
                                <w:sz w:val="20"/>
                                <w:szCs w:val="20"/>
                              </w:rPr>
                              <w:t xml:space="preserve">, a perfect fit for Gloria, who has a bachelor’s </w:t>
                            </w:r>
                            <w:r w:rsidRPr="00CB1124">
                              <w:rPr>
                                <w:rFonts w:ascii="Times New Roman" w:hAnsi="Times New Roman" w:cs="Times New Roman"/>
                                <w:sz w:val="20"/>
                                <w:szCs w:val="20"/>
                              </w:rPr>
                              <w:t xml:space="preserve">degree </w:t>
                            </w:r>
                            <w:r>
                              <w:rPr>
                                <w:rFonts w:ascii="Times New Roman" w:hAnsi="Times New Roman" w:cs="Times New Roman"/>
                                <w:sz w:val="20"/>
                                <w:szCs w:val="20"/>
                              </w:rPr>
                              <w:t xml:space="preserve">with a </w:t>
                            </w:r>
                            <w:r w:rsidRPr="00CB1124">
                              <w:rPr>
                                <w:rFonts w:ascii="Times New Roman" w:hAnsi="Times New Roman" w:cs="Times New Roman"/>
                                <w:sz w:val="20"/>
                                <w:szCs w:val="20"/>
                              </w:rPr>
                              <w:t>spec</w:t>
                            </w:r>
                            <w:r>
                              <w:rPr>
                                <w:rFonts w:ascii="Times New Roman" w:hAnsi="Times New Roman" w:cs="Times New Roman"/>
                                <w:sz w:val="20"/>
                                <w:szCs w:val="20"/>
                              </w:rPr>
                              <w:t>ialization</w:t>
                            </w:r>
                            <w:r w:rsidRPr="00CB1124">
                              <w:rPr>
                                <w:rFonts w:ascii="Times New Roman" w:hAnsi="Times New Roman" w:cs="Times New Roman"/>
                                <w:sz w:val="20"/>
                                <w:szCs w:val="20"/>
                              </w:rPr>
                              <w:t xml:space="preserve"> in financial management.</w:t>
                            </w:r>
                          </w:p>
                          <w:p w14:paraId="6C09D270"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3E3B2CF4" w14:textId="39065A96" w:rsidR="00676212" w:rsidRPr="006E7FF0" w:rsidRDefault="00676212" w:rsidP="006E7FF0">
                            <w:pPr>
                              <w:pStyle w:val="NoSpacing"/>
                              <w:tabs>
                                <w:tab w:val="left" w:pos="180"/>
                              </w:tabs>
                              <w:ind w:firstLine="180"/>
                              <w:jc w:val="both"/>
                              <w:rPr>
                                <w:rFonts w:ascii="Times New Roman" w:hAnsi="Times New Roman" w:cs="Times New Roman"/>
                                <w:sz w:val="20"/>
                                <w:szCs w:val="20"/>
                              </w:rPr>
                            </w:pPr>
                            <w:r w:rsidRPr="006E7FF0">
                              <w:rPr>
                                <w:rFonts w:ascii="Times New Roman" w:hAnsi="Times New Roman" w:cs="Times New Roman"/>
                                <w:sz w:val="20"/>
                                <w:szCs w:val="20"/>
                              </w:rPr>
                              <w:t>Her family would move again, this time to Bloomfield, after her husband found a new job in the U.S. In 2016, Gloria came to LVA where she spends at least 16 hours per month with tutors, helps coordinate LVA’s English-Spanish Language Exchange, and volunteers seven hours per week in our office at the Bloomfield Public Library. In volunteering, she said, she’s found a way to give back to the community. It hasn’t hurt her English either, which she speaks extremely well.</w:t>
                            </w:r>
                          </w:p>
                          <w:p w14:paraId="414CD510"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11D9D173" w14:textId="1426343B" w:rsidR="00676212" w:rsidRPr="002C4941" w:rsidRDefault="00676212" w:rsidP="00293EF6">
                            <w:pPr>
                              <w:pStyle w:val="NoSpacing"/>
                              <w:tabs>
                                <w:tab w:val="left" w:pos="180"/>
                              </w:tabs>
                              <w:ind w:firstLine="180"/>
                              <w:jc w:val="both"/>
                              <w:rPr>
                                <w:rFonts w:ascii="Times New Roman" w:hAnsi="Times New Roman"/>
                                <w:sz w:val="20"/>
                                <w:szCs w:val="20"/>
                              </w:rPr>
                            </w:pPr>
                            <w:r w:rsidRPr="00CB1124">
                              <w:rPr>
                                <w:rFonts w:ascii="Times New Roman" w:hAnsi="Times New Roman" w:cs="Times New Roman"/>
                                <w:sz w:val="20"/>
                                <w:szCs w:val="20"/>
                              </w:rPr>
                              <w:t>Gloria and her family</w:t>
                            </w:r>
                            <w:r>
                              <w:rPr>
                                <w:rFonts w:ascii="Times New Roman" w:hAnsi="Times New Roman" w:cs="Times New Roman"/>
                                <w:sz w:val="20"/>
                                <w:szCs w:val="20"/>
                              </w:rPr>
                              <w:t xml:space="preserve"> have transitioned well </w:t>
                            </w:r>
                            <w:r w:rsidRPr="00CB1124">
                              <w:rPr>
                                <w:rFonts w:ascii="Times New Roman" w:hAnsi="Times New Roman" w:cs="Times New Roman"/>
                                <w:sz w:val="20"/>
                                <w:szCs w:val="20"/>
                              </w:rPr>
                              <w:t>into life in Essex County. “My husband is happy here, my oldest daughter is happy with her school and her new friends, and my little one is very outgoing and likes to meet new people,” Gloria said. “I think here we will find good opportunities as a family. For now, I think my road is a little bit narrow, but I am on the right track to find a job as an accountant.”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31" type="#_x0000_t202" style="position:absolute;left:0;text-align:left;margin-left:215.65pt;margin-top:9.25pt;width:286.05pt;height:5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" filled="f" stroked="f">
                <v:textbox inset="0,0,0,0">
                  <w:txbxContent>
                    <w:p w14:paraId="6AA6E629" w14:textId="2A199B0D" w:rsidR="00676212" w:rsidRPr="001A0275" w:rsidRDefault="00676212" w:rsidP="00084EAA">
                      <w:pPr>
                        <w:pStyle w:val="BodyCopy"/>
                        <w:spacing w:after="240" w:line="300" w:lineRule="atLeast"/>
                        <w:ind w:right="93"/>
                        <w:jc w:val="center"/>
                        <w:rPr>
                          <w:rFonts w:ascii="Times New Roman" w:hAnsi="Times New Roman"/>
                          <w:b/>
                          <w:i/>
                          <w:color w:val="008000"/>
                          <w:sz w:val="28"/>
                          <w:szCs w:val="28"/>
                        </w:rPr>
                      </w:pPr>
                      <w:r w:rsidRPr="001A0275">
                        <w:rPr>
                          <w:rFonts w:ascii="Times New Roman" w:hAnsi="Times New Roman"/>
                          <w:b/>
                          <w:i/>
                          <w:color w:val="008000"/>
                          <w:sz w:val="28"/>
                          <w:szCs w:val="28"/>
                        </w:rPr>
                        <w:t>Getting to Know Us</w:t>
                      </w:r>
                    </w:p>
                    <w:p w14:paraId="74A05DE8" w14:textId="06D530DB" w:rsidR="00676212" w:rsidRPr="008D6F2D" w:rsidRDefault="00676212" w:rsidP="008D6F2D">
                      <w:pPr>
                        <w:jc w:val="center"/>
                        <w:rPr>
                          <w:b/>
                          <w:sz w:val="22"/>
                          <w:szCs w:val="22"/>
                        </w:rPr>
                      </w:pPr>
                      <w:r>
                        <w:rPr>
                          <w:b/>
                          <w:sz w:val="22"/>
                          <w:szCs w:val="22"/>
                        </w:rPr>
                        <w:t xml:space="preserve">Gloria </w:t>
                      </w:r>
                      <w:proofErr w:type="spellStart"/>
                      <w:r>
                        <w:rPr>
                          <w:b/>
                          <w:sz w:val="22"/>
                          <w:szCs w:val="22"/>
                        </w:rPr>
                        <w:t>Orjuela</w:t>
                      </w:r>
                      <w:proofErr w:type="spellEnd"/>
                      <w:r>
                        <w:rPr>
                          <w:b/>
                          <w:sz w:val="22"/>
                          <w:szCs w:val="22"/>
                        </w:rPr>
                        <w:t xml:space="preserve">, </w:t>
                      </w:r>
                      <w:r w:rsidRPr="008D6F2D">
                        <w:rPr>
                          <w:b/>
                          <w:sz w:val="22"/>
                          <w:szCs w:val="22"/>
                        </w:rPr>
                        <w:t>LVA student</w:t>
                      </w:r>
                    </w:p>
                    <w:p w14:paraId="5088218C" w14:textId="77777777" w:rsidR="00676212" w:rsidRPr="008C71F0" w:rsidRDefault="00676212" w:rsidP="003066D1">
                      <w:pPr>
                        <w:shd w:val="clear" w:color="auto" w:fill="FFFFFF"/>
                        <w:ind w:firstLine="180"/>
                        <w:jc w:val="both"/>
                        <w:rPr>
                          <w:color w:val="000000"/>
                          <w:sz w:val="18"/>
                          <w:szCs w:val="20"/>
                        </w:rPr>
                      </w:pPr>
                    </w:p>
                    <w:p w14:paraId="00934284" w14:textId="5E23B1DA"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 xml:space="preserve">When Gloria </w:t>
                      </w:r>
                      <w:proofErr w:type="spellStart"/>
                      <w:r w:rsidRPr="00CB1124">
                        <w:rPr>
                          <w:rFonts w:ascii="Times New Roman" w:hAnsi="Times New Roman" w:cs="Times New Roman"/>
                          <w:sz w:val="20"/>
                          <w:szCs w:val="20"/>
                        </w:rPr>
                        <w:t>Orjuela</w:t>
                      </w:r>
                      <w:proofErr w:type="spellEnd"/>
                      <w:r w:rsidRPr="00CB1124">
                        <w:rPr>
                          <w:rFonts w:ascii="Times New Roman" w:hAnsi="Times New Roman" w:cs="Times New Roman"/>
                          <w:sz w:val="20"/>
                          <w:szCs w:val="20"/>
                        </w:rPr>
                        <w:t xml:space="preserve"> and her young family left their native Colombia in 2010, their first stop in North America was Canada – first to Quebec and later </w:t>
                      </w:r>
                      <w:r>
                        <w:rPr>
                          <w:rFonts w:ascii="Times New Roman" w:hAnsi="Times New Roman" w:cs="Times New Roman"/>
                          <w:sz w:val="20"/>
                          <w:szCs w:val="20"/>
                        </w:rPr>
                        <w:t xml:space="preserve">to Calgary. After a 6-year </w:t>
                      </w:r>
                      <w:r w:rsidRPr="00CB1124">
                        <w:rPr>
                          <w:rFonts w:ascii="Times New Roman" w:hAnsi="Times New Roman" w:cs="Times New Roman"/>
                          <w:sz w:val="20"/>
                          <w:szCs w:val="20"/>
                        </w:rPr>
                        <w:t>immigration process, it was home.</w:t>
                      </w:r>
                    </w:p>
                    <w:p w14:paraId="5F47524B"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2C6B6492" w14:textId="0D36F446"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“We wanted to have a better life in Canada,” Gloria said. “My husband was traveling too much for his job in Colombia. We wanted to raise our children together and be a close family.”</w:t>
                      </w:r>
                    </w:p>
                    <w:p w14:paraId="1045CB05"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2EFE0BBC" w14:textId="64C80A8D"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Gloria left an 11-year career as a budget coordinator for one of the biggest telecom companies in Bogota, Colombia’s capital city. But, in Canada, she chose not to work, serving instead as the overseer of the family’s relocation.</w:t>
                      </w:r>
                    </w:p>
                    <w:p w14:paraId="6949A1DB"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7A0486DA" w14:textId="77777777"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While her husband worked as an electrical engineer and eldest daughter attended elementary school, Gloria stayed at home with her newborn baby girl. And while the baby napped, Gloria studied English.</w:t>
                      </w:r>
                    </w:p>
                    <w:p w14:paraId="6314F057" w14:textId="6BC4FAAD"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35553547" w14:textId="7BDAD2F8"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By the time her infant daughter was 11 months old, Gloria’s language skills were so proficient that she was able to accept a position as an assistant teacher at her daughter’s daycare facility. At night, Gloria attended school.</w:t>
                      </w:r>
                    </w:p>
                    <w:p w14:paraId="14DC7C2B"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20E9A3BC" w14:textId="42AF4571" w:rsidR="00676212" w:rsidRDefault="00676212" w:rsidP="00CB1124">
                      <w:pPr>
                        <w:pStyle w:val="NoSpacing"/>
                        <w:tabs>
                          <w:tab w:val="left" w:pos="180"/>
                        </w:tabs>
                        <w:ind w:firstLine="180"/>
                        <w:jc w:val="both"/>
                        <w:rPr>
                          <w:rFonts w:ascii="Times New Roman" w:hAnsi="Times New Roman" w:cs="Times New Roman"/>
                          <w:sz w:val="20"/>
                          <w:szCs w:val="20"/>
                        </w:rPr>
                      </w:pPr>
                      <w:r w:rsidRPr="00CB1124">
                        <w:rPr>
                          <w:rFonts w:ascii="Times New Roman" w:hAnsi="Times New Roman" w:cs="Times New Roman"/>
                          <w:sz w:val="20"/>
                          <w:szCs w:val="20"/>
                        </w:rPr>
                        <w:t xml:space="preserve">She </w:t>
                      </w:r>
                      <w:r>
                        <w:rPr>
                          <w:rFonts w:ascii="Times New Roman" w:hAnsi="Times New Roman" w:cs="Times New Roman"/>
                          <w:sz w:val="20"/>
                          <w:szCs w:val="20"/>
                        </w:rPr>
                        <w:t xml:space="preserve">later graduated from </w:t>
                      </w:r>
                      <w:r w:rsidRPr="00CB1124">
                        <w:rPr>
                          <w:rFonts w:ascii="Times New Roman" w:hAnsi="Times New Roman" w:cs="Times New Roman"/>
                          <w:sz w:val="20"/>
                          <w:szCs w:val="20"/>
                        </w:rPr>
                        <w:t>a job-training program</w:t>
                      </w:r>
                      <w:r>
                        <w:rPr>
                          <w:rFonts w:ascii="Times New Roman" w:hAnsi="Times New Roman" w:cs="Times New Roman"/>
                          <w:sz w:val="20"/>
                          <w:szCs w:val="20"/>
                        </w:rPr>
                        <w:t xml:space="preserve"> and, within six months, </w:t>
                      </w:r>
                      <w:r w:rsidRPr="00CB1124">
                        <w:rPr>
                          <w:rFonts w:ascii="Times New Roman" w:hAnsi="Times New Roman" w:cs="Times New Roman"/>
                          <w:sz w:val="20"/>
                          <w:szCs w:val="20"/>
                        </w:rPr>
                        <w:t>w</w:t>
                      </w:r>
                      <w:r>
                        <w:rPr>
                          <w:rFonts w:ascii="Times New Roman" w:hAnsi="Times New Roman" w:cs="Times New Roman"/>
                          <w:sz w:val="20"/>
                          <w:szCs w:val="20"/>
                        </w:rPr>
                        <w:t xml:space="preserve">orked </w:t>
                      </w:r>
                      <w:r w:rsidRPr="00CB1124">
                        <w:rPr>
                          <w:rFonts w:ascii="Times New Roman" w:hAnsi="Times New Roman" w:cs="Times New Roman"/>
                          <w:sz w:val="20"/>
                          <w:szCs w:val="20"/>
                        </w:rPr>
                        <w:t>as an accountant</w:t>
                      </w:r>
                      <w:r>
                        <w:rPr>
                          <w:rFonts w:ascii="Times New Roman" w:hAnsi="Times New Roman" w:cs="Times New Roman"/>
                          <w:sz w:val="20"/>
                          <w:szCs w:val="20"/>
                        </w:rPr>
                        <w:t xml:space="preserve">, a perfect fit for Gloria, who has a bachelor’s </w:t>
                      </w:r>
                      <w:r w:rsidRPr="00CB1124">
                        <w:rPr>
                          <w:rFonts w:ascii="Times New Roman" w:hAnsi="Times New Roman" w:cs="Times New Roman"/>
                          <w:sz w:val="20"/>
                          <w:szCs w:val="20"/>
                        </w:rPr>
                        <w:t xml:space="preserve">degree </w:t>
                      </w:r>
                      <w:r>
                        <w:rPr>
                          <w:rFonts w:ascii="Times New Roman" w:hAnsi="Times New Roman" w:cs="Times New Roman"/>
                          <w:sz w:val="20"/>
                          <w:szCs w:val="20"/>
                        </w:rPr>
                        <w:t xml:space="preserve">with a </w:t>
                      </w:r>
                      <w:r w:rsidRPr="00CB1124">
                        <w:rPr>
                          <w:rFonts w:ascii="Times New Roman" w:hAnsi="Times New Roman" w:cs="Times New Roman"/>
                          <w:sz w:val="20"/>
                          <w:szCs w:val="20"/>
                        </w:rPr>
                        <w:t>spec</w:t>
                      </w:r>
                      <w:r>
                        <w:rPr>
                          <w:rFonts w:ascii="Times New Roman" w:hAnsi="Times New Roman" w:cs="Times New Roman"/>
                          <w:sz w:val="20"/>
                          <w:szCs w:val="20"/>
                        </w:rPr>
                        <w:t>ialization</w:t>
                      </w:r>
                      <w:r w:rsidRPr="00CB1124">
                        <w:rPr>
                          <w:rFonts w:ascii="Times New Roman" w:hAnsi="Times New Roman" w:cs="Times New Roman"/>
                          <w:sz w:val="20"/>
                          <w:szCs w:val="20"/>
                        </w:rPr>
                        <w:t xml:space="preserve"> in financial management.</w:t>
                      </w:r>
                    </w:p>
                    <w:p w14:paraId="6C09D270"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3E3B2CF4" w14:textId="39065A96" w:rsidR="00676212" w:rsidRPr="006E7FF0" w:rsidRDefault="00676212" w:rsidP="006E7FF0">
                      <w:pPr>
                        <w:pStyle w:val="NoSpacing"/>
                        <w:tabs>
                          <w:tab w:val="left" w:pos="180"/>
                        </w:tabs>
                        <w:ind w:firstLine="180"/>
                        <w:jc w:val="both"/>
                        <w:rPr>
                          <w:rFonts w:ascii="Times New Roman" w:hAnsi="Times New Roman" w:cs="Times New Roman"/>
                          <w:sz w:val="20"/>
                          <w:szCs w:val="20"/>
                        </w:rPr>
                      </w:pPr>
                      <w:r w:rsidRPr="006E7FF0">
                        <w:rPr>
                          <w:rFonts w:ascii="Times New Roman" w:hAnsi="Times New Roman" w:cs="Times New Roman"/>
                          <w:sz w:val="20"/>
                          <w:szCs w:val="20"/>
                        </w:rPr>
                        <w:t xml:space="preserve">Her family would move again, this time to Bloomfield, after her husband found a new job in the U.S. In 2016, Gloria came to LVA where she spends at least 16 hours per month with </w:t>
                      </w:r>
                      <w:proofErr w:type="gramStart"/>
                      <w:r w:rsidRPr="006E7FF0">
                        <w:rPr>
                          <w:rFonts w:ascii="Times New Roman" w:hAnsi="Times New Roman" w:cs="Times New Roman"/>
                          <w:sz w:val="20"/>
                          <w:szCs w:val="20"/>
                        </w:rPr>
                        <w:t>tutors,</w:t>
                      </w:r>
                      <w:proofErr w:type="gramEnd"/>
                      <w:r w:rsidRPr="006E7FF0">
                        <w:rPr>
                          <w:rFonts w:ascii="Times New Roman" w:hAnsi="Times New Roman" w:cs="Times New Roman"/>
                          <w:sz w:val="20"/>
                          <w:szCs w:val="20"/>
                        </w:rPr>
                        <w:t xml:space="preserve"> helps coordinate </w:t>
                      </w:r>
                      <w:proofErr w:type="spellStart"/>
                      <w:r w:rsidRPr="006E7FF0">
                        <w:rPr>
                          <w:rFonts w:ascii="Times New Roman" w:hAnsi="Times New Roman" w:cs="Times New Roman"/>
                          <w:sz w:val="20"/>
                          <w:szCs w:val="20"/>
                        </w:rPr>
                        <w:t>LVA’s</w:t>
                      </w:r>
                      <w:proofErr w:type="spellEnd"/>
                      <w:r w:rsidRPr="006E7FF0">
                        <w:rPr>
                          <w:rFonts w:ascii="Times New Roman" w:hAnsi="Times New Roman" w:cs="Times New Roman"/>
                          <w:sz w:val="20"/>
                          <w:szCs w:val="20"/>
                        </w:rPr>
                        <w:t xml:space="preserve"> English-Spanish Language Exchange, and volunteers seven hours per week in our office at the Bloomfield Public Library. In volunteering, she said, she’s found a way to give back to the community. It hasn’t hurt her English either, which she speaks extremely well.</w:t>
                      </w:r>
                    </w:p>
                    <w:p w14:paraId="414CD510" w14:textId="77777777" w:rsidR="00676212" w:rsidRPr="00CB1124" w:rsidRDefault="00676212" w:rsidP="00CB1124">
                      <w:pPr>
                        <w:pStyle w:val="NoSpacing"/>
                        <w:tabs>
                          <w:tab w:val="left" w:pos="180"/>
                        </w:tabs>
                        <w:ind w:firstLine="180"/>
                        <w:jc w:val="both"/>
                        <w:rPr>
                          <w:rFonts w:ascii="Times New Roman" w:hAnsi="Times New Roman" w:cs="Times New Roman"/>
                          <w:sz w:val="20"/>
                          <w:szCs w:val="20"/>
                        </w:rPr>
                      </w:pPr>
                    </w:p>
                    <w:p w14:paraId="11D9D173" w14:textId="1426343B" w:rsidR="00676212" w:rsidRPr="002C4941" w:rsidRDefault="00676212" w:rsidP="00293EF6">
                      <w:pPr>
                        <w:pStyle w:val="NoSpacing"/>
                        <w:tabs>
                          <w:tab w:val="left" w:pos="180"/>
                        </w:tabs>
                        <w:ind w:firstLine="180"/>
                        <w:jc w:val="both"/>
                        <w:rPr>
                          <w:rFonts w:ascii="Times New Roman" w:hAnsi="Times New Roman"/>
                          <w:sz w:val="20"/>
                          <w:szCs w:val="20"/>
                        </w:rPr>
                      </w:pPr>
                      <w:r w:rsidRPr="00CB1124">
                        <w:rPr>
                          <w:rFonts w:ascii="Times New Roman" w:hAnsi="Times New Roman" w:cs="Times New Roman"/>
                          <w:sz w:val="20"/>
                          <w:szCs w:val="20"/>
                        </w:rPr>
                        <w:t>Gloria and her family</w:t>
                      </w:r>
                      <w:r>
                        <w:rPr>
                          <w:rFonts w:ascii="Times New Roman" w:hAnsi="Times New Roman" w:cs="Times New Roman"/>
                          <w:sz w:val="20"/>
                          <w:szCs w:val="20"/>
                        </w:rPr>
                        <w:t xml:space="preserve"> have transitioned well </w:t>
                      </w:r>
                      <w:r w:rsidRPr="00CB1124">
                        <w:rPr>
                          <w:rFonts w:ascii="Times New Roman" w:hAnsi="Times New Roman" w:cs="Times New Roman"/>
                          <w:sz w:val="20"/>
                          <w:szCs w:val="20"/>
                        </w:rPr>
                        <w:t>into life in Essex County. “My husband is happy here, my oldest daughter is happy with her school and her new friends, and my little one is very outgoing and likes to meet new people,” Gloria said. “I think here we will find good opportunities as a family. For now, I think my road is a little bit narrow, but I am on the right track to find a job as an accountant.”</w:t>
                      </w:r>
                    </w:p>
                  </w:txbxContent>
                </v:textbox>
              </v:shape>
            </w:pict>
          </mc:Fallback>
        </mc:AlternateContent>
      </w:r>
    </w:p>
    <w:p w14:paraId="5EADB6E6" w14:textId="3571CF67" w:rsidR="00451E5C" w:rsidRDefault="00451E5C" w:rsidP="00915E82">
      <w:pPr>
        <w:jc w:val="center"/>
      </w:pPr>
    </w:p>
    <w:p w14:paraId="494E8F50" w14:textId="7FA68DDA" w:rsidR="00451E5C" w:rsidRDefault="00451E5C" w:rsidP="00915E82">
      <w:pPr>
        <w:jc w:val="center"/>
      </w:pPr>
    </w:p>
    <w:p w14:paraId="65DCD045" w14:textId="4C957628" w:rsidR="000906E7" w:rsidRDefault="008A4F51">
      <w:r w:rsidRPr="000906E7">
        <w:rPr>
          <w:noProof/>
        </w:rPr>
        <mc:AlternateContent>
          <mc:Choice Requires="wps">
            <w:drawing>
              <wp:anchor distT="0" distB="0" distL="114300" distR="114300" simplePos="0" relativeHeight="251701248" behindDoc="0" locked="0" layoutInCell="1" allowOverlap="1" wp14:anchorId="2B1512CC" wp14:editId="6D305609">
                <wp:simplePos x="0" y="0"/>
                <wp:positionH relativeFrom="column">
                  <wp:posOffset>-582295</wp:posOffset>
                </wp:positionH>
                <wp:positionV relativeFrom="paragraph">
                  <wp:posOffset>2197100</wp:posOffset>
                </wp:positionV>
                <wp:extent cx="2857500" cy="708660"/>
                <wp:effectExtent l="76200" t="50800" r="114300" b="129540"/>
                <wp:wrapThrough wrapText="bothSides">
                  <wp:wrapPolygon edited="0">
                    <wp:start x="192" y="-1548"/>
                    <wp:lineTo x="-576" y="-774"/>
                    <wp:lineTo x="-576" y="21677"/>
                    <wp:lineTo x="384" y="24774"/>
                    <wp:lineTo x="21312" y="24774"/>
                    <wp:lineTo x="21312" y="24000"/>
                    <wp:lineTo x="22272" y="12387"/>
                    <wp:lineTo x="22272" y="11613"/>
                    <wp:lineTo x="21696" y="1548"/>
                    <wp:lineTo x="21504" y="-1548"/>
                    <wp:lineTo x="192" y="-1548"/>
                  </wp:wrapPolygon>
                </wp:wrapThrough>
                <wp:docPr id="12"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08660"/>
                        </a:xfrm>
                        <a:prstGeom prst="roundRect">
                          <a:avLst>
                            <a:gd name="adj" fmla="val 16625"/>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1CA6049D" w14:textId="4D51B4CF" w:rsidR="00676212" w:rsidRPr="00F549AB" w:rsidRDefault="00676212" w:rsidP="0069593A">
                            <w:pPr>
                              <w:spacing w:line="240" w:lineRule="exact"/>
                              <w:jc w:val="center"/>
                              <w:rPr>
                                <w:i/>
                                <w:color w:val="FFFFFF" w:themeColor="background1"/>
                                <w:sz w:val="17"/>
                                <w:szCs w:val="17"/>
                              </w:rPr>
                            </w:pPr>
                            <w:r>
                              <w:rPr>
                                <w:i/>
                                <w:color w:val="FFFFFF" w:themeColor="background1"/>
                                <w:sz w:val="17"/>
                                <w:szCs w:val="17"/>
                              </w:rPr>
                              <w:t>Gloria Orjuela is an outstanding ESOL student, an office volunteer, and a coordinator of  LVA’s English-Spanish Language Exchange. She learns, in part, by volunteering.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45.8pt;margin-top:173pt;width:225pt;height:5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9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" fillcolor="green" strokecolor="#4579b8">
                <v:shadow on="t" opacity="22936f" origin=",.5" offset="0,23000emu"/>
                <v:textbox>
                  <w:txbxContent>
                    <w:p w14:paraId="1CA6049D" w14:textId="4D51B4CF" w:rsidR="00676212" w:rsidRPr="00F549AB" w:rsidRDefault="00676212" w:rsidP="0069593A">
                      <w:pPr>
                        <w:spacing w:line="240" w:lineRule="exact"/>
                        <w:jc w:val="center"/>
                        <w:rPr>
                          <w:i/>
                          <w:color w:val="FFFFFF" w:themeColor="background1"/>
                          <w:sz w:val="17"/>
                          <w:szCs w:val="17"/>
                        </w:rPr>
                      </w:pPr>
                      <w:r>
                        <w:rPr>
                          <w:i/>
                          <w:color w:val="FFFFFF" w:themeColor="background1"/>
                          <w:sz w:val="17"/>
                          <w:szCs w:val="17"/>
                        </w:rPr>
                        <w:t xml:space="preserve">Gloria </w:t>
                      </w:r>
                      <w:proofErr w:type="spellStart"/>
                      <w:r>
                        <w:rPr>
                          <w:i/>
                          <w:color w:val="FFFFFF" w:themeColor="background1"/>
                          <w:sz w:val="17"/>
                          <w:szCs w:val="17"/>
                        </w:rPr>
                        <w:t>Orjuela</w:t>
                      </w:r>
                      <w:proofErr w:type="spellEnd"/>
                      <w:r>
                        <w:rPr>
                          <w:i/>
                          <w:color w:val="FFFFFF" w:themeColor="background1"/>
                          <w:sz w:val="17"/>
                          <w:szCs w:val="17"/>
                        </w:rPr>
                        <w:t xml:space="preserve"> is an outstanding </w:t>
                      </w:r>
                      <w:proofErr w:type="spellStart"/>
                      <w:r>
                        <w:rPr>
                          <w:i/>
                          <w:color w:val="FFFFFF" w:themeColor="background1"/>
                          <w:sz w:val="17"/>
                          <w:szCs w:val="17"/>
                        </w:rPr>
                        <w:t>ESOL</w:t>
                      </w:r>
                      <w:proofErr w:type="spellEnd"/>
                      <w:r>
                        <w:rPr>
                          <w:i/>
                          <w:color w:val="FFFFFF" w:themeColor="background1"/>
                          <w:sz w:val="17"/>
                          <w:szCs w:val="17"/>
                        </w:rPr>
                        <w:t xml:space="preserve"> student, an office volunteer, and a coordinator </w:t>
                      </w:r>
                      <w:proofErr w:type="gramStart"/>
                      <w:r>
                        <w:rPr>
                          <w:i/>
                          <w:color w:val="FFFFFF" w:themeColor="background1"/>
                          <w:sz w:val="17"/>
                          <w:szCs w:val="17"/>
                        </w:rPr>
                        <w:t xml:space="preserve">of  </w:t>
                      </w:r>
                      <w:proofErr w:type="spellStart"/>
                      <w:r>
                        <w:rPr>
                          <w:i/>
                          <w:color w:val="FFFFFF" w:themeColor="background1"/>
                          <w:sz w:val="17"/>
                          <w:szCs w:val="17"/>
                        </w:rPr>
                        <w:t>LVA’s</w:t>
                      </w:r>
                      <w:proofErr w:type="spellEnd"/>
                      <w:proofErr w:type="gramEnd"/>
                      <w:r>
                        <w:rPr>
                          <w:i/>
                          <w:color w:val="FFFFFF" w:themeColor="background1"/>
                          <w:sz w:val="17"/>
                          <w:szCs w:val="17"/>
                        </w:rPr>
                        <w:t xml:space="preserve"> English-Spanish Language Exchange. She learns, in part, by volunteering.</w:t>
                      </w:r>
                    </w:p>
                  </w:txbxContent>
                </v:textbox>
                <w10:wrap type="through"/>
              </v:roundrect>
            </w:pict>
          </mc:Fallback>
        </mc:AlternateContent>
      </w:r>
      <w:r w:rsidRPr="000906E7">
        <w:rPr>
          <w:noProof/>
        </w:rPr>
        <mc:AlternateContent>
          <mc:Choice Requires="wps">
            <w:drawing>
              <wp:anchor distT="0" distB="0" distL="114300" distR="114300" simplePos="0" relativeHeight="251700224" behindDoc="0" locked="0" layoutInCell="1" allowOverlap="1" wp14:anchorId="030A4C4A" wp14:editId="38C1EB50">
                <wp:simplePos x="0" y="0"/>
                <wp:positionH relativeFrom="column">
                  <wp:posOffset>-878840</wp:posOffset>
                </wp:positionH>
                <wp:positionV relativeFrom="paragraph">
                  <wp:posOffset>3020060</wp:posOffset>
                </wp:positionV>
                <wp:extent cx="3451225" cy="5029200"/>
                <wp:effectExtent l="76200" t="50800" r="104775" b="127000"/>
                <wp:wrapThrough wrapText="bothSides">
                  <wp:wrapPolygon edited="0">
                    <wp:start x="1590" y="-218"/>
                    <wp:lineTo x="-477" y="-109"/>
                    <wp:lineTo x="-477" y="20836"/>
                    <wp:lineTo x="-318" y="21273"/>
                    <wp:lineTo x="1749" y="22036"/>
                    <wp:lineTo x="19871" y="22036"/>
                    <wp:lineTo x="20030" y="21927"/>
                    <wp:lineTo x="21938" y="20945"/>
                    <wp:lineTo x="21938" y="20836"/>
                    <wp:lineTo x="22097" y="19200"/>
                    <wp:lineTo x="22097" y="1200"/>
                    <wp:lineTo x="20507" y="-109"/>
                    <wp:lineTo x="20030" y="-218"/>
                    <wp:lineTo x="1590" y="-218"/>
                  </wp:wrapPolygon>
                </wp:wrapThrough>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5029200"/>
                        </a:xfrm>
                        <a:prstGeom prst="roundRect">
                          <a:avLst>
                            <a:gd name="adj" fmla="val 10963"/>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047B5A66" w14:textId="16E44849" w:rsidR="00676212" w:rsidRPr="00482C9F" w:rsidRDefault="00676212" w:rsidP="00B93477">
                            <w:pPr>
                              <w:pStyle w:val="PhotoBox"/>
                              <w:rPr>
                                <w:rFonts w:ascii="Times New Roman" w:hAnsi="Times New Roman"/>
                                <w:b/>
                                <w:color w:val="FFFFFF"/>
                                <w:sz w:val="28"/>
                                <w:szCs w:val="28"/>
                              </w:rPr>
                            </w:pPr>
                            <w:r>
                              <w:rPr>
                                <w:rFonts w:ascii="Times New Roman" w:hAnsi="Times New Roman"/>
                                <w:b/>
                                <w:color w:val="FFFFFF"/>
                                <w:sz w:val="28"/>
                                <w:szCs w:val="28"/>
                              </w:rPr>
                              <w:t>Tutor Training Workshops</w:t>
                            </w:r>
                          </w:p>
                          <w:p w14:paraId="1B0CC240" w14:textId="773B80AC" w:rsidR="00676212" w:rsidRDefault="00676212" w:rsidP="000906E7">
                            <w:pPr>
                              <w:pStyle w:val="Adressee"/>
                              <w:spacing w:after="0" w:line="240" w:lineRule="auto"/>
                              <w:jc w:val="center"/>
                              <w:rPr>
                                <w:rFonts w:ascii="Times New Roman" w:hAnsi="Times New Roman"/>
                                <w:color w:val="FFFFFF"/>
                                <w:sz w:val="22"/>
                                <w:szCs w:val="22"/>
                              </w:rPr>
                            </w:pPr>
                          </w:p>
                          <w:p w14:paraId="40C4433E" w14:textId="77777777" w:rsidR="00676212" w:rsidRPr="00ED7855" w:rsidRDefault="00676212" w:rsidP="000906E7">
                            <w:pPr>
                              <w:pStyle w:val="Adressee"/>
                              <w:spacing w:after="0" w:line="240" w:lineRule="auto"/>
                              <w:jc w:val="center"/>
                              <w:rPr>
                                <w:rFonts w:ascii="Times New Roman" w:hAnsi="Times New Roman"/>
                                <w:color w:val="FFFFFF"/>
                                <w:sz w:val="22"/>
                                <w:szCs w:val="22"/>
                              </w:rPr>
                            </w:pPr>
                          </w:p>
                          <w:p w14:paraId="0A7B4430" w14:textId="61DA4947" w:rsidR="00676212" w:rsidRPr="00B2400F" w:rsidRDefault="00676212" w:rsidP="006408F2">
                            <w:pPr>
                              <w:pStyle w:val="Adressee"/>
                              <w:spacing w:after="0" w:line="240" w:lineRule="auto"/>
                              <w:jc w:val="center"/>
                              <w:rPr>
                                <w:rFonts w:ascii="Times New Roman" w:hAnsi="Times New Roman"/>
                                <w:b w:val="0"/>
                                <w:color w:val="FFFFFF"/>
                                <w:sz w:val="20"/>
                                <w:szCs w:val="20"/>
                              </w:rPr>
                            </w:pPr>
                            <w:r>
                              <w:rPr>
                                <w:rFonts w:ascii="Times New Roman" w:hAnsi="Times New Roman"/>
                                <w:color w:val="FFFFFF"/>
                                <w:sz w:val="20"/>
                                <w:szCs w:val="20"/>
                              </w:rPr>
                              <w:t>Bloomfield Public Library -</w:t>
                            </w:r>
                            <w:r>
                              <w:rPr>
                                <w:rFonts w:ascii="Times New Roman" w:hAnsi="Times New Roman"/>
                                <w:b w:val="0"/>
                                <w:color w:val="FFFFFF"/>
                                <w:sz w:val="20"/>
                                <w:szCs w:val="20"/>
                              </w:rPr>
                              <w:t>b</w:t>
                            </w:r>
                            <w:r w:rsidRPr="00B2400F">
                              <w:rPr>
                                <w:rFonts w:ascii="Times New Roman" w:hAnsi="Times New Roman"/>
                                <w:b w:val="0"/>
                                <w:color w:val="FFFFFF"/>
                                <w:sz w:val="20"/>
                                <w:szCs w:val="20"/>
                              </w:rPr>
                              <w:t>y Nina Peyser</w:t>
                            </w:r>
                          </w:p>
                          <w:p w14:paraId="6E2625E6" w14:textId="582568B9" w:rsidR="00676212" w:rsidRPr="004D7A08" w:rsidRDefault="00676212" w:rsidP="00B2400F">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90 Broad Street, 2nd Floor Boardroom</w:t>
                            </w:r>
                          </w:p>
                          <w:p w14:paraId="061B535B" w14:textId="1B14B0CB" w:rsidR="00676212" w:rsidRPr="004D7A08" w:rsidRDefault="00676212" w:rsidP="00B2400F">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Bloomfield, NJ 07003</w:t>
                            </w:r>
                          </w:p>
                          <w:p w14:paraId="6D7BC92A" w14:textId="61597D75" w:rsidR="00676212" w:rsidRPr="004D7A08" w:rsidRDefault="00676212" w:rsidP="00B2400F">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Tuesdays and Thursdays, 12:00-3:00 pm</w:t>
                            </w:r>
                          </w:p>
                          <w:p w14:paraId="4B656D48" w14:textId="254EFB4E" w:rsidR="00676212" w:rsidRPr="004D7A08" w:rsidRDefault="00676212" w:rsidP="006408F2">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September 7, 12, 14, 19, 26, &amp; 28, 2017</w:t>
                            </w:r>
                          </w:p>
                          <w:p w14:paraId="620BB3C7" w14:textId="26585564" w:rsidR="00676212" w:rsidRDefault="00676212" w:rsidP="006408F2">
                            <w:pPr>
                              <w:pStyle w:val="Adressee"/>
                              <w:spacing w:after="0" w:line="240" w:lineRule="auto"/>
                              <w:jc w:val="center"/>
                              <w:rPr>
                                <w:rFonts w:ascii="Times New Roman" w:hAnsi="Times New Roman"/>
                                <w:color w:val="FFFFFF"/>
                                <w:sz w:val="20"/>
                                <w:szCs w:val="20"/>
                              </w:rPr>
                            </w:pPr>
                          </w:p>
                          <w:p w14:paraId="25D0A6FC" w14:textId="77777777" w:rsidR="00676212" w:rsidRDefault="00676212" w:rsidP="006408F2">
                            <w:pPr>
                              <w:pStyle w:val="Adressee"/>
                              <w:spacing w:after="0" w:line="240" w:lineRule="auto"/>
                              <w:jc w:val="center"/>
                              <w:rPr>
                                <w:rFonts w:ascii="Times New Roman" w:hAnsi="Times New Roman"/>
                                <w:color w:val="FFFFFF"/>
                                <w:sz w:val="20"/>
                                <w:szCs w:val="20"/>
                              </w:rPr>
                            </w:pPr>
                          </w:p>
                          <w:p w14:paraId="59DE7DB0" w14:textId="049DC716" w:rsidR="00676212" w:rsidRPr="00B2400F" w:rsidRDefault="00676212" w:rsidP="00F8218C">
                            <w:pPr>
                              <w:pStyle w:val="Adressee"/>
                              <w:spacing w:after="0" w:line="240" w:lineRule="auto"/>
                              <w:jc w:val="center"/>
                              <w:rPr>
                                <w:rFonts w:ascii="Times New Roman" w:hAnsi="Times New Roman"/>
                                <w:b w:val="0"/>
                                <w:color w:val="FFFFFF"/>
                                <w:sz w:val="20"/>
                                <w:szCs w:val="20"/>
                              </w:rPr>
                            </w:pPr>
                            <w:r>
                              <w:rPr>
                                <w:rFonts w:ascii="Times New Roman" w:hAnsi="Times New Roman"/>
                                <w:color w:val="FFFFFF"/>
                                <w:sz w:val="20"/>
                                <w:szCs w:val="20"/>
                              </w:rPr>
                              <w:t>Montclair Public Library -</w:t>
                            </w:r>
                            <w:r>
                              <w:rPr>
                                <w:rFonts w:ascii="Times New Roman" w:hAnsi="Times New Roman"/>
                                <w:b w:val="0"/>
                                <w:color w:val="FFFFFF"/>
                                <w:sz w:val="20"/>
                                <w:szCs w:val="20"/>
                              </w:rPr>
                              <w:t>by Mary Kao</w:t>
                            </w:r>
                          </w:p>
                          <w:p w14:paraId="47889EA8" w14:textId="51BC888C" w:rsidR="00676212" w:rsidRPr="004D7A08"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50 South Fullerton Avenue</w:t>
                            </w:r>
                          </w:p>
                          <w:p w14:paraId="5F3B6513" w14:textId="66290A00" w:rsidR="00676212" w:rsidRPr="004D7A08"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Montclair, NJ 07042</w:t>
                            </w:r>
                          </w:p>
                          <w:p w14:paraId="04A18623" w14:textId="7ADAD223" w:rsidR="00676212" w:rsidRPr="004D7A08"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Saturdays, 12:15-3:45 pm</w:t>
                            </w:r>
                          </w:p>
                          <w:p w14:paraId="43A3A656" w14:textId="11F78455" w:rsidR="00676212"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October 7, 14, 21, 28, &amp; November 4, 2017</w:t>
                            </w:r>
                          </w:p>
                          <w:p w14:paraId="5F9C7091" w14:textId="0B62CC13" w:rsidR="00676212" w:rsidRDefault="00676212" w:rsidP="00F8218C">
                            <w:pPr>
                              <w:pStyle w:val="Adressee"/>
                              <w:spacing w:after="0" w:line="240" w:lineRule="auto"/>
                              <w:jc w:val="center"/>
                              <w:rPr>
                                <w:rFonts w:ascii="Times New Roman" w:hAnsi="Times New Roman"/>
                                <w:b w:val="0"/>
                                <w:color w:val="FFFFFF"/>
                                <w:sz w:val="20"/>
                                <w:szCs w:val="20"/>
                              </w:rPr>
                            </w:pPr>
                          </w:p>
                          <w:p w14:paraId="683B9E1C" w14:textId="77777777" w:rsidR="00676212" w:rsidRDefault="00676212" w:rsidP="00F8218C">
                            <w:pPr>
                              <w:pStyle w:val="Adressee"/>
                              <w:spacing w:after="0" w:line="240" w:lineRule="auto"/>
                              <w:jc w:val="center"/>
                              <w:rPr>
                                <w:rFonts w:ascii="Times New Roman" w:hAnsi="Times New Roman"/>
                                <w:b w:val="0"/>
                                <w:color w:val="FFFFFF"/>
                                <w:sz w:val="20"/>
                                <w:szCs w:val="20"/>
                              </w:rPr>
                            </w:pPr>
                          </w:p>
                          <w:p w14:paraId="6DBCA504" w14:textId="63BB6B5C" w:rsidR="00676212" w:rsidRDefault="00676212" w:rsidP="000C0361">
                            <w:pPr>
                              <w:pStyle w:val="PhotoBox"/>
                              <w:rPr>
                                <w:rFonts w:ascii="Times New Roman" w:hAnsi="Times New Roman"/>
                                <w:b/>
                                <w:color w:val="FFFFFF"/>
                                <w:sz w:val="28"/>
                                <w:szCs w:val="28"/>
                              </w:rPr>
                            </w:pPr>
                            <w:r>
                              <w:rPr>
                                <w:rFonts w:ascii="Times New Roman" w:hAnsi="Times New Roman"/>
                                <w:b/>
                                <w:color w:val="FFFFFF"/>
                                <w:sz w:val="28"/>
                                <w:szCs w:val="28"/>
                              </w:rPr>
                              <w:t>Other Workshops and Seminars</w:t>
                            </w:r>
                          </w:p>
                          <w:p w14:paraId="11292232" w14:textId="77777777" w:rsidR="00676212" w:rsidRDefault="00676212" w:rsidP="000C0361">
                            <w:pPr>
                              <w:pStyle w:val="PhotoBox"/>
                              <w:rPr>
                                <w:rFonts w:ascii="Times New Roman" w:hAnsi="Times New Roman"/>
                                <w:b/>
                                <w:color w:val="FFFFFF"/>
                                <w:sz w:val="28"/>
                                <w:szCs w:val="28"/>
                              </w:rPr>
                            </w:pPr>
                          </w:p>
                          <w:p w14:paraId="6D486AE0" w14:textId="77777777" w:rsidR="00676212" w:rsidRPr="00482C9F" w:rsidRDefault="00676212" w:rsidP="000C0361">
                            <w:pPr>
                              <w:pStyle w:val="PhotoBox"/>
                              <w:rPr>
                                <w:rFonts w:ascii="Times New Roman" w:hAnsi="Times New Roman"/>
                                <w:b/>
                                <w:color w:val="FFFFFF"/>
                                <w:sz w:val="28"/>
                                <w:szCs w:val="28"/>
                              </w:rPr>
                            </w:pPr>
                          </w:p>
                          <w:p w14:paraId="11D38A41" w14:textId="58F7576E" w:rsidR="00676212" w:rsidRDefault="00676212" w:rsidP="009203F8">
                            <w:pPr>
                              <w:pStyle w:val="Adressee"/>
                              <w:spacing w:after="0" w:line="240" w:lineRule="auto"/>
                              <w:jc w:val="center"/>
                              <w:rPr>
                                <w:rFonts w:ascii="Times New Roman" w:hAnsi="Times New Roman"/>
                                <w:color w:val="FFFFFF"/>
                                <w:sz w:val="20"/>
                                <w:szCs w:val="20"/>
                              </w:rPr>
                            </w:pPr>
                            <w:r>
                              <w:rPr>
                                <w:rFonts w:ascii="Times New Roman" w:hAnsi="Times New Roman"/>
                                <w:color w:val="FFFFFF"/>
                                <w:sz w:val="20"/>
                                <w:szCs w:val="20"/>
                              </w:rPr>
                              <w:t>A conversation about “How to Become a U.S. Citizen”</w:t>
                            </w:r>
                          </w:p>
                          <w:p w14:paraId="02D9F7B3" w14:textId="77777777" w:rsidR="00676212" w:rsidRPr="009203F8" w:rsidRDefault="00676212" w:rsidP="009203F8">
                            <w:pPr>
                              <w:pStyle w:val="Adressee"/>
                              <w:spacing w:after="0" w:line="240" w:lineRule="auto"/>
                              <w:jc w:val="center"/>
                              <w:rPr>
                                <w:rFonts w:ascii="Times New Roman" w:hAnsi="Times New Roman"/>
                                <w:b w:val="0"/>
                                <w:color w:val="FFFFFF"/>
                                <w:sz w:val="20"/>
                                <w:szCs w:val="20"/>
                              </w:rPr>
                            </w:pPr>
                            <w:r w:rsidRPr="009203F8">
                              <w:rPr>
                                <w:rFonts w:ascii="Times New Roman" w:hAnsi="Times New Roman"/>
                                <w:b w:val="0"/>
                                <w:color w:val="FFFFFF"/>
                                <w:sz w:val="20"/>
                                <w:szCs w:val="20"/>
                              </w:rPr>
                              <w:t>U.S. Citizenship and Immigration Services (USCIS) invites you to join the conversation. Learn about the naturalization process and what you need to become a U.S. citizen.</w:t>
                            </w:r>
                          </w:p>
                          <w:p w14:paraId="1B1EAD5C" w14:textId="01412AA2" w:rsidR="00676212" w:rsidRPr="00B2400F"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color w:val="FFFFFF"/>
                                <w:sz w:val="20"/>
                                <w:szCs w:val="20"/>
                              </w:rPr>
                              <w:t>Bloomfield Public Library</w:t>
                            </w:r>
                          </w:p>
                          <w:p w14:paraId="66194952" w14:textId="6912B1C5" w:rsidR="00676212" w:rsidRPr="004D7A08" w:rsidRDefault="00676212" w:rsidP="009203F8">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90 Broad Street, Bloomfield, NJ 07003</w:t>
                            </w:r>
                          </w:p>
                          <w:p w14:paraId="2EF0038E" w14:textId="77777777" w:rsidR="00676212"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b w:val="0"/>
                                <w:color w:val="FFFFFF"/>
                                <w:sz w:val="20"/>
                                <w:szCs w:val="20"/>
                              </w:rPr>
                              <w:t>Monday, August 7, 2017</w:t>
                            </w:r>
                          </w:p>
                          <w:p w14:paraId="731EB1B2" w14:textId="5356EB61" w:rsidR="00676212"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b w:val="0"/>
                                <w:color w:val="FFFFFF"/>
                                <w:sz w:val="20"/>
                                <w:szCs w:val="20"/>
                              </w:rPr>
                              <w:t>5:30-7:</w:t>
                            </w:r>
                            <w:r w:rsidRPr="004D7A08">
                              <w:rPr>
                                <w:rFonts w:ascii="Times New Roman" w:hAnsi="Times New Roman"/>
                                <w:b w:val="0"/>
                                <w:color w:val="FFFFFF"/>
                                <w:sz w:val="20"/>
                                <w:szCs w:val="20"/>
                              </w:rPr>
                              <w:t>30 pm</w:t>
                            </w:r>
                          </w:p>
                          <w:p w14:paraId="3F4CD4D9" w14:textId="5F80DA6D" w:rsidR="00676212" w:rsidRPr="004D7A08"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b w:val="0"/>
                                <w:color w:val="FFFFFF"/>
                                <w:sz w:val="20"/>
                                <w:szCs w:val="20"/>
                              </w:rPr>
                              <w:t>Free and open to the public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3" style="position:absolute;margin-left:-69.15pt;margin-top:237.8pt;width:271.75pt;height:3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8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" fillcolor="green" strokecolor="#4579b8">
                <v:shadow on="t" opacity="22936f" origin=",.5" offset="0,23000emu"/>
                <v:textbox>
                  <w:txbxContent>
                    <w:p w14:paraId="047B5A66" w14:textId="16E44849" w:rsidR="00676212" w:rsidRPr="00482C9F" w:rsidRDefault="00676212" w:rsidP="00B93477">
                      <w:pPr>
                        <w:pStyle w:val="PhotoBox"/>
                        <w:rPr>
                          <w:rFonts w:ascii="Times New Roman" w:hAnsi="Times New Roman"/>
                          <w:b/>
                          <w:color w:val="FFFFFF"/>
                          <w:sz w:val="28"/>
                          <w:szCs w:val="28"/>
                        </w:rPr>
                      </w:pPr>
                      <w:r>
                        <w:rPr>
                          <w:rFonts w:ascii="Times New Roman" w:hAnsi="Times New Roman"/>
                          <w:b/>
                          <w:color w:val="FFFFFF"/>
                          <w:sz w:val="28"/>
                          <w:szCs w:val="28"/>
                        </w:rPr>
                        <w:t>Tutor Training Workshops</w:t>
                      </w:r>
                    </w:p>
                    <w:p w14:paraId="1B0CC240" w14:textId="773B80AC" w:rsidR="00676212" w:rsidRDefault="00676212" w:rsidP="000906E7">
                      <w:pPr>
                        <w:pStyle w:val="Adressee"/>
                        <w:spacing w:after="0" w:line="240" w:lineRule="auto"/>
                        <w:jc w:val="center"/>
                        <w:rPr>
                          <w:rFonts w:ascii="Times New Roman" w:hAnsi="Times New Roman"/>
                          <w:color w:val="FFFFFF"/>
                          <w:sz w:val="22"/>
                          <w:szCs w:val="22"/>
                        </w:rPr>
                      </w:pPr>
                    </w:p>
                    <w:p w14:paraId="40C4433E" w14:textId="77777777" w:rsidR="00676212" w:rsidRPr="00ED7855" w:rsidRDefault="00676212" w:rsidP="000906E7">
                      <w:pPr>
                        <w:pStyle w:val="Adressee"/>
                        <w:spacing w:after="0" w:line="240" w:lineRule="auto"/>
                        <w:jc w:val="center"/>
                        <w:rPr>
                          <w:rFonts w:ascii="Times New Roman" w:hAnsi="Times New Roman"/>
                          <w:color w:val="FFFFFF"/>
                          <w:sz w:val="22"/>
                          <w:szCs w:val="22"/>
                        </w:rPr>
                      </w:pPr>
                    </w:p>
                    <w:p w14:paraId="0A7B4430" w14:textId="61DA4947" w:rsidR="00676212" w:rsidRPr="00B2400F" w:rsidRDefault="00676212" w:rsidP="006408F2">
                      <w:pPr>
                        <w:pStyle w:val="Adressee"/>
                        <w:spacing w:after="0" w:line="240" w:lineRule="auto"/>
                        <w:jc w:val="center"/>
                        <w:rPr>
                          <w:rFonts w:ascii="Times New Roman" w:hAnsi="Times New Roman"/>
                          <w:b w:val="0"/>
                          <w:color w:val="FFFFFF"/>
                          <w:sz w:val="20"/>
                          <w:szCs w:val="20"/>
                        </w:rPr>
                      </w:pPr>
                      <w:r>
                        <w:rPr>
                          <w:rFonts w:ascii="Times New Roman" w:hAnsi="Times New Roman"/>
                          <w:color w:val="FFFFFF"/>
                          <w:sz w:val="20"/>
                          <w:szCs w:val="20"/>
                        </w:rPr>
                        <w:t>Bloomfield Public Library -</w:t>
                      </w:r>
                      <w:r>
                        <w:rPr>
                          <w:rFonts w:ascii="Times New Roman" w:hAnsi="Times New Roman"/>
                          <w:b w:val="0"/>
                          <w:color w:val="FFFFFF"/>
                          <w:sz w:val="20"/>
                          <w:szCs w:val="20"/>
                        </w:rPr>
                        <w:t>b</w:t>
                      </w:r>
                      <w:r w:rsidRPr="00B2400F">
                        <w:rPr>
                          <w:rFonts w:ascii="Times New Roman" w:hAnsi="Times New Roman"/>
                          <w:b w:val="0"/>
                          <w:color w:val="FFFFFF"/>
                          <w:sz w:val="20"/>
                          <w:szCs w:val="20"/>
                        </w:rPr>
                        <w:t xml:space="preserve">y Nina </w:t>
                      </w:r>
                      <w:proofErr w:type="spellStart"/>
                      <w:r w:rsidRPr="00B2400F">
                        <w:rPr>
                          <w:rFonts w:ascii="Times New Roman" w:hAnsi="Times New Roman"/>
                          <w:b w:val="0"/>
                          <w:color w:val="FFFFFF"/>
                          <w:sz w:val="20"/>
                          <w:szCs w:val="20"/>
                        </w:rPr>
                        <w:t>Peyser</w:t>
                      </w:r>
                      <w:proofErr w:type="spellEnd"/>
                    </w:p>
                    <w:p w14:paraId="6E2625E6" w14:textId="582568B9" w:rsidR="00676212" w:rsidRPr="004D7A08" w:rsidRDefault="00676212" w:rsidP="00B2400F">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90 Broad Street, 2nd Floor Boardroom</w:t>
                      </w:r>
                    </w:p>
                    <w:p w14:paraId="061B535B" w14:textId="1B14B0CB" w:rsidR="00676212" w:rsidRPr="004D7A08" w:rsidRDefault="00676212" w:rsidP="00B2400F">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Bloomfield, NJ 07003</w:t>
                      </w:r>
                    </w:p>
                    <w:p w14:paraId="6D7BC92A" w14:textId="61597D75" w:rsidR="00676212" w:rsidRPr="004D7A08" w:rsidRDefault="00676212" w:rsidP="00B2400F">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Tuesdays and Thursdays, 12:00-3:00 pm</w:t>
                      </w:r>
                    </w:p>
                    <w:p w14:paraId="4B656D48" w14:textId="254EFB4E" w:rsidR="00676212" w:rsidRPr="004D7A08" w:rsidRDefault="00676212" w:rsidP="006408F2">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September 7, 12, 14, 19, 26, &amp; 28, 2017</w:t>
                      </w:r>
                    </w:p>
                    <w:p w14:paraId="620BB3C7" w14:textId="26585564" w:rsidR="00676212" w:rsidRDefault="00676212" w:rsidP="006408F2">
                      <w:pPr>
                        <w:pStyle w:val="Adressee"/>
                        <w:spacing w:after="0" w:line="240" w:lineRule="auto"/>
                        <w:jc w:val="center"/>
                        <w:rPr>
                          <w:rFonts w:ascii="Times New Roman" w:hAnsi="Times New Roman"/>
                          <w:color w:val="FFFFFF"/>
                          <w:sz w:val="20"/>
                          <w:szCs w:val="20"/>
                        </w:rPr>
                      </w:pPr>
                    </w:p>
                    <w:p w14:paraId="25D0A6FC" w14:textId="77777777" w:rsidR="00676212" w:rsidRDefault="00676212" w:rsidP="006408F2">
                      <w:pPr>
                        <w:pStyle w:val="Adressee"/>
                        <w:spacing w:after="0" w:line="240" w:lineRule="auto"/>
                        <w:jc w:val="center"/>
                        <w:rPr>
                          <w:rFonts w:ascii="Times New Roman" w:hAnsi="Times New Roman"/>
                          <w:color w:val="FFFFFF"/>
                          <w:sz w:val="20"/>
                          <w:szCs w:val="20"/>
                        </w:rPr>
                      </w:pPr>
                    </w:p>
                    <w:p w14:paraId="59DE7DB0" w14:textId="049DC716" w:rsidR="00676212" w:rsidRPr="00B2400F" w:rsidRDefault="00676212" w:rsidP="00F8218C">
                      <w:pPr>
                        <w:pStyle w:val="Adressee"/>
                        <w:spacing w:after="0" w:line="240" w:lineRule="auto"/>
                        <w:jc w:val="center"/>
                        <w:rPr>
                          <w:rFonts w:ascii="Times New Roman" w:hAnsi="Times New Roman"/>
                          <w:b w:val="0"/>
                          <w:color w:val="FFFFFF"/>
                          <w:sz w:val="20"/>
                          <w:szCs w:val="20"/>
                        </w:rPr>
                      </w:pPr>
                      <w:r>
                        <w:rPr>
                          <w:rFonts w:ascii="Times New Roman" w:hAnsi="Times New Roman"/>
                          <w:color w:val="FFFFFF"/>
                          <w:sz w:val="20"/>
                          <w:szCs w:val="20"/>
                        </w:rPr>
                        <w:t>Montclair Public Library -</w:t>
                      </w:r>
                      <w:r>
                        <w:rPr>
                          <w:rFonts w:ascii="Times New Roman" w:hAnsi="Times New Roman"/>
                          <w:b w:val="0"/>
                          <w:color w:val="FFFFFF"/>
                          <w:sz w:val="20"/>
                          <w:szCs w:val="20"/>
                        </w:rPr>
                        <w:t>by Mary Kao</w:t>
                      </w:r>
                    </w:p>
                    <w:p w14:paraId="47889EA8" w14:textId="51BC888C" w:rsidR="00676212" w:rsidRPr="004D7A08"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50 South Fullerton Avenue</w:t>
                      </w:r>
                    </w:p>
                    <w:p w14:paraId="5F3B6513" w14:textId="66290A00" w:rsidR="00676212" w:rsidRPr="004D7A08"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Montclair, NJ 07042</w:t>
                      </w:r>
                    </w:p>
                    <w:p w14:paraId="04A18623" w14:textId="7ADAD223" w:rsidR="00676212" w:rsidRPr="004D7A08"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Saturdays, 12:15-3:45 pm</w:t>
                      </w:r>
                    </w:p>
                    <w:p w14:paraId="43A3A656" w14:textId="11F78455" w:rsidR="00676212" w:rsidRDefault="00676212" w:rsidP="00F8218C">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October 7, 14, 21, 28, &amp; November 4, 2017</w:t>
                      </w:r>
                    </w:p>
                    <w:p w14:paraId="5F9C7091" w14:textId="0B62CC13" w:rsidR="00676212" w:rsidRDefault="00676212" w:rsidP="00F8218C">
                      <w:pPr>
                        <w:pStyle w:val="Adressee"/>
                        <w:spacing w:after="0" w:line="240" w:lineRule="auto"/>
                        <w:jc w:val="center"/>
                        <w:rPr>
                          <w:rFonts w:ascii="Times New Roman" w:hAnsi="Times New Roman"/>
                          <w:b w:val="0"/>
                          <w:color w:val="FFFFFF"/>
                          <w:sz w:val="20"/>
                          <w:szCs w:val="20"/>
                        </w:rPr>
                      </w:pPr>
                    </w:p>
                    <w:p w14:paraId="683B9E1C" w14:textId="77777777" w:rsidR="00676212" w:rsidRDefault="00676212" w:rsidP="00F8218C">
                      <w:pPr>
                        <w:pStyle w:val="Adressee"/>
                        <w:spacing w:after="0" w:line="240" w:lineRule="auto"/>
                        <w:jc w:val="center"/>
                        <w:rPr>
                          <w:rFonts w:ascii="Times New Roman" w:hAnsi="Times New Roman"/>
                          <w:b w:val="0"/>
                          <w:color w:val="FFFFFF"/>
                          <w:sz w:val="20"/>
                          <w:szCs w:val="20"/>
                        </w:rPr>
                      </w:pPr>
                    </w:p>
                    <w:p w14:paraId="6DBCA504" w14:textId="63BB6B5C" w:rsidR="00676212" w:rsidRDefault="00676212" w:rsidP="000C0361">
                      <w:pPr>
                        <w:pStyle w:val="PhotoBox"/>
                        <w:rPr>
                          <w:rFonts w:ascii="Times New Roman" w:hAnsi="Times New Roman"/>
                          <w:b/>
                          <w:color w:val="FFFFFF"/>
                          <w:sz w:val="28"/>
                          <w:szCs w:val="28"/>
                        </w:rPr>
                      </w:pPr>
                      <w:r>
                        <w:rPr>
                          <w:rFonts w:ascii="Times New Roman" w:hAnsi="Times New Roman"/>
                          <w:b/>
                          <w:color w:val="FFFFFF"/>
                          <w:sz w:val="28"/>
                          <w:szCs w:val="28"/>
                        </w:rPr>
                        <w:t>Other Workshops and Seminars</w:t>
                      </w:r>
                    </w:p>
                    <w:p w14:paraId="11292232" w14:textId="77777777" w:rsidR="00676212" w:rsidRDefault="00676212" w:rsidP="000C0361">
                      <w:pPr>
                        <w:pStyle w:val="PhotoBox"/>
                        <w:rPr>
                          <w:rFonts w:ascii="Times New Roman" w:hAnsi="Times New Roman"/>
                          <w:b/>
                          <w:color w:val="FFFFFF"/>
                          <w:sz w:val="28"/>
                          <w:szCs w:val="28"/>
                        </w:rPr>
                      </w:pPr>
                    </w:p>
                    <w:p w14:paraId="6D486AE0" w14:textId="77777777" w:rsidR="00676212" w:rsidRPr="00482C9F" w:rsidRDefault="00676212" w:rsidP="000C0361">
                      <w:pPr>
                        <w:pStyle w:val="PhotoBox"/>
                        <w:rPr>
                          <w:rFonts w:ascii="Times New Roman" w:hAnsi="Times New Roman"/>
                          <w:b/>
                          <w:color w:val="FFFFFF"/>
                          <w:sz w:val="28"/>
                          <w:szCs w:val="28"/>
                        </w:rPr>
                      </w:pPr>
                    </w:p>
                    <w:p w14:paraId="11D38A41" w14:textId="58F7576E" w:rsidR="00676212" w:rsidRDefault="00676212" w:rsidP="009203F8">
                      <w:pPr>
                        <w:pStyle w:val="Adressee"/>
                        <w:spacing w:after="0" w:line="240" w:lineRule="auto"/>
                        <w:jc w:val="center"/>
                        <w:rPr>
                          <w:rFonts w:ascii="Times New Roman" w:hAnsi="Times New Roman"/>
                          <w:color w:val="FFFFFF"/>
                          <w:sz w:val="20"/>
                          <w:szCs w:val="20"/>
                        </w:rPr>
                      </w:pPr>
                      <w:r>
                        <w:rPr>
                          <w:rFonts w:ascii="Times New Roman" w:hAnsi="Times New Roman"/>
                          <w:color w:val="FFFFFF"/>
                          <w:sz w:val="20"/>
                          <w:szCs w:val="20"/>
                        </w:rPr>
                        <w:t>A conversation about “How to Become a U.S. Citizen”</w:t>
                      </w:r>
                    </w:p>
                    <w:p w14:paraId="02D9F7B3" w14:textId="77777777" w:rsidR="00676212" w:rsidRPr="009203F8" w:rsidRDefault="00676212" w:rsidP="009203F8">
                      <w:pPr>
                        <w:pStyle w:val="Adressee"/>
                        <w:spacing w:after="0" w:line="240" w:lineRule="auto"/>
                        <w:jc w:val="center"/>
                        <w:rPr>
                          <w:rFonts w:ascii="Times New Roman" w:hAnsi="Times New Roman"/>
                          <w:b w:val="0"/>
                          <w:color w:val="FFFFFF"/>
                          <w:sz w:val="20"/>
                          <w:szCs w:val="20"/>
                        </w:rPr>
                      </w:pPr>
                      <w:r w:rsidRPr="009203F8">
                        <w:rPr>
                          <w:rFonts w:ascii="Times New Roman" w:hAnsi="Times New Roman"/>
                          <w:b w:val="0"/>
                          <w:color w:val="FFFFFF"/>
                          <w:sz w:val="20"/>
                          <w:szCs w:val="20"/>
                        </w:rPr>
                        <w:t>U.S. Citizenship and Immigration Services (</w:t>
                      </w:r>
                      <w:proofErr w:type="spellStart"/>
                      <w:r w:rsidRPr="009203F8">
                        <w:rPr>
                          <w:rFonts w:ascii="Times New Roman" w:hAnsi="Times New Roman"/>
                          <w:b w:val="0"/>
                          <w:color w:val="FFFFFF"/>
                          <w:sz w:val="20"/>
                          <w:szCs w:val="20"/>
                        </w:rPr>
                        <w:t>USCIS</w:t>
                      </w:r>
                      <w:proofErr w:type="spellEnd"/>
                      <w:r w:rsidRPr="009203F8">
                        <w:rPr>
                          <w:rFonts w:ascii="Times New Roman" w:hAnsi="Times New Roman"/>
                          <w:b w:val="0"/>
                          <w:color w:val="FFFFFF"/>
                          <w:sz w:val="20"/>
                          <w:szCs w:val="20"/>
                        </w:rPr>
                        <w:t xml:space="preserve">) </w:t>
                      </w:r>
                      <w:proofErr w:type="gramStart"/>
                      <w:r w:rsidRPr="009203F8">
                        <w:rPr>
                          <w:rFonts w:ascii="Times New Roman" w:hAnsi="Times New Roman"/>
                          <w:b w:val="0"/>
                          <w:color w:val="FFFFFF"/>
                          <w:sz w:val="20"/>
                          <w:szCs w:val="20"/>
                        </w:rPr>
                        <w:t>invites</w:t>
                      </w:r>
                      <w:proofErr w:type="gramEnd"/>
                      <w:r w:rsidRPr="009203F8">
                        <w:rPr>
                          <w:rFonts w:ascii="Times New Roman" w:hAnsi="Times New Roman"/>
                          <w:b w:val="0"/>
                          <w:color w:val="FFFFFF"/>
                          <w:sz w:val="20"/>
                          <w:szCs w:val="20"/>
                        </w:rPr>
                        <w:t xml:space="preserve"> you to join the conversation. Learn about the naturalization process and what you need to become a U.S. citizen.</w:t>
                      </w:r>
                    </w:p>
                    <w:p w14:paraId="1B1EAD5C" w14:textId="01412AA2" w:rsidR="00676212" w:rsidRPr="00B2400F"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color w:val="FFFFFF"/>
                          <w:sz w:val="20"/>
                          <w:szCs w:val="20"/>
                        </w:rPr>
                        <w:t>Bloomfield Public Library</w:t>
                      </w:r>
                    </w:p>
                    <w:p w14:paraId="66194952" w14:textId="6912B1C5" w:rsidR="00676212" w:rsidRPr="004D7A08" w:rsidRDefault="00676212" w:rsidP="009203F8">
                      <w:pPr>
                        <w:pStyle w:val="Adressee"/>
                        <w:spacing w:after="0" w:line="240" w:lineRule="auto"/>
                        <w:jc w:val="center"/>
                        <w:rPr>
                          <w:rFonts w:ascii="Times New Roman" w:hAnsi="Times New Roman"/>
                          <w:b w:val="0"/>
                          <w:color w:val="FFFFFF"/>
                          <w:sz w:val="20"/>
                          <w:szCs w:val="20"/>
                        </w:rPr>
                      </w:pPr>
                      <w:r w:rsidRPr="004D7A08">
                        <w:rPr>
                          <w:rFonts w:ascii="Times New Roman" w:hAnsi="Times New Roman"/>
                          <w:b w:val="0"/>
                          <w:color w:val="FFFFFF"/>
                          <w:sz w:val="20"/>
                          <w:szCs w:val="20"/>
                        </w:rPr>
                        <w:t>90 Broad Street, Bloomfield, NJ 07003</w:t>
                      </w:r>
                    </w:p>
                    <w:p w14:paraId="2EF0038E" w14:textId="77777777" w:rsidR="00676212"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b w:val="0"/>
                          <w:color w:val="FFFFFF"/>
                          <w:sz w:val="20"/>
                          <w:szCs w:val="20"/>
                        </w:rPr>
                        <w:t>Monday, August 7, 2017</w:t>
                      </w:r>
                    </w:p>
                    <w:p w14:paraId="731EB1B2" w14:textId="5356EB61" w:rsidR="00676212"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b w:val="0"/>
                          <w:color w:val="FFFFFF"/>
                          <w:sz w:val="20"/>
                          <w:szCs w:val="20"/>
                        </w:rPr>
                        <w:t>5:30-7:</w:t>
                      </w:r>
                      <w:r w:rsidRPr="004D7A08">
                        <w:rPr>
                          <w:rFonts w:ascii="Times New Roman" w:hAnsi="Times New Roman"/>
                          <w:b w:val="0"/>
                          <w:color w:val="FFFFFF"/>
                          <w:sz w:val="20"/>
                          <w:szCs w:val="20"/>
                        </w:rPr>
                        <w:t>30 pm</w:t>
                      </w:r>
                    </w:p>
                    <w:p w14:paraId="3F4CD4D9" w14:textId="5F80DA6D" w:rsidR="00676212" w:rsidRPr="004D7A08" w:rsidRDefault="00676212" w:rsidP="009203F8">
                      <w:pPr>
                        <w:pStyle w:val="Adressee"/>
                        <w:spacing w:after="0" w:line="240" w:lineRule="auto"/>
                        <w:jc w:val="center"/>
                        <w:rPr>
                          <w:rFonts w:ascii="Times New Roman" w:hAnsi="Times New Roman"/>
                          <w:b w:val="0"/>
                          <w:color w:val="FFFFFF"/>
                          <w:sz w:val="20"/>
                          <w:szCs w:val="20"/>
                        </w:rPr>
                      </w:pPr>
                      <w:r>
                        <w:rPr>
                          <w:rFonts w:ascii="Times New Roman" w:hAnsi="Times New Roman"/>
                          <w:b w:val="0"/>
                          <w:color w:val="FFFFFF"/>
                          <w:sz w:val="20"/>
                          <w:szCs w:val="20"/>
                        </w:rPr>
                        <w:t>Free and open to the public</w:t>
                      </w:r>
                    </w:p>
                  </w:txbxContent>
                </v:textbox>
                <w10:wrap type="through"/>
              </v:roundrect>
            </w:pict>
          </mc:Fallback>
        </mc:AlternateContent>
      </w:r>
      <w:r w:rsidR="0065781B" w:rsidRPr="000906E7">
        <w:rPr>
          <w:noProof/>
        </w:rPr>
        <mc:AlternateContent>
          <mc:Choice Requires="wps">
            <w:drawing>
              <wp:anchor distT="0" distB="0" distL="114300" distR="114300" simplePos="0" relativeHeight="251702272" behindDoc="0" locked="0" layoutInCell="1" allowOverlap="1" wp14:anchorId="39A3147D" wp14:editId="0046D382">
                <wp:simplePos x="0" y="0"/>
                <wp:positionH relativeFrom="column">
                  <wp:posOffset>2736850</wp:posOffset>
                </wp:positionH>
                <wp:positionV relativeFrom="paragraph">
                  <wp:posOffset>6572885</wp:posOffset>
                </wp:positionV>
                <wp:extent cx="3638550" cy="1476375"/>
                <wp:effectExtent l="76200" t="50800" r="95250" b="123825"/>
                <wp:wrapThrough wrapText="bothSides">
                  <wp:wrapPolygon edited="0">
                    <wp:start x="754" y="-743"/>
                    <wp:lineTo x="-452" y="-372"/>
                    <wp:lineTo x="-452" y="20810"/>
                    <wp:lineTo x="905" y="23040"/>
                    <wp:lineTo x="20658" y="23040"/>
                    <wp:lineTo x="20808" y="22668"/>
                    <wp:lineTo x="22015" y="17837"/>
                    <wp:lineTo x="22015" y="4831"/>
                    <wp:lineTo x="21261" y="743"/>
                    <wp:lineTo x="20808" y="-743"/>
                    <wp:lineTo x="754" y="-743"/>
                  </wp:wrapPolygon>
                </wp:wrapThrough>
                <wp:docPr id="2"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1476375"/>
                        </a:xfrm>
                        <a:prstGeom prst="roundRect">
                          <a:avLst>
                            <a:gd name="adj" fmla="val 16625"/>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280BB628" w14:textId="77777777" w:rsidR="00676212" w:rsidRPr="001A0275" w:rsidRDefault="00676212" w:rsidP="000906E7">
                            <w:pPr>
                              <w:jc w:val="center"/>
                              <w:rPr>
                                <w:b/>
                                <w:bCs/>
                                <w:i/>
                                <w:iCs/>
                                <w:color w:val="FFFFFF" w:themeColor="background1"/>
                              </w:rPr>
                            </w:pPr>
                            <w:r w:rsidRPr="001A0275">
                              <w:rPr>
                                <w:b/>
                                <w:bCs/>
                                <w:i/>
                                <w:iCs/>
                                <w:color w:val="FFFFFF" w:themeColor="background1"/>
                              </w:rPr>
                              <w:t>Literacy opens a wide door to life. Help us keep that door open with your donation!</w:t>
                            </w:r>
                          </w:p>
                          <w:p w14:paraId="6457DC12" w14:textId="77777777" w:rsidR="00676212" w:rsidRPr="00264AD8" w:rsidRDefault="00676212" w:rsidP="000906E7">
                            <w:pPr>
                              <w:jc w:val="center"/>
                              <w:rPr>
                                <w:b/>
                                <w:color w:val="FFFFFF" w:themeColor="background1"/>
                                <w:sz w:val="20"/>
                                <w:szCs w:val="20"/>
                              </w:rPr>
                            </w:pPr>
                          </w:p>
                          <w:p w14:paraId="19A27994" w14:textId="44647AE0" w:rsidR="00676212" w:rsidRPr="000239A9" w:rsidRDefault="00676212" w:rsidP="00E02893">
                            <w:pPr>
                              <w:ind w:firstLine="270"/>
                              <w:jc w:val="both"/>
                              <w:rPr>
                                <w:i/>
                                <w:color w:val="FFFFFF" w:themeColor="background1"/>
                                <w:sz w:val="20"/>
                                <w:szCs w:val="20"/>
                              </w:rPr>
                            </w:pPr>
                            <w:r w:rsidRPr="001C3102">
                              <w:rPr>
                                <w:i/>
                                <w:color w:val="FFFFFF" w:themeColor="background1"/>
                                <w:sz w:val="20"/>
                                <w:szCs w:val="20"/>
                              </w:rPr>
                              <w:t xml:space="preserve">Thanks in large part to you, we </w:t>
                            </w:r>
                            <w:r>
                              <w:rPr>
                                <w:i/>
                                <w:color w:val="FFFFFF" w:themeColor="background1"/>
                                <w:sz w:val="20"/>
                                <w:szCs w:val="20"/>
                              </w:rPr>
                              <w:t>are</w:t>
                            </w:r>
                            <w:r w:rsidRPr="001C3102">
                              <w:rPr>
                                <w:i/>
                                <w:color w:val="FFFFFF" w:themeColor="background1"/>
                                <w:sz w:val="20"/>
                                <w:szCs w:val="20"/>
                              </w:rPr>
                              <w:t xml:space="preserve"> able to aid hundreds of students </w:t>
                            </w:r>
                            <w:r>
                              <w:rPr>
                                <w:i/>
                                <w:color w:val="FFFFFF" w:themeColor="background1"/>
                                <w:sz w:val="20"/>
                                <w:szCs w:val="20"/>
                              </w:rPr>
                              <w:t>each</w:t>
                            </w:r>
                            <w:r w:rsidRPr="001C3102">
                              <w:rPr>
                                <w:i/>
                                <w:color w:val="FFFFFF" w:themeColor="background1"/>
                                <w:sz w:val="20"/>
                                <w:szCs w:val="20"/>
                              </w:rPr>
                              <w:t xml:space="preserve"> year. Please continue your efforts to improve the lives of others by giving the gift of literacy. You can contribute through our website</w:t>
                            </w:r>
                            <w:r w:rsidRPr="001C3102">
                              <w:rPr>
                                <w:color w:val="FFFFFF" w:themeColor="background1"/>
                                <w:sz w:val="20"/>
                                <w:szCs w:val="20"/>
                              </w:rPr>
                              <w:t xml:space="preserve"> –</w:t>
                            </w:r>
                            <w:r>
                              <w:rPr>
                                <w:color w:val="FFFFFF" w:themeColor="background1"/>
                                <w:sz w:val="20"/>
                                <w:szCs w:val="20"/>
                              </w:rPr>
                              <w:t xml:space="preserve"> </w:t>
                            </w:r>
                            <w:r w:rsidRPr="002D2234">
                              <w:rPr>
                                <w:color w:val="FFFFFF" w:themeColor="background1"/>
                                <w:sz w:val="20"/>
                                <w:szCs w:val="20"/>
                              </w:rPr>
                              <w:t xml:space="preserve"> </w:t>
                            </w:r>
                            <w:hyperlink r:id="rId30" w:history="1">
                              <w:r w:rsidRPr="002D2234">
                                <w:rPr>
                                  <w:color w:val="FFFFFF" w:themeColor="background1"/>
                                  <w:sz w:val="20"/>
                                  <w:szCs w:val="20"/>
                                </w:rPr>
                                <w:t>http://www.lvanewark.org/donatetolva/</w:t>
                              </w:r>
                            </w:hyperlink>
                            <w:r w:rsidRPr="002D2234">
                              <w:rPr>
                                <w:color w:val="FFFFFF" w:themeColor="background1"/>
                                <w:sz w:val="20"/>
                                <w:szCs w:val="20"/>
                              </w:rPr>
                              <w:t xml:space="preserve"> </w:t>
                            </w:r>
                            <w:r w:rsidRPr="009C1675">
                              <w:rPr>
                                <w:i/>
                                <w:color w:val="FFFFFF" w:themeColor="background1"/>
                                <w:sz w:val="20"/>
                                <w:szCs w:val="20"/>
                              </w:rPr>
                              <w:t xml:space="preserve">or by mailing us </w:t>
                            </w:r>
                            <w:r>
                              <w:rPr>
                                <w:i/>
                                <w:color w:val="FFFFFF" w:themeColor="background1"/>
                                <w:sz w:val="20"/>
                                <w:szCs w:val="20"/>
                              </w:rPr>
                              <w:t>a</w:t>
                            </w:r>
                            <w:r w:rsidRPr="009C1675">
                              <w:rPr>
                                <w:i/>
                                <w:color w:val="FFFFFF" w:themeColor="background1"/>
                                <w:sz w:val="20"/>
                                <w:szCs w:val="20"/>
                              </w:rPr>
                              <w:t xml:space="preserve"> check.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margin-left:215.5pt;margin-top:517.55pt;width:286.5pt;height:11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9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" fillcolor="green" strokecolor="#4579b8">
                <v:shadow on="t" opacity="22936f" origin=",.5" offset="0,23000emu"/>
                <v:textbox>
                  <w:txbxContent>
                    <w:p w14:paraId="280BB628" w14:textId="77777777" w:rsidR="00676212" w:rsidRPr="001A0275" w:rsidRDefault="00676212" w:rsidP="000906E7">
                      <w:pPr>
                        <w:jc w:val="center"/>
                        <w:rPr>
                          <w:b/>
                          <w:bCs/>
                          <w:i/>
                          <w:iCs/>
                          <w:color w:val="FFFFFF" w:themeColor="background1"/>
                        </w:rPr>
                      </w:pPr>
                      <w:r w:rsidRPr="001A0275">
                        <w:rPr>
                          <w:b/>
                          <w:bCs/>
                          <w:i/>
                          <w:iCs/>
                          <w:color w:val="FFFFFF" w:themeColor="background1"/>
                        </w:rPr>
                        <w:t>Literacy opens a wide door to life. Help us keep that door open with your donation!</w:t>
                      </w:r>
                    </w:p>
                    <w:p w14:paraId="6457DC12" w14:textId="77777777" w:rsidR="00676212" w:rsidRPr="00264AD8" w:rsidRDefault="00676212" w:rsidP="000906E7">
                      <w:pPr>
                        <w:jc w:val="center"/>
                        <w:rPr>
                          <w:b/>
                          <w:color w:val="FFFFFF" w:themeColor="background1"/>
                          <w:sz w:val="20"/>
                          <w:szCs w:val="20"/>
                        </w:rPr>
                      </w:pPr>
                    </w:p>
                    <w:p w14:paraId="19A27994" w14:textId="44647AE0" w:rsidR="00676212" w:rsidRPr="000239A9" w:rsidRDefault="00676212" w:rsidP="00E02893">
                      <w:pPr>
                        <w:ind w:firstLine="270"/>
                        <w:jc w:val="both"/>
                        <w:rPr>
                          <w:i/>
                          <w:color w:val="FFFFFF" w:themeColor="background1"/>
                          <w:sz w:val="20"/>
                          <w:szCs w:val="20"/>
                        </w:rPr>
                      </w:pPr>
                      <w:r w:rsidRPr="001C3102">
                        <w:rPr>
                          <w:i/>
                          <w:color w:val="FFFFFF" w:themeColor="background1"/>
                          <w:sz w:val="20"/>
                          <w:szCs w:val="20"/>
                        </w:rPr>
                        <w:t xml:space="preserve">Thanks in large part to </w:t>
                      </w:r>
                      <w:proofErr w:type="gramStart"/>
                      <w:r w:rsidRPr="001C3102">
                        <w:rPr>
                          <w:i/>
                          <w:color w:val="FFFFFF" w:themeColor="background1"/>
                          <w:sz w:val="20"/>
                          <w:szCs w:val="20"/>
                        </w:rPr>
                        <w:t>you,</w:t>
                      </w:r>
                      <w:proofErr w:type="gramEnd"/>
                      <w:r w:rsidRPr="001C3102">
                        <w:rPr>
                          <w:i/>
                          <w:color w:val="FFFFFF" w:themeColor="background1"/>
                          <w:sz w:val="20"/>
                          <w:szCs w:val="20"/>
                        </w:rPr>
                        <w:t xml:space="preserve"> we </w:t>
                      </w:r>
                      <w:r>
                        <w:rPr>
                          <w:i/>
                          <w:color w:val="FFFFFF" w:themeColor="background1"/>
                          <w:sz w:val="20"/>
                          <w:szCs w:val="20"/>
                        </w:rPr>
                        <w:t>are</w:t>
                      </w:r>
                      <w:r w:rsidRPr="001C3102">
                        <w:rPr>
                          <w:i/>
                          <w:color w:val="FFFFFF" w:themeColor="background1"/>
                          <w:sz w:val="20"/>
                          <w:szCs w:val="20"/>
                        </w:rPr>
                        <w:t xml:space="preserve"> able to aid hundreds of students </w:t>
                      </w:r>
                      <w:r>
                        <w:rPr>
                          <w:i/>
                          <w:color w:val="FFFFFF" w:themeColor="background1"/>
                          <w:sz w:val="20"/>
                          <w:szCs w:val="20"/>
                        </w:rPr>
                        <w:t>each</w:t>
                      </w:r>
                      <w:r w:rsidRPr="001C3102">
                        <w:rPr>
                          <w:i/>
                          <w:color w:val="FFFFFF" w:themeColor="background1"/>
                          <w:sz w:val="20"/>
                          <w:szCs w:val="20"/>
                        </w:rPr>
                        <w:t xml:space="preserve"> year. Please continue your efforts to improve the lives of others by giving the gift of literacy. You can contribute through our website</w:t>
                      </w:r>
                      <w:r w:rsidRPr="001C3102">
                        <w:rPr>
                          <w:color w:val="FFFFFF" w:themeColor="background1"/>
                          <w:sz w:val="20"/>
                          <w:szCs w:val="20"/>
                        </w:rPr>
                        <w:t xml:space="preserve"> </w:t>
                      </w:r>
                      <w:proofErr w:type="gramStart"/>
                      <w:r w:rsidRPr="001C3102">
                        <w:rPr>
                          <w:color w:val="FFFFFF" w:themeColor="background1"/>
                          <w:sz w:val="20"/>
                          <w:szCs w:val="20"/>
                        </w:rPr>
                        <w:t>–</w:t>
                      </w:r>
                      <w:r>
                        <w:rPr>
                          <w:color w:val="FFFFFF" w:themeColor="background1"/>
                          <w:sz w:val="20"/>
                          <w:szCs w:val="20"/>
                        </w:rPr>
                        <w:t xml:space="preserve"> </w:t>
                      </w:r>
                      <w:r w:rsidRPr="002D2234">
                        <w:rPr>
                          <w:color w:val="FFFFFF" w:themeColor="background1"/>
                          <w:sz w:val="20"/>
                          <w:szCs w:val="20"/>
                        </w:rPr>
                        <w:t xml:space="preserve"> </w:t>
                      </w:r>
                      <w:proofErr w:type="gramEnd"/>
                      <w:r>
                        <w:fldChar w:fldCharType="begin"/>
                      </w:r>
                      <w:r>
                        <w:instrText xml:space="preserve"> HYPERLINK "http://www.lvanewark.org/donatetolva/" </w:instrText>
                      </w:r>
                      <w:r>
                        <w:fldChar w:fldCharType="separate"/>
                      </w:r>
                      <w:r w:rsidRPr="002D2234">
                        <w:rPr>
                          <w:color w:val="FFFFFF" w:themeColor="background1"/>
                          <w:sz w:val="20"/>
                          <w:szCs w:val="20"/>
                        </w:rPr>
                        <w:t>http://www.lvanewark.org/donatetolva/</w:t>
                      </w:r>
                      <w:r>
                        <w:rPr>
                          <w:color w:val="FFFFFF" w:themeColor="background1"/>
                          <w:sz w:val="20"/>
                          <w:szCs w:val="20"/>
                        </w:rPr>
                        <w:fldChar w:fldCharType="end"/>
                      </w:r>
                      <w:r w:rsidRPr="002D2234">
                        <w:rPr>
                          <w:color w:val="FFFFFF" w:themeColor="background1"/>
                          <w:sz w:val="20"/>
                          <w:szCs w:val="20"/>
                        </w:rPr>
                        <w:t xml:space="preserve"> </w:t>
                      </w:r>
                      <w:r w:rsidRPr="009C1675">
                        <w:rPr>
                          <w:i/>
                          <w:color w:val="FFFFFF" w:themeColor="background1"/>
                          <w:sz w:val="20"/>
                          <w:szCs w:val="20"/>
                        </w:rPr>
                        <w:t xml:space="preserve">or by mailing us </w:t>
                      </w:r>
                      <w:r>
                        <w:rPr>
                          <w:i/>
                          <w:color w:val="FFFFFF" w:themeColor="background1"/>
                          <w:sz w:val="20"/>
                          <w:szCs w:val="20"/>
                        </w:rPr>
                        <w:t>a</w:t>
                      </w:r>
                      <w:r w:rsidRPr="009C1675">
                        <w:rPr>
                          <w:i/>
                          <w:color w:val="FFFFFF" w:themeColor="background1"/>
                          <w:sz w:val="20"/>
                          <w:szCs w:val="20"/>
                        </w:rPr>
                        <w:t xml:space="preserve"> check.</w:t>
                      </w:r>
                    </w:p>
                  </w:txbxContent>
                </v:textbox>
                <w10:wrap type="through"/>
              </v:roundrect>
            </w:pict>
          </mc:Fallback>
        </mc:AlternateContent>
      </w:r>
      <w:r w:rsidR="000906E7">
        <w:br w:type="page"/>
      </w:r>
    </w:p>
    <w:p w14:paraId="4AEE9A7F" w14:textId="4BD06B71" w:rsidR="00734F08" w:rsidRPr="00624F8D" w:rsidRDefault="00507C84" w:rsidP="006263BA">
      <w:pPr>
        <w:jc w:val="center"/>
        <w:rPr>
          <w:rFonts w:ascii="Helvetica" w:hAnsi="Helvetica" w:cs="Helvetica"/>
          <w:noProof/>
          <w:u w:val="single"/>
        </w:rPr>
      </w:pPr>
      <w:r w:rsidRPr="00624F8D">
        <w:rPr>
          <w:noProof/>
          <w:u w:val="single"/>
        </w:rPr>
        <w:lastRenderedPageBreak/>
        <mc:AlternateContent>
          <mc:Choice Requires="wps">
            <w:drawing>
              <wp:anchor distT="0" distB="0" distL="114300" distR="114300" simplePos="0" relativeHeight="251723776" behindDoc="0" locked="0" layoutInCell="1" allowOverlap="1" wp14:anchorId="7CFC1E87" wp14:editId="47345D80">
                <wp:simplePos x="0" y="0"/>
                <wp:positionH relativeFrom="column">
                  <wp:posOffset>-904461</wp:posOffset>
                </wp:positionH>
                <wp:positionV relativeFrom="paragraph">
                  <wp:posOffset>1606163</wp:posOffset>
                </wp:positionV>
                <wp:extent cx="3474085" cy="5565914"/>
                <wp:effectExtent l="0" t="0" r="1206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556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043A" w14:textId="77777777" w:rsidR="00676212" w:rsidRDefault="00676212" w:rsidP="000D3783">
                            <w:pPr>
                              <w:pStyle w:val="NoSpacing"/>
                              <w:jc w:val="center"/>
                              <w:rPr>
                                <w:rFonts w:ascii="Times New Roman" w:hAnsi="Times New Roman" w:cs="Times New Roman"/>
                                <w:b/>
                                <w:color w:val="008000"/>
                                <w:lang w:val="en"/>
                              </w:rPr>
                            </w:pPr>
                            <w:r w:rsidRPr="00B77775">
                              <w:rPr>
                                <w:rFonts w:ascii="Times New Roman" w:hAnsi="Times New Roman" w:cs="Times New Roman"/>
                                <w:b/>
                                <w:color w:val="008000"/>
                                <w:sz w:val="24"/>
                                <w:szCs w:val="24"/>
                                <w:lang w:val="en"/>
                              </w:rPr>
                              <w:t xml:space="preserve"> </w:t>
                            </w:r>
                            <w:r>
                              <w:rPr>
                                <w:rFonts w:ascii="Times New Roman" w:hAnsi="Times New Roman" w:cs="Times New Roman"/>
                                <w:b/>
                                <w:color w:val="008000"/>
                                <w:sz w:val="24"/>
                                <w:szCs w:val="24"/>
                                <w:lang w:val="en"/>
                              </w:rPr>
                              <w:t>“Senior Tutor Making a difference at 67</w:t>
                            </w:r>
                            <w:r w:rsidRPr="00B77775">
                              <w:rPr>
                                <w:rFonts w:ascii="Times New Roman" w:hAnsi="Times New Roman" w:cs="Times New Roman"/>
                                <w:b/>
                                <w:color w:val="008000"/>
                                <w:sz w:val="24"/>
                                <w:szCs w:val="24"/>
                                <w:lang w:val="en"/>
                              </w:rPr>
                              <w:t>,”</w:t>
                            </w:r>
                            <w:r w:rsidRPr="00F07762">
                              <w:rPr>
                                <w:rFonts w:ascii="Times New Roman" w:hAnsi="Times New Roman" w:cs="Times New Roman"/>
                                <w:b/>
                                <w:color w:val="008000"/>
                                <w:lang w:val="en"/>
                              </w:rPr>
                              <w:t xml:space="preserve"> </w:t>
                            </w:r>
                          </w:p>
                          <w:p w14:paraId="4EB804E5" w14:textId="306E2509" w:rsidR="00676212" w:rsidRDefault="00676212" w:rsidP="000D3783">
                            <w:pPr>
                              <w:pStyle w:val="NoSpacing"/>
                              <w:jc w:val="center"/>
                              <w:rPr>
                                <w:rFonts w:ascii="Times New Roman" w:hAnsi="Times New Roman" w:cs="Times New Roman"/>
                                <w:i/>
                                <w:color w:val="008000"/>
                                <w:sz w:val="20"/>
                                <w:szCs w:val="20"/>
                                <w:lang w:val="en"/>
                              </w:rPr>
                            </w:pPr>
                            <w:r>
                              <w:rPr>
                                <w:rFonts w:ascii="Times New Roman" w:hAnsi="Times New Roman" w:cs="Times New Roman"/>
                                <w:i/>
                                <w:color w:val="008000"/>
                                <w:sz w:val="20"/>
                                <w:szCs w:val="20"/>
                                <w:lang w:val="en"/>
                              </w:rPr>
                              <w:t>Fayetteville Observer</w:t>
                            </w:r>
                          </w:p>
                          <w:p w14:paraId="4D18D4AF" w14:textId="571A2729" w:rsidR="00676212" w:rsidRPr="00F07762" w:rsidRDefault="00676212" w:rsidP="00F07762">
                            <w:pPr>
                              <w:pStyle w:val="Heading5"/>
                              <w:shd w:val="clear" w:color="auto" w:fill="FFFFFF"/>
                              <w:spacing w:before="0"/>
                              <w:jc w:val="center"/>
                              <w:rPr>
                                <w:rFonts w:ascii="Times New Roman" w:hAnsi="Times New Roman" w:cs="Times New Roman"/>
                                <w:sz w:val="20"/>
                                <w:szCs w:val="20"/>
                                <w:lang w:val="en"/>
                              </w:rPr>
                            </w:pPr>
                            <w:r>
                              <w:rPr>
                                <w:rFonts w:ascii="Times New Roman" w:eastAsiaTheme="minorHAnsi" w:hAnsi="Times New Roman" w:cs="Times New Roman"/>
                                <w:color w:val="auto"/>
                                <w:sz w:val="20"/>
                                <w:szCs w:val="20"/>
                                <w:lang w:val="en"/>
                              </w:rPr>
                              <w:t xml:space="preserve">By Michael Futch, </w:t>
                            </w:r>
                            <w:r w:rsidRPr="000D3783">
                              <w:rPr>
                                <w:rFonts w:ascii="Times New Roman" w:hAnsi="Times New Roman" w:cs="Times New Roman"/>
                                <w:color w:val="auto"/>
                                <w:sz w:val="20"/>
                                <w:szCs w:val="20"/>
                                <w:lang w:val="en"/>
                              </w:rPr>
                              <w:t>April 5, 2017</w:t>
                            </w:r>
                          </w:p>
                          <w:p w14:paraId="5FA8520B" w14:textId="1B5425BB" w:rsidR="00676212" w:rsidRPr="00BF5E97" w:rsidRDefault="00676212" w:rsidP="008A63B1">
                            <w:pPr>
                              <w:pStyle w:val="NoSpacing"/>
                              <w:jc w:val="both"/>
                              <w:rPr>
                                <w:rFonts w:ascii="Times New Roman" w:hAnsi="Times New Roman" w:cs="Times New Roman"/>
                                <w:sz w:val="20"/>
                                <w:szCs w:val="20"/>
                              </w:rPr>
                            </w:pPr>
                          </w:p>
                          <w:p w14:paraId="5448A60F" w14:textId="2E8F5E89" w:rsidR="00676212" w:rsidRDefault="00676212" w:rsidP="00BF5E97">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Puerto Rican by birth, Wilma Hernandez was 12 years old before she started to speak English.</w:t>
                            </w:r>
                          </w:p>
                          <w:p w14:paraId="4D2A70AE" w14:textId="77777777" w:rsidR="00676212" w:rsidRPr="00BF5E97" w:rsidRDefault="00676212" w:rsidP="00BF5E97">
                            <w:pPr>
                              <w:pStyle w:val="NoSpacing"/>
                              <w:ind w:firstLine="180"/>
                              <w:jc w:val="both"/>
                              <w:rPr>
                                <w:rFonts w:ascii="Times New Roman" w:hAnsi="Times New Roman" w:cs="Times New Roman"/>
                                <w:sz w:val="20"/>
                                <w:szCs w:val="20"/>
                              </w:rPr>
                            </w:pPr>
                          </w:p>
                          <w:p w14:paraId="02176A5D" w14:textId="3A50C078" w:rsidR="00676212" w:rsidRDefault="00676212" w:rsidP="00BF5E97">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Now 67 and retired, she’s teaching English as a second language to a crop of Spanish-speaking students in the Fayetteville Urban Ministry Adult Literacy program. Hernandez has been volunteering her time there as a senior tutor for the last four years.</w:t>
                            </w:r>
                          </w:p>
                          <w:p w14:paraId="46F493EF" w14:textId="77777777" w:rsidR="00676212" w:rsidRPr="00BF5E97" w:rsidRDefault="00676212" w:rsidP="00BF5E97">
                            <w:pPr>
                              <w:pStyle w:val="NoSpacing"/>
                              <w:ind w:firstLine="180"/>
                              <w:jc w:val="both"/>
                              <w:rPr>
                                <w:rFonts w:ascii="Times New Roman" w:hAnsi="Times New Roman" w:cs="Times New Roman"/>
                                <w:sz w:val="20"/>
                                <w:szCs w:val="20"/>
                              </w:rPr>
                            </w:pPr>
                          </w:p>
                          <w:p w14:paraId="57582E40" w14:textId="02AC5DFA" w:rsidR="00676212" w:rsidRDefault="00676212" w:rsidP="00BF5E97">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In part, Hernandez said, she does it as “sort of an homage” to her father, who decided to come to New York from Puerto Rico at the age of 35 without knowing a lick of English. Leaving the rest of his family behind, he landed work in an electrical wiring factory and improved his lot by learning how to speak, read and write English.</w:t>
                            </w:r>
                          </w:p>
                          <w:p w14:paraId="299DFF83" w14:textId="77777777" w:rsidR="00676212" w:rsidRPr="00BF5E97" w:rsidRDefault="00676212" w:rsidP="00BF5E97">
                            <w:pPr>
                              <w:pStyle w:val="NoSpacing"/>
                              <w:ind w:firstLine="180"/>
                              <w:jc w:val="both"/>
                              <w:rPr>
                                <w:rFonts w:ascii="Times New Roman" w:hAnsi="Times New Roman" w:cs="Times New Roman"/>
                                <w:sz w:val="20"/>
                                <w:szCs w:val="20"/>
                              </w:rPr>
                            </w:pPr>
                          </w:p>
                          <w:p w14:paraId="01ADDF1E" w14:textId="77777777" w:rsidR="00676212" w:rsidRDefault="00676212" w:rsidP="00507C84">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“The first thing he said to me when I first came to New York — my Dad had not seen me in three or four years — he said, ‘You’re going to school to learn English because you’re not working in a factory,’” she recalled from her teaching cubicle inside the Urban Ministry building off Whitfield Street. “He said, ‘I work in a factory, and I’m getting out of the factory.’ And he did. He said, ‘You’re going to live a lot better. I want you to be a professional and sit at a desk. That’s the kind of job that I want you to do.’ Everybody had to have a high school diploma. We all had to graduate from high school.”</w:t>
                            </w:r>
                          </w:p>
                          <w:p w14:paraId="1A8D9185" w14:textId="77777777" w:rsidR="00676212" w:rsidRDefault="00676212" w:rsidP="00507C84">
                            <w:pPr>
                              <w:pStyle w:val="NoSpacing"/>
                              <w:ind w:firstLine="180"/>
                              <w:jc w:val="both"/>
                              <w:rPr>
                                <w:rFonts w:ascii="Times New Roman" w:hAnsi="Times New Roman" w:cs="Times New Roman"/>
                                <w:sz w:val="20"/>
                                <w:szCs w:val="20"/>
                              </w:rPr>
                            </w:pPr>
                          </w:p>
                          <w:p w14:paraId="0A84E603" w14:textId="564588B2" w:rsidR="00676212" w:rsidRDefault="00676212" w:rsidP="00507C84">
                            <w:pPr>
                              <w:pStyle w:val="NoSpacing"/>
                              <w:ind w:firstLine="180"/>
                              <w:jc w:val="both"/>
                              <w:rPr>
                                <w:rFonts w:ascii="Times New Roman" w:hAnsi="Times New Roman" w:cs="Times New Roman"/>
                                <w:sz w:val="20"/>
                                <w:szCs w:val="20"/>
                              </w:rPr>
                            </w:pPr>
                            <w:r w:rsidRPr="00507C84">
                              <w:rPr>
                                <w:rFonts w:ascii="Times New Roman" w:hAnsi="Times New Roman" w:cs="Times New Roman"/>
                                <w:sz w:val="20"/>
                                <w:szCs w:val="20"/>
                              </w:rPr>
                              <w:t>Hernandez is instilling that same necessity to learn the English language in nine students who originate from El Salvador, Santo Domingo, Korea and Myanmar. She is expected to soon pick up a few more students. In their native countries, she noted, they are all professionals from different vocations.</w:t>
                            </w:r>
                          </w:p>
                          <w:p w14:paraId="449A026F" w14:textId="77777777" w:rsidR="00676212" w:rsidRPr="00507C84" w:rsidRDefault="00676212" w:rsidP="00507C84">
                            <w:pPr>
                              <w:pStyle w:val="NoSpacing"/>
                              <w:ind w:firstLine="180"/>
                              <w:jc w:val="both"/>
                              <w:rPr>
                                <w:rFonts w:ascii="Times New Roman" w:hAnsi="Times New Roman" w:cs="Times New Roman"/>
                                <w:sz w:val="20"/>
                                <w:szCs w:val="20"/>
                              </w:rPr>
                            </w:pPr>
                          </w:p>
                          <w:p w14:paraId="1970894D" w14:textId="5785D868" w:rsidR="00676212" w:rsidRPr="00EE6C10" w:rsidRDefault="00676212" w:rsidP="008A4F51">
                            <w:pPr>
                              <w:rPr>
                                <w:b/>
                                <w:sz w:val="20"/>
                                <w:szCs w:val="20"/>
                              </w:rPr>
                            </w:pPr>
                            <w:r w:rsidRPr="008E6E57">
                              <w:rPr>
                                <w:i/>
                                <w:sz w:val="20"/>
                                <w:szCs w:val="20"/>
                              </w:rPr>
                              <w:t xml:space="preserve">Reprinted from the Fayetteville Observer. For full story, paste the following link into an Internet search: </w:t>
                            </w:r>
                            <w:hyperlink r:id="rId31" w:history="1">
                              <w:r w:rsidRPr="008E6E57">
                                <w:rPr>
                                  <w:rStyle w:val="Hyperlink"/>
                                  <w:b/>
                                  <w:color w:val="auto"/>
                                  <w:sz w:val="20"/>
                                  <w:szCs w:val="20"/>
                                  <w:u w:val="none"/>
                                </w:rPr>
                                <w:t>http://tiny.cc/x6icmy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71.15pt;margin-top:126.45pt;width:273.55pt;height:4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" filled="f" stroked="f">
                <v:textbox inset="0,0,0,0">
                  <w:txbxContent>
                    <w:p w14:paraId="6D01043A" w14:textId="77777777" w:rsidR="00676212" w:rsidRDefault="00676212" w:rsidP="000D3783">
                      <w:pPr>
                        <w:pStyle w:val="NoSpacing"/>
                        <w:jc w:val="center"/>
                        <w:rPr>
                          <w:rFonts w:ascii="Times New Roman" w:hAnsi="Times New Roman" w:cs="Times New Roman"/>
                          <w:b/>
                          <w:color w:val="008000"/>
                          <w:lang w:val="en"/>
                        </w:rPr>
                      </w:pPr>
                      <w:r w:rsidRPr="00B77775">
                        <w:rPr>
                          <w:rFonts w:ascii="Times New Roman" w:hAnsi="Times New Roman" w:cs="Times New Roman"/>
                          <w:b/>
                          <w:color w:val="008000"/>
                          <w:sz w:val="24"/>
                          <w:szCs w:val="24"/>
                          <w:lang w:val="en"/>
                        </w:rPr>
                        <w:t xml:space="preserve"> </w:t>
                      </w:r>
                      <w:r>
                        <w:rPr>
                          <w:rFonts w:ascii="Times New Roman" w:hAnsi="Times New Roman" w:cs="Times New Roman"/>
                          <w:b/>
                          <w:color w:val="008000"/>
                          <w:sz w:val="24"/>
                          <w:szCs w:val="24"/>
                          <w:lang w:val="en"/>
                        </w:rPr>
                        <w:t>“</w:t>
                      </w:r>
                      <w:r>
                        <w:rPr>
                          <w:rFonts w:ascii="Times New Roman" w:hAnsi="Times New Roman" w:cs="Times New Roman"/>
                          <w:b/>
                          <w:color w:val="008000"/>
                          <w:sz w:val="24"/>
                          <w:szCs w:val="24"/>
                          <w:lang w:val="en"/>
                        </w:rPr>
                        <w:t>Senior Tutor Making a difference at 67</w:t>
                      </w:r>
                      <w:r w:rsidRPr="00B77775">
                        <w:rPr>
                          <w:rFonts w:ascii="Times New Roman" w:hAnsi="Times New Roman" w:cs="Times New Roman"/>
                          <w:b/>
                          <w:color w:val="008000"/>
                          <w:sz w:val="24"/>
                          <w:szCs w:val="24"/>
                          <w:lang w:val="en"/>
                        </w:rPr>
                        <w:t>,”</w:t>
                      </w:r>
                      <w:r w:rsidRPr="00F07762">
                        <w:rPr>
                          <w:rFonts w:ascii="Times New Roman" w:hAnsi="Times New Roman" w:cs="Times New Roman"/>
                          <w:b/>
                          <w:color w:val="008000"/>
                          <w:lang w:val="en"/>
                        </w:rPr>
                        <w:t xml:space="preserve"> </w:t>
                      </w:r>
                    </w:p>
                    <w:p w14:paraId="4EB804E5" w14:textId="306E2509" w:rsidR="00676212" w:rsidRDefault="00676212" w:rsidP="000D3783">
                      <w:pPr>
                        <w:pStyle w:val="NoSpacing"/>
                        <w:jc w:val="center"/>
                        <w:rPr>
                          <w:rFonts w:ascii="Times New Roman" w:hAnsi="Times New Roman" w:cs="Times New Roman"/>
                          <w:i/>
                          <w:color w:val="008000"/>
                          <w:sz w:val="20"/>
                          <w:szCs w:val="20"/>
                          <w:lang w:val="en"/>
                        </w:rPr>
                      </w:pPr>
                      <w:r>
                        <w:rPr>
                          <w:rFonts w:ascii="Times New Roman" w:hAnsi="Times New Roman" w:cs="Times New Roman"/>
                          <w:i/>
                          <w:color w:val="008000"/>
                          <w:sz w:val="20"/>
                          <w:szCs w:val="20"/>
                          <w:lang w:val="en"/>
                        </w:rPr>
                        <w:t>Fayetteville Observer</w:t>
                      </w:r>
                    </w:p>
                    <w:p w14:paraId="4D18D4AF" w14:textId="571A2729" w:rsidR="00676212" w:rsidRPr="00F07762" w:rsidRDefault="00676212" w:rsidP="00F07762">
                      <w:pPr>
                        <w:pStyle w:val="Heading5"/>
                        <w:shd w:val="clear" w:color="auto" w:fill="FFFFFF"/>
                        <w:spacing w:before="0"/>
                        <w:jc w:val="center"/>
                        <w:rPr>
                          <w:rFonts w:ascii="Times New Roman" w:hAnsi="Times New Roman" w:cs="Times New Roman"/>
                          <w:sz w:val="20"/>
                          <w:szCs w:val="20"/>
                          <w:lang w:val="en"/>
                        </w:rPr>
                      </w:pPr>
                      <w:r>
                        <w:rPr>
                          <w:rFonts w:ascii="Times New Roman" w:eastAsiaTheme="minorHAnsi" w:hAnsi="Times New Roman" w:cs="Times New Roman"/>
                          <w:color w:val="auto"/>
                          <w:sz w:val="20"/>
                          <w:szCs w:val="20"/>
                          <w:lang w:val="en"/>
                        </w:rPr>
                        <w:t xml:space="preserve">By Michael Futch, </w:t>
                      </w:r>
                      <w:r w:rsidRPr="000D3783">
                        <w:rPr>
                          <w:rFonts w:ascii="Times New Roman" w:hAnsi="Times New Roman" w:cs="Times New Roman"/>
                          <w:color w:val="auto"/>
                          <w:sz w:val="20"/>
                          <w:szCs w:val="20"/>
                          <w:lang w:val="en"/>
                        </w:rPr>
                        <w:t>April 5, 2017</w:t>
                      </w:r>
                    </w:p>
                    <w:p w14:paraId="5FA8520B" w14:textId="1B5425BB" w:rsidR="00676212" w:rsidRPr="00BF5E97" w:rsidRDefault="00676212" w:rsidP="008A63B1">
                      <w:pPr>
                        <w:pStyle w:val="NoSpacing"/>
                        <w:jc w:val="both"/>
                        <w:rPr>
                          <w:rFonts w:ascii="Times New Roman" w:hAnsi="Times New Roman" w:cs="Times New Roman"/>
                          <w:sz w:val="20"/>
                          <w:szCs w:val="20"/>
                        </w:rPr>
                      </w:pPr>
                    </w:p>
                    <w:p w14:paraId="5448A60F" w14:textId="2E8F5E89" w:rsidR="00676212" w:rsidRDefault="00676212" w:rsidP="00BF5E97">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Puerto Rican by birth, Wilma Hernandez was 12 years old before she started to speak English.</w:t>
                      </w:r>
                    </w:p>
                    <w:p w14:paraId="4D2A70AE" w14:textId="77777777" w:rsidR="00676212" w:rsidRPr="00BF5E97" w:rsidRDefault="00676212" w:rsidP="00BF5E97">
                      <w:pPr>
                        <w:pStyle w:val="NoSpacing"/>
                        <w:ind w:firstLine="180"/>
                        <w:jc w:val="both"/>
                        <w:rPr>
                          <w:rFonts w:ascii="Times New Roman" w:hAnsi="Times New Roman" w:cs="Times New Roman"/>
                          <w:sz w:val="20"/>
                          <w:szCs w:val="20"/>
                        </w:rPr>
                      </w:pPr>
                    </w:p>
                    <w:p w14:paraId="02176A5D" w14:textId="3A50C078" w:rsidR="00676212" w:rsidRDefault="00676212" w:rsidP="00BF5E97">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Now 67 and retired, she’s teaching English as a second language to a crop of Spanish-speaking students in the Fayetteville Urban Ministry Adult Literacy program. Hernandez has been volunteering her time there as a senior tutor for the last four years.</w:t>
                      </w:r>
                    </w:p>
                    <w:p w14:paraId="46F493EF" w14:textId="77777777" w:rsidR="00676212" w:rsidRPr="00BF5E97" w:rsidRDefault="00676212" w:rsidP="00BF5E97">
                      <w:pPr>
                        <w:pStyle w:val="NoSpacing"/>
                        <w:ind w:firstLine="180"/>
                        <w:jc w:val="both"/>
                        <w:rPr>
                          <w:rFonts w:ascii="Times New Roman" w:hAnsi="Times New Roman" w:cs="Times New Roman"/>
                          <w:sz w:val="20"/>
                          <w:szCs w:val="20"/>
                        </w:rPr>
                      </w:pPr>
                    </w:p>
                    <w:p w14:paraId="57582E40" w14:textId="02AC5DFA" w:rsidR="00676212" w:rsidRDefault="00676212" w:rsidP="00BF5E97">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 xml:space="preserve">In part, Hernandez said, she does it as “sort of </w:t>
                      </w:r>
                      <w:proofErr w:type="gramStart"/>
                      <w:r w:rsidRPr="00BF5E97">
                        <w:rPr>
                          <w:rFonts w:ascii="Times New Roman" w:hAnsi="Times New Roman" w:cs="Times New Roman"/>
                          <w:sz w:val="20"/>
                          <w:szCs w:val="20"/>
                        </w:rPr>
                        <w:t>an homage</w:t>
                      </w:r>
                      <w:proofErr w:type="gramEnd"/>
                      <w:r w:rsidRPr="00BF5E97">
                        <w:rPr>
                          <w:rFonts w:ascii="Times New Roman" w:hAnsi="Times New Roman" w:cs="Times New Roman"/>
                          <w:sz w:val="20"/>
                          <w:szCs w:val="20"/>
                        </w:rPr>
                        <w:t>” to her father, who decided to come to New York from Puerto Rico at the age of 35 without knowing a lick of English. Leaving the rest of his family behind, he landed work in an electrical wiring factory and improved his lot by learning how to speak, read and write English.</w:t>
                      </w:r>
                    </w:p>
                    <w:p w14:paraId="299DFF83" w14:textId="77777777" w:rsidR="00676212" w:rsidRPr="00BF5E97" w:rsidRDefault="00676212" w:rsidP="00BF5E97">
                      <w:pPr>
                        <w:pStyle w:val="NoSpacing"/>
                        <w:ind w:firstLine="180"/>
                        <w:jc w:val="both"/>
                        <w:rPr>
                          <w:rFonts w:ascii="Times New Roman" w:hAnsi="Times New Roman" w:cs="Times New Roman"/>
                          <w:sz w:val="20"/>
                          <w:szCs w:val="20"/>
                        </w:rPr>
                      </w:pPr>
                    </w:p>
                    <w:p w14:paraId="01ADDF1E" w14:textId="77777777" w:rsidR="00676212" w:rsidRDefault="00676212" w:rsidP="00507C84">
                      <w:pPr>
                        <w:pStyle w:val="NoSpacing"/>
                        <w:ind w:firstLine="180"/>
                        <w:jc w:val="both"/>
                        <w:rPr>
                          <w:rFonts w:ascii="Times New Roman" w:hAnsi="Times New Roman" w:cs="Times New Roman"/>
                          <w:sz w:val="20"/>
                          <w:szCs w:val="20"/>
                        </w:rPr>
                      </w:pPr>
                      <w:r w:rsidRPr="00BF5E97">
                        <w:rPr>
                          <w:rFonts w:ascii="Times New Roman" w:hAnsi="Times New Roman" w:cs="Times New Roman"/>
                          <w:sz w:val="20"/>
                          <w:szCs w:val="20"/>
                        </w:rPr>
                        <w:t>“The first thing he said to me when I first came to New York — my Dad had not seen me in three or four years — he said, ‘You’re going to school to learn English because you’re not working in a factory,’” she recalled from her teaching cubicle inside the Urban Ministry building off Whitfield Street. “He said, ‘I work in a factory, and I’m getting out of the factory.’ And he did. He said, ‘</w:t>
                      </w:r>
                      <w:proofErr w:type="gramStart"/>
                      <w:r w:rsidRPr="00BF5E97">
                        <w:rPr>
                          <w:rFonts w:ascii="Times New Roman" w:hAnsi="Times New Roman" w:cs="Times New Roman"/>
                          <w:sz w:val="20"/>
                          <w:szCs w:val="20"/>
                        </w:rPr>
                        <w:t>You</w:t>
                      </w:r>
                      <w:proofErr w:type="gramEnd"/>
                      <w:r w:rsidRPr="00BF5E97">
                        <w:rPr>
                          <w:rFonts w:ascii="Times New Roman" w:hAnsi="Times New Roman" w:cs="Times New Roman"/>
                          <w:sz w:val="20"/>
                          <w:szCs w:val="20"/>
                        </w:rPr>
                        <w:t>’re going to live a lot better. I want you to be a professional and sit at a desk. That’s the kind of job that I want you to do.’ Everybody had to have a high school diploma. We all had to graduate from high school.”</w:t>
                      </w:r>
                    </w:p>
                    <w:p w14:paraId="1A8D9185" w14:textId="77777777" w:rsidR="00676212" w:rsidRDefault="00676212" w:rsidP="00507C84">
                      <w:pPr>
                        <w:pStyle w:val="NoSpacing"/>
                        <w:ind w:firstLine="180"/>
                        <w:jc w:val="both"/>
                        <w:rPr>
                          <w:rFonts w:ascii="Times New Roman" w:hAnsi="Times New Roman" w:cs="Times New Roman"/>
                          <w:sz w:val="20"/>
                          <w:szCs w:val="20"/>
                        </w:rPr>
                      </w:pPr>
                    </w:p>
                    <w:p w14:paraId="0A84E603" w14:textId="564588B2" w:rsidR="00676212" w:rsidRDefault="00676212" w:rsidP="00507C84">
                      <w:pPr>
                        <w:pStyle w:val="NoSpacing"/>
                        <w:ind w:firstLine="180"/>
                        <w:jc w:val="both"/>
                        <w:rPr>
                          <w:rFonts w:ascii="Times New Roman" w:hAnsi="Times New Roman" w:cs="Times New Roman"/>
                          <w:sz w:val="20"/>
                          <w:szCs w:val="20"/>
                        </w:rPr>
                      </w:pPr>
                      <w:r w:rsidRPr="00507C84">
                        <w:rPr>
                          <w:rFonts w:ascii="Times New Roman" w:hAnsi="Times New Roman" w:cs="Times New Roman"/>
                          <w:sz w:val="20"/>
                          <w:szCs w:val="20"/>
                        </w:rPr>
                        <w:t>Hernandez is instilling that same necessity to learn the English language in nine students who originate from El Salvador, Santo Domingo, Korea and Myanmar. She is expected to soon pick up a few more students. In their native countries, she noted, they are all professionals from different vocations.</w:t>
                      </w:r>
                    </w:p>
                    <w:p w14:paraId="449A026F" w14:textId="77777777" w:rsidR="00676212" w:rsidRPr="00507C84" w:rsidRDefault="00676212" w:rsidP="00507C84">
                      <w:pPr>
                        <w:pStyle w:val="NoSpacing"/>
                        <w:ind w:firstLine="180"/>
                        <w:jc w:val="both"/>
                        <w:rPr>
                          <w:rFonts w:ascii="Times New Roman" w:hAnsi="Times New Roman" w:cs="Times New Roman"/>
                          <w:sz w:val="20"/>
                          <w:szCs w:val="20"/>
                        </w:rPr>
                      </w:pPr>
                    </w:p>
                    <w:p w14:paraId="1970894D" w14:textId="5785D868" w:rsidR="00676212" w:rsidRPr="00EE6C10" w:rsidRDefault="00676212" w:rsidP="008A4F51">
                      <w:pPr>
                        <w:rPr>
                          <w:b/>
                          <w:sz w:val="20"/>
                          <w:szCs w:val="20"/>
                        </w:rPr>
                      </w:pPr>
                      <w:r w:rsidRPr="008E6E57">
                        <w:rPr>
                          <w:i/>
                          <w:sz w:val="20"/>
                          <w:szCs w:val="20"/>
                        </w:rPr>
                        <w:t xml:space="preserve">Reprinted from the Fayetteville Observer. For full story, paste the following link into an Internet search: </w:t>
                      </w:r>
                      <w:hyperlink r:id="rId32" w:history="1">
                        <w:r w:rsidRPr="008E6E57">
                          <w:rPr>
                            <w:rStyle w:val="Hyperlink"/>
                            <w:b/>
                            <w:color w:val="auto"/>
                            <w:sz w:val="20"/>
                            <w:szCs w:val="20"/>
                            <w:u w:val="none"/>
                          </w:rPr>
                          <w:t>http://tiny.cc/x6icmy</w:t>
                        </w:r>
                      </w:hyperlink>
                    </w:p>
                  </w:txbxContent>
                </v:textbox>
              </v:shape>
            </w:pict>
          </mc:Fallback>
        </mc:AlternateContent>
      </w:r>
      <w:r w:rsidR="00624F8D" w:rsidRPr="00624F8D">
        <w:rPr>
          <w:rFonts w:ascii="Helvetica" w:hAnsi="Helvetica" w:cs="Helvetica"/>
          <w:noProof/>
          <w:u w:val="single"/>
        </w:rPr>
        <w:drawing>
          <wp:anchor distT="0" distB="0" distL="114300" distR="114300" simplePos="0" relativeHeight="251757568" behindDoc="0" locked="0" layoutInCell="1" allowOverlap="1" wp14:anchorId="6177961F" wp14:editId="24772CDA">
            <wp:simplePos x="0" y="0"/>
            <wp:positionH relativeFrom="column">
              <wp:posOffset>-196850</wp:posOffset>
            </wp:positionH>
            <wp:positionV relativeFrom="paragraph">
              <wp:posOffset>111125</wp:posOffset>
            </wp:positionV>
            <wp:extent cx="2056765" cy="137160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056765"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400F" w:rsidRPr="00624F8D">
        <w:rPr>
          <w:noProof/>
          <w:u w:val="single"/>
        </w:rPr>
        <mc:AlternateContent>
          <mc:Choice Requires="wps">
            <w:drawing>
              <wp:anchor distT="0" distB="0" distL="114300" distR="114300" simplePos="0" relativeHeight="251744256" behindDoc="0" locked="0" layoutInCell="1" allowOverlap="1" wp14:anchorId="0762C348" wp14:editId="15B6A0B3">
                <wp:simplePos x="0" y="0"/>
                <wp:positionH relativeFrom="column">
                  <wp:posOffset>2794635</wp:posOffset>
                </wp:positionH>
                <wp:positionV relativeFrom="paragraph">
                  <wp:posOffset>-25400</wp:posOffset>
                </wp:positionV>
                <wp:extent cx="3565525" cy="8600440"/>
                <wp:effectExtent l="76200" t="50800" r="92075" b="137160"/>
                <wp:wrapThrough wrapText="bothSides">
                  <wp:wrapPolygon edited="0">
                    <wp:start x="1539" y="-128"/>
                    <wp:lineTo x="-462" y="-64"/>
                    <wp:lineTo x="-462" y="21307"/>
                    <wp:lineTo x="0" y="21498"/>
                    <wp:lineTo x="1693" y="21881"/>
                    <wp:lineTo x="19850" y="21881"/>
                    <wp:lineTo x="20004" y="21817"/>
                    <wp:lineTo x="21542" y="21434"/>
                    <wp:lineTo x="21542" y="21370"/>
                    <wp:lineTo x="22004" y="20413"/>
                    <wp:lineTo x="22004" y="702"/>
                    <wp:lineTo x="20465" y="-64"/>
                    <wp:lineTo x="20004" y="-128"/>
                    <wp:lineTo x="1539" y="-128"/>
                  </wp:wrapPolygon>
                </wp:wrapThrough>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5525" cy="8600440"/>
                        </a:xfrm>
                        <a:prstGeom prst="roundRect">
                          <a:avLst>
                            <a:gd name="adj" fmla="val 10963"/>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3B25BE61" w14:textId="77777777" w:rsidR="00676212" w:rsidRPr="000B656E" w:rsidRDefault="00676212" w:rsidP="009701AE">
                            <w:pPr>
                              <w:pStyle w:val="BodyCopy"/>
                              <w:spacing w:after="240" w:line="240" w:lineRule="auto"/>
                              <w:ind w:left="-86" w:right="-86"/>
                              <w:jc w:val="center"/>
                              <w:rPr>
                                <w:rFonts w:ascii="Times New Roman" w:hAnsi="Times New Roman"/>
                                <w:b/>
                                <w:i/>
                                <w:color w:val="FFFFFF" w:themeColor="background1"/>
                                <w:sz w:val="28"/>
                                <w:szCs w:val="28"/>
                              </w:rPr>
                            </w:pPr>
                            <w:r w:rsidRPr="000B656E">
                              <w:rPr>
                                <w:rFonts w:ascii="Times New Roman" w:hAnsi="Times New Roman"/>
                                <w:b/>
                                <w:i/>
                                <w:color w:val="FFFFFF" w:themeColor="background1"/>
                                <w:sz w:val="28"/>
                                <w:szCs w:val="28"/>
                              </w:rPr>
                              <w:t>Getting to Know Us (cont.)</w:t>
                            </w:r>
                          </w:p>
                          <w:p w14:paraId="32055419" w14:textId="4F8124EB" w:rsidR="00676212" w:rsidRPr="009701AE" w:rsidRDefault="00676212" w:rsidP="00F07762">
                            <w:pPr>
                              <w:ind w:left="-90" w:right="-89"/>
                              <w:jc w:val="center"/>
                              <w:rPr>
                                <w:b/>
                                <w:color w:val="FFFFFF" w:themeColor="background1"/>
                                <w:sz w:val="22"/>
                                <w:szCs w:val="22"/>
                              </w:rPr>
                            </w:pPr>
                            <w:r>
                              <w:rPr>
                                <w:b/>
                                <w:color w:val="FFFFFF" w:themeColor="background1"/>
                                <w:sz w:val="22"/>
                                <w:szCs w:val="22"/>
                              </w:rPr>
                              <w:t>Sue Slater</w:t>
                            </w:r>
                            <w:r w:rsidRPr="009701AE">
                              <w:rPr>
                                <w:b/>
                                <w:color w:val="FFFFFF" w:themeColor="background1"/>
                                <w:sz w:val="22"/>
                                <w:szCs w:val="22"/>
                              </w:rPr>
                              <w:t>, LVA tutor</w:t>
                            </w:r>
                          </w:p>
                          <w:p w14:paraId="5D9EFBF2" w14:textId="77777777" w:rsidR="00676212" w:rsidRPr="005E13FD" w:rsidRDefault="00676212" w:rsidP="00F07762">
                            <w:pPr>
                              <w:ind w:left="-90" w:right="-89"/>
                              <w:jc w:val="center"/>
                              <w:rPr>
                                <w:b/>
                                <w:color w:val="FFFFFF" w:themeColor="background1"/>
                                <w:sz w:val="21"/>
                                <w:szCs w:val="21"/>
                              </w:rPr>
                            </w:pPr>
                          </w:p>
                          <w:p w14:paraId="2E47663C" w14:textId="2DB31359" w:rsidR="00676212" w:rsidRDefault="00676212" w:rsidP="00B77775">
                            <w:pPr>
                              <w:ind w:right="2611" w:firstLine="180"/>
                              <w:jc w:val="both"/>
                              <w:rPr>
                                <w:iCs/>
                                <w:color w:val="FFFFFF" w:themeColor="background1"/>
                                <w:sz w:val="20"/>
                                <w:szCs w:val="20"/>
                              </w:rPr>
                            </w:pPr>
                            <w:r>
                              <w:rPr>
                                <w:iCs/>
                                <w:color w:val="FFFFFF" w:themeColor="background1"/>
                                <w:sz w:val="20"/>
                                <w:szCs w:val="20"/>
                              </w:rPr>
                              <w:t xml:space="preserve">Back in November 2015, Sue Slater decided to attend a civic showcase, an event where local organizations, clubs, and institutions show what services and activities they offer to members. Her life has not been the same since. She left the showcase at Bloomfield High School with a new church and church family, and a volunteer tutor position she would devote her days to. </w:t>
                            </w:r>
                          </w:p>
                          <w:p w14:paraId="7B800553" w14:textId="654D3A12" w:rsidR="00676212" w:rsidRDefault="00676212" w:rsidP="00B77775">
                            <w:pPr>
                              <w:ind w:right="2611" w:firstLine="180"/>
                              <w:jc w:val="both"/>
                              <w:rPr>
                                <w:iCs/>
                                <w:color w:val="FFFFFF" w:themeColor="background1"/>
                                <w:sz w:val="20"/>
                                <w:szCs w:val="20"/>
                              </w:rPr>
                            </w:pPr>
                          </w:p>
                          <w:p w14:paraId="542D23B5" w14:textId="4F172CD6" w:rsidR="00676212" w:rsidRDefault="00676212" w:rsidP="00D31DF6">
                            <w:pPr>
                              <w:ind w:firstLine="180"/>
                              <w:jc w:val="both"/>
                              <w:rPr>
                                <w:iCs/>
                                <w:color w:val="FFFFFF" w:themeColor="background1"/>
                                <w:sz w:val="20"/>
                                <w:szCs w:val="20"/>
                              </w:rPr>
                            </w:pPr>
                            <w:r>
                              <w:rPr>
                                <w:iCs/>
                                <w:color w:val="FFFFFF" w:themeColor="background1"/>
                                <w:sz w:val="20"/>
                                <w:szCs w:val="20"/>
                              </w:rPr>
                              <w:t>“After retiring from work, I needed something meaningful to do with my life,” she said. “I heard about Literacy Volunteers of America when I was working and found that this might be something I wanted to explore. I knew that I did not want to spend my retirement floating and doing nothing.”</w:t>
                            </w:r>
                          </w:p>
                          <w:p w14:paraId="3E46AE32" w14:textId="77777777" w:rsidR="00676212" w:rsidRDefault="00676212" w:rsidP="00D31DF6">
                            <w:pPr>
                              <w:ind w:firstLine="180"/>
                              <w:jc w:val="both"/>
                              <w:rPr>
                                <w:iCs/>
                                <w:color w:val="FFFFFF" w:themeColor="background1"/>
                                <w:sz w:val="20"/>
                                <w:szCs w:val="20"/>
                              </w:rPr>
                            </w:pPr>
                          </w:p>
                          <w:p w14:paraId="0D334C32" w14:textId="42D2535D" w:rsidR="00676212" w:rsidRPr="00A66FE2" w:rsidRDefault="00676212" w:rsidP="00D31DF6">
                            <w:pPr>
                              <w:ind w:firstLine="180"/>
                              <w:jc w:val="both"/>
                              <w:rPr>
                                <w:iCs/>
                                <w:color w:val="FFFFFF" w:themeColor="background1"/>
                                <w:sz w:val="20"/>
                                <w:szCs w:val="20"/>
                              </w:rPr>
                            </w:pPr>
                            <w:r w:rsidRPr="00A66FE2">
                              <w:rPr>
                                <w:iCs/>
                                <w:color w:val="FFFFFF" w:themeColor="background1"/>
                                <w:sz w:val="20"/>
                                <w:szCs w:val="20"/>
                              </w:rPr>
                              <w:t>Sue has now been a t</w:t>
                            </w:r>
                            <w:r>
                              <w:rPr>
                                <w:iCs/>
                                <w:color w:val="FFFFFF" w:themeColor="background1"/>
                                <w:sz w:val="20"/>
                                <w:szCs w:val="20"/>
                              </w:rPr>
                              <w:t xml:space="preserve">utor with LVA for almost a year and </w:t>
                            </w:r>
                            <w:r w:rsidRPr="00A66FE2">
                              <w:rPr>
                                <w:iCs/>
                                <w:color w:val="FFFFFF" w:themeColor="background1"/>
                                <w:sz w:val="20"/>
                                <w:szCs w:val="20"/>
                              </w:rPr>
                              <w:t>a half. A former accountant and self-proclaimed introvert, Sue is comfortable with her group of four ESOL students and eagerly welcomes more to add to her r</w:t>
                            </w:r>
                            <w:r w:rsidR="00BB5B56">
                              <w:rPr>
                                <w:iCs/>
                                <w:color w:val="FFFFFF" w:themeColor="background1"/>
                                <w:sz w:val="20"/>
                                <w:szCs w:val="20"/>
                              </w:rPr>
                              <w:t xml:space="preserve">oster. When asked  </w:t>
                            </w:r>
                            <w:bookmarkStart w:id="0" w:name="_GoBack"/>
                            <w:bookmarkEnd w:id="0"/>
                            <w:r w:rsidR="004B1B52">
                              <w:rPr>
                                <w:iCs/>
                                <w:color w:val="FFFFFF" w:themeColor="background1"/>
                                <w:sz w:val="20"/>
                                <w:szCs w:val="20"/>
                              </w:rPr>
                              <w:t xml:space="preserve">how </w:t>
                            </w:r>
                            <w:r w:rsidRPr="00A66FE2">
                              <w:rPr>
                                <w:iCs/>
                                <w:color w:val="FFFFFF" w:themeColor="background1"/>
                                <w:sz w:val="20"/>
                                <w:szCs w:val="20"/>
                              </w:rPr>
                              <w:t>she sees herself now, Sue said, "I feel great. When I first started tutoring my self- confidence and my ability to do new things was on the fence. I shortly found out I was able to shift gears. I feel very confident and very comfortable.”</w:t>
                            </w:r>
                          </w:p>
                          <w:p w14:paraId="3E0E3AD4" w14:textId="77777777" w:rsidR="00676212" w:rsidRDefault="00676212" w:rsidP="00D31DF6">
                            <w:pPr>
                              <w:ind w:firstLine="180"/>
                              <w:jc w:val="both"/>
                              <w:rPr>
                                <w:iCs/>
                                <w:color w:val="FFFFFF" w:themeColor="background1"/>
                                <w:sz w:val="20"/>
                                <w:szCs w:val="20"/>
                              </w:rPr>
                            </w:pPr>
                          </w:p>
                          <w:p w14:paraId="77F99DA3" w14:textId="74CF809C" w:rsidR="00676212" w:rsidRPr="00A66FE2" w:rsidRDefault="00676212" w:rsidP="00E25857">
                            <w:pPr>
                              <w:ind w:firstLine="180"/>
                              <w:jc w:val="both"/>
                              <w:rPr>
                                <w:iCs/>
                                <w:color w:val="FFFFFF" w:themeColor="background1"/>
                                <w:sz w:val="20"/>
                                <w:szCs w:val="20"/>
                              </w:rPr>
                            </w:pPr>
                            <w:r w:rsidRPr="00A66FE2">
                              <w:rPr>
                                <w:iCs/>
                                <w:color w:val="FFFFFF" w:themeColor="background1"/>
                                <w:sz w:val="20"/>
                                <w:szCs w:val="20"/>
                              </w:rPr>
                              <w:t>Sue's students have all made great strides and she attributes their success to hard work on their part. Although, listening to her somewhat lively group at the Bloomfield Library, one might wonde</w:t>
                            </w:r>
                            <w:r>
                              <w:rPr>
                                <w:iCs/>
                                <w:color w:val="FFFFFF" w:themeColor="background1"/>
                                <w:sz w:val="20"/>
                                <w:szCs w:val="20"/>
                              </w:rPr>
                              <w:t>r if is a social get together. </w:t>
                            </w:r>
                          </w:p>
                          <w:p w14:paraId="3E2172F9" w14:textId="77777777" w:rsidR="00676212" w:rsidRPr="00A66FE2" w:rsidRDefault="00676212" w:rsidP="00E25857">
                            <w:pPr>
                              <w:ind w:firstLine="180"/>
                              <w:jc w:val="both"/>
                              <w:rPr>
                                <w:iCs/>
                                <w:color w:val="FFFFFF" w:themeColor="background1"/>
                                <w:sz w:val="20"/>
                                <w:szCs w:val="20"/>
                              </w:rPr>
                            </w:pPr>
                          </w:p>
                          <w:p w14:paraId="24447E92" w14:textId="57599CFE" w:rsidR="00676212" w:rsidRDefault="00676212" w:rsidP="00E25857">
                            <w:pPr>
                              <w:ind w:firstLine="180"/>
                              <w:jc w:val="both"/>
                              <w:rPr>
                                <w:iCs/>
                                <w:color w:val="FFFFFF" w:themeColor="background1"/>
                                <w:sz w:val="20"/>
                                <w:szCs w:val="20"/>
                              </w:rPr>
                            </w:pPr>
                            <w:r w:rsidRPr="00A66FE2">
                              <w:rPr>
                                <w:iCs/>
                                <w:color w:val="FFFFFF" w:themeColor="background1"/>
                                <w:sz w:val="20"/>
                                <w:szCs w:val="20"/>
                              </w:rPr>
                              <w:t>That’s because Sue likes to keep her lessons both educational and fun. "The very first time I tutored, I thought I had ample material,” she said. "Boy was I wrong. I now have more material than I need. I incorporate icebreakers, bingo, and Bananagrams into my tutoring. I like a variety of things to do and try to make lessons into a game form to make them more interesting.”</w:t>
                            </w:r>
                          </w:p>
                          <w:p w14:paraId="23E8A912" w14:textId="5FC17B1D" w:rsidR="00676212" w:rsidRDefault="00676212" w:rsidP="00E25857">
                            <w:pPr>
                              <w:ind w:firstLine="180"/>
                              <w:jc w:val="both"/>
                              <w:rPr>
                                <w:iCs/>
                                <w:color w:val="FFFFFF" w:themeColor="background1"/>
                                <w:sz w:val="20"/>
                                <w:szCs w:val="20"/>
                              </w:rPr>
                            </w:pPr>
                          </w:p>
                          <w:p w14:paraId="2A61F57C" w14:textId="44472198" w:rsidR="00676212" w:rsidRPr="00A66FE2" w:rsidRDefault="00676212" w:rsidP="00E7121B">
                            <w:pPr>
                              <w:ind w:firstLine="180"/>
                              <w:jc w:val="both"/>
                              <w:rPr>
                                <w:iCs/>
                                <w:color w:val="FFFFFF" w:themeColor="background1"/>
                                <w:sz w:val="20"/>
                                <w:szCs w:val="20"/>
                              </w:rPr>
                            </w:pPr>
                            <w:r w:rsidRPr="00A66FE2">
                              <w:rPr>
                                <w:iCs/>
                                <w:color w:val="FFFFFF" w:themeColor="background1"/>
                                <w:sz w:val="20"/>
                                <w:szCs w:val="20"/>
                              </w:rPr>
                              <w:t>When Sue is not tutoring, she treasures her spiritual family with whom she spends time at the Brookdale Reformed Church </w:t>
                            </w:r>
                            <w:r>
                              <w:rPr>
                                <w:iCs/>
                                <w:color w:val="FFFFFF" w:themeColor="background1"/>
                                <w:sz w:val="20"/>
                                <w:szCs w:val="20"/>
                              </w:rPr>
                              <w:t>in Bloomfield</w:t>
                            </w:r>
                            <w:r w:rsidRPr="00A66FE2">
                              <w:rPr>
                                <w:iCs/>
                                <w:color w:val="FFFFFF" w:themeColor="background1"/>
                                <w:sz w:val="20"/>
                                <w:szCs w:val="20"/>
                              </w:rPr>
                              <w:t>. A</w:t>
                            </w:r>
                            <w:r>
                              <w:rPr>
                                <w:iCs/>
                                <w:color w:val="FFFFFF" w:themeColor="background1"/>
                                <w:sz w:val="20"/>
                                <w:szCs w:val="20"/>
                              </w:rPr>
                              <w:t xml:space="preserve"> bit ironic for Sue, a self-described “church dropout for 35 years,” who now calls the church home.</w:t>
                            </w:r>
                            <w:r w:rsidRPr="00A66FE2">
                              <w:rPr>
                                <w:iCs/>
                                <w:color w:val="FFFFFF" w:themeColor="background1"/>
                                <w:sz w:val="20"/>
                                <w:szCs w:val="20"/>
                              </w:rPr>
                              <w:t xml:space="preserve"> “I met a woman at church who has turned out to be a very special friend,” Sue said. "Neither of us grew up with sisters, so now we call each </w:t>
                            </w:r>
                            <w:r>
                              <w:rPr>
                                <w:iCs/>
                                <w:color w:val="FFFFFF" w:themeColor="background1"/>
                                <w:sz w:val="20"/>
                                <w:szCs w:val="20"/>
                              </w:rPr>
                              <w:t xml:space="preserve">other the sister we never had. </w:t>
                            </w:r>
                            <w:r w:rsidRPr="00A66FE2">
                              <w:rPr>
                                <w:iCs/>
                                <w:color w:val="FFFFFF" w:themeColor="background1"/>
                                <w:sz w:val="20"/>
                                <w:szCs w:val="20"/>
                              </w:rPr>
                              <w:t>We laugh, we cry, we are a family.”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220.05pt;margin-top:-1.95pt;width:280.75pt;height:677.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18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" fillcolor="green" strokecolor="#4579b8">
                <v:shadow on="t" opacity="22936f" origin=",.5" offset="0,23000emu"/>
                <v:textbox>
                  <w:txbxContent>
                    <w:p w14:paraId="3B25BE61" w14:textId="77777777" w:rsidR="00676212" w:rsidRPr="000B656E" w:rsidRDefault="00676212" w:rsidP="009701AE">
                      <w:pPr>
                        <w:pStyle w:val="BodyCopy"/>
                        <w:spacing w:after="240" w:line="240" w:lineRule="auto"/>
                        <w:ind w:left="-86" w:right="-86"/>
                        <w:jc w:val="center"/>
                        <w:rPr>
                          <w:rFonts w:ascii="Times New Roman" w:hAnsi="Times New Roman"/>
                          <w:b/>
                          <w:i/>
                          <w:color w:val="FFFFFF" w:themeColor="background1"/>
                          <w:sz w:val="28"/>
                          <w:szCs w:val="28"/>
                        </w:rPr>
                      </w:pPr>
                      <w:r w:rsidRPr="000B656E">
                        <w:rPr>
                          <w:rFonts w:ascii="Times New Roman" w:hAnsi="Times New Roman"/>
                          <w:b/>
                          <w:i/>
                          <w:color w:val="FFFFFF" w:themeColor="background1"/>
                          <w:sz w:val="28"/>
                          <w:szCs w:val="28"/>
                        </w:rPr>
                        <w:t>Getting to Know Us (cont.)</w:t>
                      </w:r>
                    </w:p>
                    <w:p w14:paraId="32055419" w14:textId="4F8124EB" w:rsidR="00676212" w:rsidRPr="009701AE" w:rsidRDefault="00676212" w:rsidP="00F07762">
                      <w:pPr>
                        <w:ind w:left="-90" w:right="-89"/>
                        <w:jc w:val="center"/>
                        <w:rPr>
                          <w:b/>
                          <w:color w:val="FFFFFF" w:themeColor="background1"/>
                          <w:sz w:val="22"/>
                          <w:szCs w:val="22"/>
                        </w:rPr>
                      </w:pPr>
                      <w:r>
                        <w:rPr>
                          <w:b/>
                          <w:color w:val="FFFFFF" w:themeColor="background1"/>
                          <w:sz w:val="22"/>
                          <w:szCs w:val="22"/>
                        </w:rPr>
                        <w:t>Sue Slater</w:t>
                      </w:r>
                      <w:r w:rsidRPr="009701AE">
                        <w:rPr>
                          <w:b/>
                          <w:color w:val="FFFFFF" w:themeColor="background1"/>
                          <w:sz w:val="22"/>
                          <w:szCs w:val="22"/>
                        </w:rPr>
                        <w:t>, LVA tutor</w:t>
                      </w:r>
                    </w:p>
                    <w:p w14:paraId="5D9EFBF2" w14:textId="77777777" w:rsidR="00676212" w:rsidRPr="005E13FD" w:rsidRDefault="00676212" w:rsidP="00F07762">
                      <w:pPr>
                        <w:ind w:left="-90" w:right="-89"/>
                        <w:jc w:val="center"/>
                        <w:rPr>
                          <w:b/>
                          <w:color w:val="FFFFFF" w:themeColor="background1"/>
                          <w:sz w:val="21"/>
                          <w:szCs w:val="21"/>
                        </w:rPr>
                      </w:pPr>
                    </w:p>
                    <w:p w14:paraId="2E47663C" w14:textId="2DB31359" w:rsidR="00676212" w:rsidRDefault="00676212" w:rsidP="00B77775">
                      <w:pPr>
                        <w:ind w:right="2611" w:firstLine="180"/>
                        <w:jc w:val="both"/>
                        <w:rPr>
                          <w:iCs/>
                          <w:color w:val="FFFFFF" w:themeColor="background1"/>
                          <w:sz w:val="20"/>
                          <w:szCs w:val="20"/>
                        </w:rPr>
                      </w:pPr>
                      <w:r>
                        <w:rPr>
                          <w:iCs/>
                          <w:color w:val="FFFFFF" w:themeColor="background1"/>
                          <w:sz w:val="20"/>
                          <w:szCs w:val="20"/>
                        </w:rPr>
                        <w:t xml:space="preserve">Back in November 2015, Sue Slater decided to attend a civic showcase, an event where local organizations, clubs, and institutions show what services and activities they offer to members. Her life has not been the same since. She left the showcase at Bloomfield High School with a new church and church family, and a volunteer tutor position she would devote her days to. </w:t>
                      </w:r>
                    </w:p>
                    <w:p w14:paraId="7B800553" w14:textId="654D3A12" w:rsidR="00676212" w:rsidRDefault="00676212" w:rsidP="00B77775">
                      <w:pPr>
                        <w:ind w:right="2611" w:firstLine="180"/>
                        <w:jc w:val="both"/>
                        <w:rPr>
                          <w:iCs/>
                          <w:color w:val="FFFFFF" w:themeColor="background1"/>
                          <w:sz w:val="20"/>
                          <w:szCs w:val="20"/>
                        </w:rPr>
                      </w:pPr>
                    </w:p>
                    <w:p w14:paraId="542D23B5" w14:textId="4F172CD6" w:rsidR="00676212" w:rsidRDefault="00676212" w:rsidP="00D31DF6">
                      <w:pPr>
                        <w:ind w:firstLine="180"/>
                        <w:jc w:val="both"/>
                        <w:rPr>
                          <w:iCs/>
                          <w:color w:val="FFFFFF" w:themeColor="background1"/>
                          <w:sz w:val="20"/>
                          <w:szCs w:val="20"/>
                        </w:rPr>
                      </w:pPr>
                      <w:r>
                        <w:rPr>
                          <w:iCs/>
                          <w:color w:val="FFFFFF" w:themeColor="background1"/>
                          <w:sz w:val="20"/>
                          <w:szCs w:val="20"/>
                        </w:rPr>
                        <w:t>“After retiring from work, I needed something meaningful to do with my life,” she said. “I heard about Literacy Volunteers of America when I was working and found that this might be something I wanted to explore. I knew that I did not want to spend my retirement floating and doing nothing.”</w:t>
                      </w:r>
                    </w:p>
                    <w:p w14:paraId="3E46AE32" w14:textId="77777777" w:rsidR="00676212" w:rsidRDefault="00676212" w:rsidP="00D31DF6">
                      <w:pPr>
                        <w:ind w:firstLine="180"/>
                        <w:jc w:val="both"/>
                        <w:rPr>
                          <w:iCs/>
                          <w:color w:val="FFFFFF" w:themeColor="background1"/>
                          <w:sz w:val="20"/>
                          <w:szCs w:val="20"/>
                        </w:rPr>
                      </w:pPr>
                    </w:p>
                    <w:p w14:paraId="0D334C32" w14:textId="42D2535D" w:rsidR="00676212" w:rsidRPr="00A66FE2" w:rsidRDefault="00676212" w:rsidP="00D31DF6">
                      <w:pPr>
                        <w:ind w:firstLine="180"/>
                        <w:jc w:val="both"/>
                        <w:rPr>
                          <w:iCs/>
                          <w:color w:val="FFFFFF" w:themeColor="background1"/>
                          <w:sz w:val="20"/>
                          <w:szCs w:val="20"/>
                        </w:rPr>
                      </w:pPr>
                      <w:r w:rsidRPr="00A66FE2">
                        <w:rPr>
                          <w:iCs/>
                          <w:color w:val="FFFFFF" w:themeColor="background1"/>
                          <w:sz w:val="20"/>
                          <w:szCs w:val="20"/>
                        </w:rPr>
                        <w:t>Sue has now been a t</w:t>
                      </w:r>
                      <w:r>
                        <w:rPr>
                          <w:iCs/>
                          <w:color w:val="FFFFFF" w:themeColor="background1"/>
                          <w:sz w:val="20"/>
                          <w:szCs w:val="20"/>
                        </w:rPr>
                        <w:t xml:space="preserve">utor with LVA for almost a year and </w:t>
                      </w:r>
                      <w:r w:rsidRPr="00A66FE2">
                        <w:rPr>
                          <w:iCs/>
                          <w:color w:val="FFFFFF" w:themeColor="background1"/>
                          <w:sz w:val="20"/>
                          <w:szCs w:val="20"/>
                        </w:rPr>
                        <w:t>a half. A former accountant and self-proclaimed introvert, Sue is comfortable with her group of four ESOL students and eagerly welcomes more to add to her r</w:t>
                      </w:r>
                      <w:r w:rsidR="00BB5B56">
                        <w:rPr>
                          <w:iCs/>
                          <w:color w:val="FFFFFF" w:themeColor="background1"/>
                          <w:sz w:val="20"/>
                          <w:szCs w:val="20"/>
                        </w:rPr>
                        <w:t xml:space="preserve">oster. When asked  </w:t>
                      </w:r>
                      <w:bookmarkStart w:id="1" w:name="_GoBack"/>
                      <w:bookmarkEnd w:id="1"/>
                      <w:r w:rsidR="004B1B52">
                        <w:rPr>
                          <w:iCs/>
                          <w:color w:val="FFFFFF" w:themeColor="background1"/>
                          <w:sz w:val="20"/>
                          <w:szCs w:val="20"/>
                        </w:rPr>
                        <w:t xml:space="preserve">how </w:t>
                      </w:r>
                      <w:r w:rsidRPr="00A66FE2">
                        <w:rPr>
                          <w:iCs/>
                          <w:color w:val="FFFFFF" w:themeColor="background1"/>
                          <w:sz w:val="20"/>
                          <w:szCs w:val="20"/>
                        </w:rPr>
                        <w:t>she sees herself now, Sue said, "I feel great. When I first started tutoring my self- confidence and my ability to do new things was on the fence. I shortly found out I was able to shift gears. I feel very confident and very comfortable.”</w:t>
                      </w:r>
                    </w:p>
                    <w:p w14:paraId="3E0E3AD4" w14:textId="77777777" w:rsidR="00676212" w:rsidRDefault="00676212" w:rsidP="00D31DF6">
                      <w:pPr>
                        <w:ind w:firstLine="180"/>
                        <w:jc w:val="both"/>
                        <w:rPr>
                          <w:iCs/>
                          <w:color w:val="FFFFFF" w:themeColor="background1"/>
                          <w:sz w:val="20"/>
                          <w:szCs w:val="20"/>
                        </w:rPr>
                      </w:pPr>
                    </w:p>
                    <w:p w14:paraId="77F99DA3" w14:textId="74CF809C" w:rsidR="00676212" w:rsidRPr="00A66FE2" w:rsidRDefault="00676212" w:rsidP="00E25857">
                      <w:pPr>
                        <w:ind w:firstLine="180"/>
                        <w:jc w:val="both"/>
                        <w:rPr>
                          <w:iCs/>
                          <w:color w:val="FFFFFF" w:themeColor="background1"/>
                          <w:sz w:val="20"/>
                          <w:szCs w:val="20"/>
                        </w:rPr>
                      </w:pPr>
                      <w:r w:rsidRPr="00A66FE2">
                        <w:rPr>
                          <w:iCs/>
                          <w:color w:val="FFFFFF" w:themeColor="background1"/>
                          <w:sz w:val="20"/>
                          <w:szCs w:val="20"/>
                        </w:rPr>
                        <w:t>Sue's students have all made great strides and she attributes their success to hard work on their part. Although, listening to her somewhat lively group at the Bloomfield Library, one might wonde</w:t>
                      </w:r>
                      <w:r>
                        <w:rPr>
                          <w:iCs/>
                          <w:color w:val="FFFFFF" w:themeColor="background1"/>
                          <w:sz w:val="20"/>
                          <w:szCs w:val="20"/>
                        </w:rPr>
                        <w:t>r if is a social get together. </w:t>
                      </w:r>
                    </w:p>
                    <w:p w14:paraId="3E2172F9" w14:textId="77777777" w:rsidR="00676212" w:rsidRPr="00A66FE2" w:rsidRDefault="00676212" w:rsidP="00E25857">
                      <w:pPr>
                        <w:ind w:firstLine="180"/>
                        <w:jc w:val="both"/>
                        <w:rPr>
                          <w:iCs/>
                          <w:color w:val="FFFFFF" w:themeColor="background1"/>
                          <w:sz w:val="20"/>
                          <w:szCs w:val="20"/>
                        </w:rPr>
                      </w:pPr>
                    </w:p>
                    <w:p w14:paraId="24447E92" w14:textId="57599CFE" w:rsidR="00676212" w:rsidRDefault="00676212" w:rsidP="00E25857">
                      <w:pPr>
                        <w:ind w:firstLine="180"/>
                        <w:jc w:val="both"/>
                        <w:rPr>
                          <w:iCs/>
                          <w:color w:val="FFFFFF" w:themeColor="background1"/>
                          <w:sz w:val="20"/>
                          <w:szCs w:val="20"/>
                        </w:rPr>
                      </w:pPr>
                      <w:r w:rsidRPr="00A66FE2">
                        <w:rPr>
                          <w:iCs/>
                          <w:color w:val="FFFFFF" w:themeColor="background1"/>
                          <w:sz w:val="20"/>
                          <w:szCs w:val="20"/>
                        </w:rPr>
                        <w:t>That’s because Sue likes to keep her lessons both educational and fun. "The very first time I tutored, I thought I had ample material,” she said. "Boy was I wrong. I now have more material than I need. I incorporate icebreakers, bingo, and Bananagrams into my tutoring. I like a variety of things to do and try to make lessons into a game form to make them more interesting.”</w:t>
                      </w:r>
                    </w:p>
                    <w:p w14:paraId="23E8A912" w14:textId="5FC17B1D" w:rsidR="00676212" w:rsidRDefault="00676212" w:rsidP="00E25857">
                      <w:pPr>
                        <w:ind w:firstLine="180"/>
                        <w:jc w:val="both"/>
                        <w:rPr>
                          <w:iCs/>
                          <w:color w:val="FFFFFF" w:themeColor="background1"/>
                          <w:sz w:val="20"/>
                          <w:szCs w:val="20"/>
                        </w:rPr>
                      </w:pPr>
                    </w:p>
                    <w:p w14:paraId="2A61F57C" w14:textId="44472198" w:rsidR="00676212" w:rsidRPr="00A66FE2" w:rsidRDefault="00676212" w:rsidP="00E7121B">
                      <w:pPr>
                        <w:ind w:firstLine="180"/>
                        <w:jc w:val="both"/>
                        <w:rPr>
                          <w:iCs/>
                          <w:color w:val="FFFFFF" w:themeColor="background1"/>
                          <w:sz w:val="20"/>
                          <w:szCs w:val="20"/>
                        </w:rPr>
                      </w:pPr>
                      <w:r w:rsidRPr="00A66FE2">
                        <w:rPr>
                          <w:iCs/>
                          <w:color w:val="FFFFFF" w:themeColor="background1"/>
                          <w:sz w:val="20"/>
                          <w:szCs w:val="20"/>
                        </w:rPr>
                        <w:t>When Sue is not tutoring, she treasures her spiritual family with whom she spends time at the Brookdale Reformed Church </w:t>
                      </w:r>
                      <w:r>
                        <w:rPr>
                          <w:iCs/>
                          <w:color w:val="FFFFFF" w:themeColor="background1"/>
                          <w:sz w:val="20"/>
                          <w:szCs w:val="20"/>
                        </w:rPr>
                        <w:t>in Bloomfield</w:t>
                      </w:r>
                      <w:r w:rsidRPr="00A66FE2">
                        <w:rPr>
                          <w:iCs/>
                          <w:color w:val="FFFFFF" w:themeColor="background1"/>
                          <w:sz w:val="20"/>
                          <w:szCs w:val="20"/>
                        </w:rPr>
                        <w:t>. A</w:t>
                      </w:r>
                      <w:r>
                        <w:rPr>
                          <w:iCs/>
                          <w:color w:val="FFFFFF" w:themeColor="background1"/>
                          <w:sz w:val="20"/>
                          <w:szCs w:val="20"/>
                        </w:rPr>
                        <w:t xml:space="preserve"> bit ironic for Sue, a self-described “church dropout for 35 years,” who now calls the church home.</w:t>
                      </w:r>
                      <w:r w:rsidRPr="00A66FE2">
                        <w:rPr>
                          <w:iCs/>
                          <w:color w:val="FFFFFF" w:themeColor="background1"/>
                          <w:sz w:val="20"/>
                          <w:szCs w:val="20"/>
                        </w:rPr>
                        <w:t xml:space="preserve"> “I met a woman at church who has turned out to be a very special friend,” Sue said. "Neither of us grew up with sisters, so now we call each </w:t>
                      </w:r>
                      <w:r>
                        <w:rPr>
                          <w:iCs/>
                          <w:color w:val="FFFFFF" w:themeColor="background1"/>
                          <w:sz w:val="20"/>
                          <w:szCs w:val="20"/>
                        </w:rPr>
                        <w:t xml:space="preserve">other the sister we never had. </w:t>
                      </w:r>
                      <w:r w:rsidRPr="00A66FE2">
                        <w:rPr>
                          <w:iCs/>
                          <w:color w:val="FFFFFF" w:themeColor="background1"/>
                          <w:sz w:val="20"/>
                          <w:szCs w:val="20"/>
                        </w:rPr>
                        <w:t>We laugh, we cry, we are a family.”</w:t>
                      </w:r>
                    </w:p>
                  </w:txbxContent>
                </v:textbox>
                <w10:wrap type="through"/>
              </v:roundrect>
            </w:pict>
          </mc:Fallback>
        </mc:AlternateContent>
      </w:r>
      <w:r w:rsidR="00F07762" w:rsidRPr="00624F8D">
        <w:rPr>
          <w:noProof/>
          <w:u w:val="single"/>
        </w:rPr>
        <mc:AlternateContent>
          <mc:Choice Requires="wps">
            <w:drawing>
              <wp:anchor distT="0" distB="0" distL="114300" distR="114300" simplePos="0" relativeHeight="251752448" behindDoc="0" locked="0" layoutInCell="1" allowOverlap="1" wp14:anchorId="5712438E" wp14:editId="0BF4418B">
                <wp:simplePos x="0" y="0"/>
                <wp:positionH relativeFrom="column">
                  <wp:posOffset>-908050</wp:posOffset>
                </wp:positionH>
                <wp:positionV relativeFrom="paragraph">
                  <wp:posOffset>7432040</wp:posOffset>
                </wp:positionV>
                <wp:extent cx="3474085" cy="1143000"/>
                <wp:effectExtent l="76200" t="50800" r="107315" b="127000"/>
                <wp:wrapThrough wrapText="bothSides">
                  <wp:wrapPolygon edited="0">
                    <wp:start x="474" y="-960"/>
                    <wp:lineTo x="-474" y="-480"/>
                    <wp:lineTo x="-474" y="20640"/>
                    <wp:lineTo x="158" y="22560"/>
                    <wp:lineTo x="632" y="23520"/>
                    <wp:lineTo x="21004" y="23520"/>
                    <wp:lineTo x="21478" y="22560"/>
                    <wp:lineTo x="22109" y="15360"/>
                    <wp:lineTo x="22109" y="6240"/>
                    <wp:lineTo x="21636" y="1920"/>
                    <wp:lineTo x="21162" y="-960"/>
                    <wp:lineTo x="474" y="-960"/>
                  </wp:wrapPolygon>
                </wp:wrapThrough>
                <wp:docPr id="6"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1143000"/>
                        </a:xfrm>
                        <a:prstGeom prst="roundRect">
                          <a:avLst>
                            <a:gd name="adj" fmla="val 16625"/>
                          </a:avLst>
                        </a:prstGeom>
                        <a:solidFill>
                          <a:srgbClr val="008000"/>
                        </a:solidFill>
                        <a:ln w="9525">
                          <a:solidFill>
                            <a:srgbClr val="4579B8"/>
                          </a:solidFill>
                          <a:round/>
                          <a:headEnd/>
                          <a:tailEnd/>
                        </a:ln>
                        <a:effectLst>
                          <a:outerShdw blurRad="63500" dist="23000" dir="5400000" rotWithShape="0">
                            <a:srgbClr val="000000">
                              <a:alpha val="34998"/>
                            </a:srgbClr>
                          </a:outerShdw>
                        </a:effectLst>
                      </wps:spPr>
                      <wps:txbx>
                        <w:txbxContent>
                          <w:p w14:paraId="79CA76D4" w14:textId="71A47409" w:rsidR="00676212" w:rsidRDefault="00676212" w:rsidP="00003744">
                            <w:pPr>
                              <w:jc w:val="both"/>
                              <w:rPr>
                                <w:i/>
                                <w:color w:val="FFFFFF" w:themeColor="background1"/>
                                <w:sz w:val="20"/>
                                <w:szCs w:val="20"/>
                              </w:rPr>
                            </w:pPr>
                            <w:r>
                              <w:rPr>
                                <w:i/>
                                <w:color w:val="FFFFFF" w:themeColor="background1"/>
                                <w:sz w:val="20"/>
                                <w:szCs w:val="20"/>
                              </w:rPr>
                              <w:t xml:space="preserve">Learning </w:t>
                            </w:r>
                            <w:r w:rsidRPr="00966FEE">
                              <w:rPr>
                                <w:i/>
                                <w:color w:val="FFFFFF" w:themeColor="background1"/>
                                <w:sz w:val="20"/>
                                <w:szCs w:val="20"/>
                              </w:rPr>
                              <w:t>a new</w:t>
                            </w:r>
                            <w:r>
                              <w:rPr>
                                <w:i/>
                                <w:color w:val="FFFFFF" w:themeColor="background1"/>
                                <w:sz w:val="20"/>
                                <w:szCs w:val="20"/>
                              </w:rPr>
                              <w:t xml:space="preserve"> culture is more than studying</w:t>
                            </w:r>
                            <w:r w:rsidRPr="00966FEE">
                              <w:rPr>
                                <w:i/>
                                <w:color w:val="FFFFFF" w:themeColor="background1"/>
                                <w:sz w:val="20"/>
                                <w:szCs w:val="20"/>
                              </w:rPr>
                              <w:t xml:space="preserve"> a language</w:t>
                            </w:r>
                            <w:r>
                              <w:rPr>
                                <w:i/>
                                <w:color w:val="FFFFFF" w:themeColor="background1"/>
                                <w:sz w:val="20"/>
                                <w:szCs w:val="20"/>
                              </w:rPr>
                              <w:t xml:space="preserve">. Tutoring is more than </w:t>
                            </w:r>
                            <w:r w:rsidRPr="00966FEE">
                              <w:rPr>
                                <w:i/>
                                <w:color w:val="FFFFFF" w:themeColor="background1"/>
                                <w:sz w:val="20"/>
                                <w:szCs w:val="20"/>
                              </w:rPr>
                              <w:t xml:space="preserve">learning techniques. Our </w:t>
                            </w:r>
                            <w:r>
                              <w:rPr>
                                <w:i/>
                                <w:color w:val="FFFFFF" w:themeColor="background1"/>
                                <w:sz w:val="20"/>
                                <w:szCs w:val="20"/>
                              </w:rPr>
                              <w:t>‘</w:t>
                            </w:r>
                            <w:r w:rsidRPr="00966FEE">
                              <w:rPr>
                                <w:i/>
                                <w:color w:val="FFFFFF" w:themeColor="background1"/>
                                <w:sz w:val="20"/>
                                <w:szCs w:val="20"/>
                              </w:rPr>
                              <w:t>Resources</w:t>
                            </w:r>
                            <w:r>
                              <w:rPr>
                                <w:i/>
                                <w:color w:val="FFFFFF" w:themeColor="background1"/>
                                <w:sz w:val="20"/>
                                <w:szCs w:val="20"/>
                              </w:rPr>
                              <w:t xml:space="preserve">’ </w:t>
                            </w:r>
                            <w:r w:rsidRPr="00966FEE">
                              <w:rPr>
                                <w:i/>
                                <w:color w:val="FFFFFF" w:themeColor="background1"/>
                                <w:sz w:val="20"/>
                                <w:szCs w:val="20"/>
                              </w:rPr>
                              <w:t>page c</w:t>
                            </w:r>
                            <w:r>
                              <w:rPr>
                                <w:i/>
                                <w:color w:val="FFFFFF" w:themeColor="background1"/>
                                <w:sz w:val="20"/>
                                <w:szCs w:val="20"/>
                              </w:rPr>
                              <w:t>overs everything</w:t>
                            </w:r>
                            <w:r w:rsidRPr="00966FEE">
                              <w:rPr>
                                <w:i/>
                                <w:color w:val="FFFFFF" w:themeColor="background1"/>
                                <w:sz w:val="20"/>
                                <w:szCs w:val="20"/>
                              </w:rPr>
                              <w:t xml:space="preserve"> from legal matters, health care, </w:t>
                            </w:r>
                            <w:r>
                              <w:rPr>
                                <w:i/>
                                <w:color w:val="FFFFFF" w:themeColor="background1"/>
                                <w:sz w:val="20"/>
                                <w:szCs w:val="20"/>
                              </w:rPr>
                              <w:t xml:space="preserve">&amp; </w:t>
                            </w:r>
                            <w:r w:rsidRPr="00966FEE">
                              <w:rPr>
                                <w:i/>
                                <w:color w:val="FFFFFF" w:themeColor="background1"/>
                                <w:sz w:val="20"/>
                                <w:szCs w:val="20"/>
                              </w:rPr>
                              <w:t>scholarships for immigrants</w:t>
                            </w:r>
                            <w:r>
                              <w:rPr>
                                <w:i/>
                                <w:color w:val="FFFFFF" w:themeColor="background1"/>
                                <w:sz w:val="20"/>
                                <w:szCs w:val="20"/>
                              </w:rPr>
                              <w:t>, to professional development for</w:t>
                            </w:r>
                            <w:r w:rsidRPr="00966FEE">
                              <w:rPr>
                                <w:i/>
                                <w:color w:val="FFFFFF" w:themeColor="background1"/>
                                <w:sz w:val="20"/>
                                <w:szCs w:val="20"/>
                              </w:rPr>
                              <w:t xml:space="preserve"> tutor</w:t>
                            </w:r>
                            <w:r>
                              <w:rPr>
                                <w:i/>
                                <w:color w:val="FFFFFF" w:themeColor="background1"/>
                                <w:sz w:val="20"/>
                                <w:szCs w:val="20"/>
                              </w:rPr>
                              <w:t>s. Give us a look @:</w:t>
                            </w:r>
                          </w:p>
                          <w:p w14:paraId="797DEAD6" w14:textId="31F5A0C8" w:rsidR="00676212" w:rsidRPr="00264AD8" w:rsidRDefault="00BB5B56" w:rsidP="0092275F">
                            <w:pPr>
                              <w:jc w:val="center"/>
                              <w:rPr>
                                <w:b/>
                                <w:color w:val="FFFFFF" w:themeColor="background1"/>
                                <w:sz w:val="20"/>
                                <w:szCs w:val="20"/>
                              </w:rPr>
                            </w:pPr>
                            <w:hyperlink r:id="rId34" w:history="1">
                              <w:r w:rsidR="00676212" w:rsidRPr="00003744">
                                <w:rPr>
                                  <w:rStyle w:val="Hyperlink"/>
                                  <w:b/>
                                  <w:i/>
                                  <w:sz w:val="20"/>
                                  <w:szCs w:val="20"/>
                                </w:rPr>
                                <w:t>http://www.lvaep.org/students.html</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71.45pt;margin-top:585.2pt;width:273.5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895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" fillcolor="green" strokecolor="#4579b8">
                <v:shadow on="t" opacity="22936f" origin=",.5" offset="0,23000emu"/>
                <v:textbox>
                  <w:txbxContent>
                    <w:p w14:paraId="79CA76D4" w14:textId="71A47409" w:rsidR="00676212" w:rsidRDefault="00676212" w:rsidP="00003744">
                      <w:pPr>
                        <w:jc w:val="both"/>
                        <w:rPr>
                          <w:i/>
                          <w:color w:val="FFFFFF" w:themeColor="background1"/>
                          <w:sz w:val="20"/>
                          <w:szCs w:val="20"/>
                        </w:rPr>
                      </w:pPr>
                      <w:r>
                        <w:rPr>
                          <w:i/>
                          <w:color w:val="FFFFFF" w:themeColor="background1"/>
                          <w:sz w:val="20"/>
                          <w:szCs w:val="20"/>
                        </w:rPr>
                        <w:t xml:space="preserve">Learning </w:t>
                      </w:r>
                      <w:r w:rsidRPr="00966FEE">
                        <w:rPr>
                          <w:i/>
                          <w:color w:val="FFFFFF" w:themeColor="background1"/>
                          <w:sz w:val="20"/>
                          <w:szCs w:val="20"/>
                        </w:rPr>
                        <w:t>a new</w:t>
                      </w:r>
                      <w:r>
                        <w:rPr>
                          <w:i/>
                          <w:color w:val="FFFFFF" w:themeColor="background1"/>
                          <w:sz w:val="20"/>
                          <w:szCs w:val="20"/>
                        </w:rPr>
                        <w:t xml:space="preserve"> culture is more than studying</w:t>
                      </w:r>
                      <w:r w:rsidRPr="00966FEE">
                        <w:rPr>
                          <w:i/>
                          <w:color w:val="FFFFFF" w:themeColor="background1"/>
                          <w:sz w:val="20"/>
                          <w:szCs w:val="20"/>
                        </w:rPr>
                        <w:t xml:space="preserve"> a language</w:t>
                      </w:r>
                      <w:r>
                        <w:rPr>
                          <w:i/>
                          <w:color w:val="FFFFFF" w:themeColor="background1"/>
                          <w:sz w:val="20"/>
                          <w:szCs w:val="20"/>
                        </w:rPr>
                        <w:t xml:space="preserve">. Tutoring is more than </w:t>
                      </w:r>
                      <w:r w:rsidRPr="00966FEE">
                        <w:rPr>
                          <w:i/>
                          <w:color w:val="FFFFFF" w:themeColor="background1"/>
                          <w:sz w:val="20"/>
                          <w:szCs w:val="20"/>
                        </w:rPr>
                        <w:t xml:space="preserve">learning techniques. Our </w:t>
                      </w:r>
                      <w:r>
                        <w:rPr>
                          <w:i/>
                          <w:color w:val="FFFFFF" w:themeColor="background1"/>
                          <w:sz w:val="20"/>
                          <w:szCs w:val="20"/>
                        </w:rPr>
                        <w:t>‘</w:t>
                      </w:r>
                      <w:r w:rsidRPr="00966FEE">
                        <w:rPr>
                          <w:i/>
                          <w:color w:val="FFFFFF" w:themeColor="background1"/>
                          <w:sz w:val="20"/>
                          <w:szCs w:val="20"/>
                        </w:rPr>
                        <w:t>Resources</w:t>
                      </w:r>
                      <w:r>
                        <w:rPr>
                          <w:i/>
                          <w:color w:val="FFFFFF" w:themeColor="background1"/>
                          <w:sz w:val="20"/>
                          <w:szCs w:val="20"/>
                        </w:rPr>
                        <w:t xml:space="preserve">’ </w:t>
                      </w:r>
                      <w:r w:rsidRPr="00966FEE">
                        <w:rPr>
                          <w:i/>
                          <w:color w:val="FFFFFF" w:themeColor="background1"/>
                          <w:sz w:val="20"/>
                          <w:szCs w:val="20"/>
                        </w:rPr>
                        <w:t>page c</w:t>
                      </w:r>
                      <w:r>
                        <w:rPr>
                          <w:i/>
                          <w:color w:val="FFFFFF" w:themeColor="background1"/>
                          <w:sz w:val="20"/>
                          <w:szCs w:val="20"/>
                        </w:rPr>
                        <w:t>overs everything</w:t>
                      </w:r>
                      <w:r w:rsidRPr="00966FEE">
                        <w:rPr>
                          <w:i/>
                          <w:color w:val="FFFFFF" w:themeColor="background1"/>
                          <w:sz w:val="20"/>
                          <w:szCs w:val="20"/>
                        </w:rPr>
                        <w:t xml:space="preserve"> from legal matters, health care, </w:t>
                      </w:r>
                      <w:r>
                        <w:rPr>
                          <w:i/>
                          <w:color w:val="FFFFFF" w:themeColor="background1"/>
                          <w:sz w:val="20"/>
                          <w:szCs w:val="20"/>
                        </w:rPr>
                        <w:t xml:space="preserve">&amp; </w:t>
                      </w:r>
                      <w:r w:rsidRPr="00966FEE">
                        <w:rPr>
                          <w:i/>
                          <w:color w:val="FFFFFF" w:themeColor="background1"/>
                          <w:sz w:val="20"/>
                          <w:szCs w:val="20"/>
                        </w:rPr>
                        <w:t>scholarships for immigrants</w:t>
                      </w:r>
                      <w:r>
                        <w:rPr>
                          <w:i/>
                          <w:color w:val="FFFFFF" w:themeColor="background1"/>
                          <w:sz w:val="20"/>
                          <w:szCs w:val="20"/>
                        </w:rPr>
                        <w:t>, to professional development for</w:t>
                      </w:r>
                      <w:r w:rsidRPr="00966FEE">
                        <w:rPr>
                          <w:i/>
                          <w:color w:val="FFFFFF" w:themeColor="background1"/>
                          <w:sz w:val="20"/>
                          <w:szCs w:val="20"/>
                        </w:rPr>
                        <w:t xml:space="preserve"> tutor</w:t>
                      </w:r>
                      <w:r>
                        <w:rPr>
                          <w:i/>
                          <w:color w:val="FFFFFF" w:themeColor="background1"/>
                          <w:sz w:val="20"/>
                          <w:szCs w:val="20"/>
                        </w:rPr>
                        <w:t>s. Give us a look @:</w:t>
                      </w:r>
                    </w:p>
                    <w:p w14:paraId="797DEAD6" w14:textId="31F5A0C8" w:rsidR="00676212" w:rsidRPr="00264AD8" w:rsidRDefault="00676212" w:rsidP="0092275F">
                      <w:pPr>
                        <w:jc w:val="center"/>
                        <w:rPr>
                          <w:b/>
                          <w:color w:val="FFFFFF" w:themeColor="background1"/>
                          <w:sz w:val="20"/>
                          <w:szCs w:val="20"/>
                        </w:rPr>
                      </w:pPr>
                      <w:hyperlink r:id="rId35" w:history="1">
                        <w:r w:rsidRPr="00003744">
                          <w:rPr>
                            <w:rStyle w:val="Hyperlink"/>
                            <w:b/>
                            <w:i/>
                            <w:sz w:val="20"/>
                            <w:szCs w:val="20"/>
                          </w:rPr>
                          <w:t>http://www.lvaep.org/students.html</w:t>
                        </w:r>
                      </w:hyperlink>
                    </w:p>
                  </w:txbxContent>
                </v:textbox>
                <w10:wrap type="through"/>
              </v:roundrect>
            </w:pict>
          </mc:Fallback>
        </mc:AlternateContent>
      </w:r>
      <w:r w:rsidR="002C1487" w:rsidRPr="00624F8D">
        <w:rPr>
          <w:rFonts w:ascii="Helvetica" w:hAnsi="Helvetica" w:cs="Helvetica"/>
          <w:noProof/>
          <w:u w:val="single"/>
        </w:rPr>
        <w:t xml:space="preserve"> </w:t>
      </w:r>
    </w:p>
    <w:p w14:paraId="51A74D07" w14:textId="57D68913" w:rsidR="00F34CE4" w:rsidRDefault="008A4F51">
      <w:pPr>
        <w:rPr>
          <w:color w:val="000000"/>
        </w:rPr>
      </w:pPr>
      <w:r>
        <w:rPr>
          <w:noProof/>
          <w:color w:val="000000"/>
        </w:rPr>
        <w:drawing>
          <wp:anchor distT="0" distB="0" distL="114300" distR="114300" simplePos="0" relativeHeight="251767808" behindDoc="0" locked="0" layoutInCell="1" allowOverlap="1" wp14:anchorId="0A32C0A3" wp14:editId="29D6A5BB">
            <wp:simplePos x="0" y="0"/>
            <wp:positionH relativeFrom="column">
              <wp:posOffset>4623435</wp:posOffset>
            </wp:positionH>
            <wp:positionV relativeFrom="paragraph">
              <wp:posOffset>619760</wp:posOffset>
            </wp:positionV>
            <wp:extent cx="1517138" cy="2171700"/>
            <wp:effectExtent l="0" t="0" r="6985" b="0"/>
            <wp:wrapNone/>
            <wp:docPr id="18" name="Picture 18" descr="Macintosh HD:Users:cristhian:Work:LVA:FY 2017-2018:Newsletter:7:Pictures:Sue-Sl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risthian:Work:LVA:FY 2017-2018:Newsletter:7:Pictures:Sue-Slat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7492" cy="217220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34CE4">
        <w:rPr>
          <w:color w:val="000000"/>
        </w:rPr>
        <w:br w:type="page"/>
      </w:r>
    </w:p>
    <w:p w14:paraId="3605034A" w14:textId="6D273780" w:rsidR="00734F08" w:rsidRPr="00F063D8" w:rsidRDefault="00676212" w:rsidP="00F063D8">
      <w:pPr>
        <w:widowControl w:val="0"/>
        <w:autoSpaceDE w:val="0"/>
        <w:autoSpaceDN w:val="0"/>
        <w:adjustRightInd w:val="0"/>
        <w:rPr>
          <w:color w:val="000000"/>
        </w:rPr>
      </w:pPr>
      <w:r>
        <w:rPr>
          <w:noProof/>
        </w:rPr>
        <w:lastRenderedPageBreak/>
        <mc:AlternateContent>
          <mc:Choice Requires="wps">
            <w:drawing>
              <wp:anchor distT="0" distB="0" distL="114300" distR="114300" simplePos="0" relativeHeight="251769856" behindDoc="0" locked="0" layoutInCell="1" allowOverlap="1" wp14:anchorId="69B5346B" wp14:editId="14890A63">
                <wp:simplePos x="0" y="0"/>
                <wp:positionH relativeFrom="column">
                  <wp:posOffset>-862965</wp:posOffset>
                </wp:positionH>
                <wp:positionV relativeFrom="paragraph">
                  <wp:posOffset>116840</wp:posOffset>
                </wp:positionV>
                <wp:extent cx="7200900" cy="4631690"/>
                <wp:effectExtent l="0" t="0" r="12700" b="165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63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E2777" w14:textId="77777777" w:rsidR="00676212" w:rsidRDefault="00676212" w:rsidP="008A4F51">
                            <w:pPr>
                              <w:ind w:firstLine="360"/>
                              <w:jc w:val="center"/>
                              <w:rPr>
                                <w:b/>
                                <w:i/>
                                <w:color w:val="008000"/>
                                <w:sz w:val="28"/>
                                <w:szCs w:val="28"/>
                              </w:rPr>
                            </w:pPr>
                            <w:r w:rsidRPr="00B51E5E">
                              <w:rPr>
                                <w:b/>
                                <w:i/>
                                <w:color w:val="008000"/>
                                <w:sz w:val="28"/>
                                <w:szCs w:val="28"/>
                              </w:rPr>
                              <w:t>Adult Literacy &amp; Community Li</w:t>
                            </w:r>
                            <w:r>
                              <w:rPr>
                                <w:b/>
                                <w:i/>
                                <w:color w:val="008000"/>
                                <w:sz w:val="28"/>
                                <w:szCs w:val="28"/>
                              </w:rPr>
                              <w:t>brary Partnership Pilot Program</w:t>
                            </w:r>
                          </w:p>
                          <w:p w14:paraId="5E2CD3B3" w14:textId="77777777" w:rsidR="00676212" w:rsidRDefault="00676212" w:rsidP="008A4F51">
                            <w:pPr>
                              <w:ind w:firstLine="360"/>
                              <w:jc w:val="center"/>
                              <w:rPr>
                                <w:b/>
                                <w:i/>
                                <w:color w:val="008000"/>
                                <w:sz w:val="28"/>
                                <w:szCs w:val="28"/>
                              </w:rPr>
                            </w:pPr>
                          </w:p>
                          <w:p w14:paraId="78C26133" w14:textId="77777777" w:rsidR="00676212" w:rsidRPr="008A4F51" w:rsidRDefault="00676212" w:rsidP="008A4F51">
                            <w:pPr>
                              <w:spacing w:line="360" w:lineRule="auto"/>
                              <w:ind w:firstLine="360"/>
                              <w:jc w:val="both"/>
                              <w:rPr>
                                <w:i/>
                                <w:sz w:val="20"/>
                                <w:szCs w:val="20"/>
                              </w:rPr>
                            </w:pPr>
                            <w:r w:rsidRPr="008A4F51">
                              <w:rPr>
                                <w:i/>
                                <w:sz w:val="20"/>
                                <w:szCs w:val="20"/>
                              </w:rPr>
                              <w:t>It’s often a simple accomplishment when navigating a new language that can feel like a triumph to a student and bring a sudden wave of encouragement. For Camila, an ESOL student from Colombia and a working parent, success came on the job and she rushed to recall the experience to her teacher, Jalisa Harris, in her class at the Paterson Public Library. “Teacher, I am speaking to my boss more!” Camila said.</w:t>
                            </w:r>
                          </w:p>
                          <w:p w14:paraId="5417E64D" w14:textId="77777777" w:rsidR="00676212" w:rsidRDefault="00676212" w:rsidP="008A4F51">
                            <w:pPr>
                              <w:spacing w:line="360" w:lineRule="auto"/>
                              <w:ind w:firstLine="360"/>
                              <w:jc w:val="both"/>
                              <w:rPr>
                                <w:i/>
                                <w:sz w:val="20"/>
                                <w:szCs w:val="20"/>
                              </w:rPr>
                            </w:pPr>
                            <w:r w:rsidRPr="008A4F51">
                              <w:rPr>
                                <w:i/>
                                <w:sz w:val="20"/>
                                <w:szCs w:val="20"/>
                              </w:rPr>
                              <w:t>Camila’s class was offered through the Adult Literacy and Community Library Partnership, a state pilot grant program that aims to create direct partnerships between local libraries and adult literacy service providers. Together, libraries and literacy organizations provide training or language instruction that help New Jersey residents increase their Adult Basic Education and language proficiency skills in order to enhance their chances of finding employment outside of the low-skilled job market. Funds were granted to 11 libraries throughout the state, including Maplewood, Montclair, Passaic, and Paterson, which work with LVA to offer intensive ESL classes. The program is now in its second year and new classes began this week in Maplewood, Passaic, and Paterson.</w:t>
                            </w:r>
                          </w:p>
                          <w:p w14:paraId="54ED46D3" w14:textId="77777777" w:rsidR="00676212" w:rsidRPr="008A4F51" w:rsidRDefault="00676212" w:rsidP="008A4F51">
                            <w:pPr>
                              <w:spacing w:line="360" w:lineRule="auto"/>
                              <w:ind w:firstLine="360"/>
                              <w:jc w:val="both"/>
                              <w:rPr>
                                <w:i/>
                                <w:sz w:val="20"/>
                                <w:szCs w:val="20"/>
                              </w:rPr>
                            </w:pPr>
                          </w:p>
                          <w:p w14:paraId="33EAECB8" w14:textId="2DC30151" w:rsidR="00676212" w:rsidRDefault="00676212" w:rsidP="008A4F51">
                            <w:pPr>
                              <w:spacing w:line="360" w:lineRule="auto"/>
                              <w:ind w:firstLine="360"/>
                              <w:jc w:val="both"/>
                              <w:rPr>
                                <w:i/>
                                <w:sz w:val="20"/>
                                <w:szCs w:val="20"/>
                              </w:rPr>
                            </w:pPr>
                            <w:r w:rsidRPr="008A4F51">
                              <w:rPr>
                                <w:i/>
                                <w:sz w:val="20"/>
                                <w:szCs w:val="20"/>
                              </w:rPr>
                              <w:t>“When I came from Turkey, I couldn’t understand anyone,” said Sema, a student in Grizzly Matias’s class at the Passaic Public Library who advanced from a beginner to an intermediate-level class. “It was very frustrating and I knew I had to do something about it,” she said. Sema hopes to one day become an English teacher.</w:t>
                            </w:r>
                          </w:p>
                          <w:p w14:paraId="44DC5D1F" w14:textId="77777777" w:rsidR="00676212" w:rsidRPr="008A4F51" w:rsidRDefault="00676212" w:rsidP="008A4F51">
                            <w:pPr>
                              <w:spacing w:line="360" w:lineRule="auto"/>
                              <w:ind w:firstLine="360"/>
                              <w:jc w:val="both"/>
                              <w:rPr>
                                <w:i/>
                                <w:sz w:val="20"/>
                                <w:szCs w:val="20"/>
                              </w:rPr>
                            </w:pPr>
                          </w:p>
                          <w:p w14:paraId="3D4ED89F" w14:textId="054861CB" w:rsidR="00676212" w:rsidRPr="00166352" w:rsidRDefault="00676212" w:rsidP="008A4F51">
                            <w:pPr>
                              <w:spacing w:line="360" w:lineRule="auto"/>
                              <w:ind w:firstLine="360"/>
                              <w:jc w:val="both"/>
                              <w:rPr>
                                <w:i/>
                                <w:sz w:val="20"/>
                                <w:szCs w:val="20"/>
                              </w:rPr>
                            </w:pPr>
                            <w:r w:rsidRPr="008A4F51">
                              <w:rPr>
                                <w:i/>
                                <w:sz w:val="20"/>
                                <w:szCs w:val="20"/>
                              </w:rPr>
                              <w:t>Saleh, a 19-year-old student at a Passaic Public Library class, was badly injured in a bombing while playing soccer with friends in war-torn Syria. Three other boys were killed in the bombing. Saleh spent six months in a Turkish hospital, recovering from injuries and undergoing surgeries. He speaks Arabic, Turkish, and Kurdish. “Saleh will undergo another surgery here in the U.S. but, in the meantime, he is hard at work learning English,” said his teacher, Susan Bogda.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margin-left:-67.9pt;margin-top:9.2pt;width:567pt;height:36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" filled="f" stroked="f">
                <v:textbox inset="0,0,0,0">
                  <w:txbxContent>
                    <w:p w14:paraId="32AE2777" w14:textId="77777777" w:rsidR="00676212" w:rsidRDefault="00676212" w:rsidP="008A4F51">
                      <w:pPr>
                        <w:ind w:firstLine="360"/>
                        <w:jc w:val="center"/>
                        <w:rPr>
                          <w:b/>
                          <w:i/>
                          <w:color w:val="008000"/>
                          <w:sz w:val="28"/>
                          <w:szCs w:val="28"/>
                        </w:rPr>
                      </w:pPr>
                      <w:r w:rsidRPr="00B51E5E">
                        <w:rPr>
                          <w:b/>
                          <w:i/>
                          <w:color w:val="008000"/>
                          <w:sz w:val="28"/>
                          <w:szCs w:val="28"/>
                        </w:rPr>
                        <w:t>Adult Literacy &amp; Community Li</w:t>
                      </w:r>
                      <w:r>
                        <w:rPr>
                          <w:b/>
                          <w:i/>
                          <w:color w:val="008000"/>
                          <w:sz w:val="28"/>
                          <w:szCs w:val="28"/>
                        </w:rPr>
                        <w:t>brary Partnership Pilot Program</w:t>
                      </w:r>
                    </w:p>
                    <w:p w14:paraId="5E2CD3B3" w14:textId="77777777" w:rsidR="00676212" w:rsidRDefault="00676212" w:rsidP="008A4F51">
                      <w:pPr>
                        <w:ind w:firstLine="360"/>
                        <w:jc w:val="center"/>
                        <w:rPr>
                          <w:b/>
                          <w:i/>
                          <w:color w:val="008000"/>
                          <w:sz w:val="28"/>
                          <w:szCs w:val="28"/>
                        </w:rPr>
                      </w:pPr>
                    </w:p>
                    <w:p w14:paraId="78C26133" w14:textId="77777777" w:rsidR="00676212" w:rsidRPr="008A4F51" w:rsidRDefault="00676212" w:rsidP="008A4F51">
                      <w:pPr>
                        <w:spacing w:line="360" w:lineRule="auto"/>
                        <w:ind w:firstLine="360"/>
                        <w:jc w:val="both"/>
                        <w:rPr>
                          <w:i/>
                          <w:sz w:val="20"/>
                          <w:szCs w:val="20"/>
                        </w:rPr>
                      </w:pPr>
                      <w:r w:rsidRPr="008A4F51">
                        <w:rPr>
                          <w:i/>
                          <w:sz w:val="20"/>
                          <w:szCs w:val="20"/>
                        </w:rPr>
                        <w:t xml:space="preserve">It’s often a simple accomplishment when navigating a new language that can feel like a triumph to a student and bring a sudden wave of encouragement. For </w:t>
                      </w:r>
                      <w:proofErr w:type="spellStart"/>
                      <w:r w:rsidRPr="008A4F51">
                        <w:rPr>
                          <w:i/>
                          <w:sz w:val="20"/>
                          <w:szCs w:val="20"/>
                        </w:rPr>
                        <w:t>Camila</w:t>
                      </w:r>
                      <w:proofErr w:type="spellEnd"/>
                      <w:r w:rsidRPr="008A4F51">
                        <w:rPr>
                          <w:i/>
                          <w:sz w:val="20"/>
                          <w:szCs w:val="20"/>
                        </w:rPr>
                        <w:t xml:space="preserve">, an </w:t>
                      </w:r>
                      <w:proofErr w:type="spellStart"/>
                      <w:r w:rsidRPr="008A4F51">
                        <w:rPr>
                          <w:i/>
                          <w:sz w:val="20"/>
                          <w:szCs w:val="20"/>
                        </w:rPr>
                        <w:t>ESOL</w:t>
                      </w:r>
                      <w:proofErr w:type="spellEnd"/>
                      <w:r w:rsidRPr="008A4F51">
                        <w:rPr>
                          <w:i/>
                          <w:sz w:val="20"/>
                          <w:szCs w:val="20"/>
                        </w:rPr>
                        <w:t xml:space="preserve"> student from Colombia and a working parent, success came on the job and she rushed to recall the experience to her teacher, </w:t>
                      </w:r>
                      <w:proofErr w:type="spellStart"/>
                      <w:r w:rsidRPr="008A4F51">
                        <w:rPr>
                          <w:i/>
                          <w:sz w:val="20"/>
                          <w:szCs w:val="20"/>
                        </w:rPr>
                        <w:t>Jalisa</w:t>
                      </w:r>
                      <w:proofErr w:type="spellEnd"/>
                      <w:r w:rsidRPr="008A4F51">
                        <w:rPr>
                          <w:i/>
                          <w:sz w:val="20"/>
                          <w:szCs w:val="20"/>
                        </w:rPr>
                        <w:t xml:space="preserve"> Harris, in her class at the Paterson Public Library. “Teacher, I am speaking to my boss more!” </w:t>
                      </w:r>
                      <w:proofErr w:type="spellStart"/>
                      <w:r w:rsidRPr="008A4F51">
                        <w:rPr>
                          <w:i/>
                          <w:sz w:val="20"/>
                          <w:szCs w:val="20"/>
                        </w:rPr>
                        <w:t>Camila</w:t>
                      </w:r>
                      <w:proofErr w:type="spellEnd"/>
                      <w:r w:rsidRPr="008A4F51">
                        <w:rPr>
                          <w:i/>
                          <w:sz w:val="20"/>
                          <w:szCs w:val="20"/>
                        </w:rPr>
                        <w:t xml:space="preserve"> said.</w:t>
                      </w:r>
                    </w:p>
                    <w:p w14:paraId="5417E64D" w14:textId="77777777" w:rsidR="00676212" w:rsidRDefault="00676212" w:rsidP="008A4F51">
                      <w:pPr>
                        <w:spacing w:line="360" w:lineRule="auto"/>
                        <w:ind w:firstLine="360"/>
                        <w:jc w:val="both"/>
                        <w:rPr>
                          <w:i/>
                          <w:sz w:val="20"/>
                          <w:szCs w:val="20"/>
                        </w:rPr>
                      </w:pPr>
                      <w:proofErr w:type="spellStart"/>
                      <w:r w:rsidRPr="008A4F51">
                        <w:rPr>
                          <w:i/>
                          <w:sz w:val="20"/>
                          <w:szCs w:val="20"/>
                        </w:rPr>
                        <w:t>Camila’s</w:t>
                      </w:r>
                      <w:proofErr w:type="spellEnd"/>
                      <w:r w:rsidRPr="008A4F51">
                        <w:rPr>
                          <w:i/>
                          <w:sz w:val="20"/>
                          <w:szCs w:val="20"/>
                        </w:rPr>
                        <w:t xml:space="preserve"> class was offered through the Adult Literacy and Community Library Partnership, a state pilot grant program that aims to create direct partnerships between local libraries and adult literacy service providers. Together, libraries and literacy organizations provide training or language instruction that help New Jersey residents increase their Adult Basic Education and language proficiency skills in order to enhance their chances of finding employment outside of the low-skilled job market. Funds were granted to 11 libraries throughout the state, including Maplewood, Montclair, Passaic, and Paterson, which work with LVA to offer intensive ESL classes. The program is now in its second year and new classes began this week in Maplewood, Passaic, and Paterson.</w:t>
                      </w:r>
                    </w:p>
                    <w:p w14:paraId="54ED46D3" w14:textId="77777777" w:rsidR="00676212" w:rsidRPr="008A4F51" w:rsidRDefault="00676212" w:rsidP="008A4F51">
                      <w:pPr>
                        <w:spacing w:line="360" w:lineRule="auto"/>
                        <w:ind w:firstLine="360"/>
                        <w:jc w:val="both"/>
                        <w:rPr>
                          <w:i/>
                          <w:sz w:val="20"/>
                          <w:szCs w:val="20"/>
                        </w:rPr>
                      </w:pPr>
                    </w:p>
                    <w:p w14:paraId="33EAECB8" w14:textId="2DC30151" w:rsidR="00676212" w:rsidRDefault="00676212" w:rsidP="008A4F51">
                      <w:pPr>
                        <w:spacing w:line="360" w:lineRule="auto"/>
                        <w:ind w:firstLine="360"/>
                        <w:jc w:val="both"/>
                        <w:rPr>
                          <w:i/>
                          <w:sz w:val="20"/>
                          <w:szCs w:val="20"/>
                        </w:rPr>
                      </w:pPr>
                      <w:r w:rsidRPr="008A4F51">
                        <w:rPr>
                          <w:i/>
                          <w:sz w:val="20"/>
                          <w:szCs w:val="20"/>
                        </w:rPr>
                        <w:t xml:space="preserve">“When I came from Turkey, I couldn’t understand anyone,” said </w:t>
                      </w:r>
                      <w:proofErr w:type="spellStart"/>
                      <w:r w:rsidRPr="008A4F51">
                        <w:rPr>
                          <w:i/>
                          <w:sz w:val="20"/>
                          <w:szCs w:val="20"/>
                        </w:rPr>
                        <w:t>Sema</w:t>
                      </w:r>
                      <w:proofErr w:type="spellEnd"/>
                      <w:r w:rsidRPr="008A4F51">
                        <w:rPr>
                          <w:i/>
                          <w:sz w:val="20"/>
                          <w:szCs w:val="20"/>
                        </w:rPr>
                        <w:t xml:space="preserve">, a student in Grizzly </w:t>
                      </w:r>
                      <w:proofErr w:type="spellStart"/>
                      <w:r w:rsidRPr="008A4F51">
                        <w:rPr>
                          <w:i/>
                          <w:sz w:val="20"/>
                          <w:szCs w:val="20"/>
                        </w:rPr>
                        <w:t>Matias’s</w:t>
                      </w:r>
                      <w:proofErr w:type="spellEnd"/>
                      <w:r w:rsidRPr="008A4F51">
                        <w:rPr>
                          <w:i/>
                          <w:sz w:val="20"/>
                          <w:szCs w:val="20"/>
                        </w:rPr>
                        <w:t xml:space="preserve"> class at the Passaic Public Library who advanced from a beginner to an intermediate-level class. “It was very frustrating and I knew I had to do something about it,” she said. </w:t>
                      </w:r>
                      <w:proofErr w:type="spellStart"/>
                      <w:r w:rsidRPr="008A4F51">
                        <w:rPr>
                          <w:i/>
                          <w:sz w:val="20"/>
                          <w:szCs w:val="20"/>
                        </w:rPr>
                        <w:t>Sema</w:t>
                      </w:r>
                      <w:proofErr w:type="spellEnd"/>
                      <w:r w:rsidRPr="008A4F51">
                        <w:rPr>
                          <w:i/>
                          <w:sz w:val="20"/>
                          <w:szCs w:val="20"/>
                        </w:rPr>
                        <w:t xml:space="preserve"> hopes to one day become an English teacher.</w:t>
                      </w:r>
                    </w:p>
                    <w:p w14:paraId="44DC5D1F" w14:textId="77777777" w:rsidR="00676212" w:rsidRPr="008A4F51" w:rsidRDefault="00676212" w:rsidP="008A4F51">
                      <w:pPr>
                        <w:spacing w:line="360" w:lineRule="auto"/>
                        <w:ind w:firstLine="360"/>
                        <w:jc w:val="both"/>
                        <w:rPr>
                          <w:i/>
                          <w:sz w:val="20"/>
                          <w:szCs w:val="20"/>
                        </w:rPr>
                      </w:pPr>
                    </w:p>
                    <w:p w14:paraId="3D4ED89F" w14:textId="054861CB" w:rsidR="00676212" w:rsidRPr="00166352" w:rsidRDefault="00676212" w:rsidP="008A4F51">
                      <w:pPr>
                        <w:spacing w:line="360" w:lineRule="auto"/>
                        <w:ind w:firstLine="360"/>
                        <w:jc w:val="both"/>
                        <w:rPr>
                          <w:i/>
                          <w:sz w:val="20"/>
                          <w:szCs w:val="20"/>
                        </w:rPr>
                      </w:pPr>
                      <w:proofErr w:type="spellStart"/>
                      <w:r w:rsidRPr="008A4F51">
                        <w:rPr>
                          <w:i/>
                          <w:sz w:val="20"/>
                          <w:szCs w:val="20"/>
                        </w:rPr>
                        <w:t>Saleh</w:t>
                      </w:r>
                      <w:proofErr w:type="spellEnd"/>
                      <w:r w:rsidRPr="008A4F51">
                        <w:rPr>
                          <w:i/>
                          <w:sz w:val="20"/>
                          <w:szCs w:val="20"/>
                        </w:rPr>
                        <w:t xml:space="preserve">, a 19-year-old student at a Passaic Public Library class, was badly injured in a bombing while playing soccer with friends in war-torn Syria. Three other boys were killed in the bombing. </w:t>
                      </w:r>
                      <w:proofErr w:type="spellStart"/>
                      <w:r w:rsidRPr="008A4F51">
                        <w:rPr>
                          <w:i/>
                          <w:sz w:val="20"/>
                          <w:szCs w:val="20"/>
                        </w:rPr>
                        <w:t>Saleh</w:t>
                      </w:r>
                      <w:proofErr w:type="spellEnd"/>
                      <w:r w:rsidRPr="008A4F51">
                        <w:rPr>
                          <w:i/>
                          <w:sz w:val="20"/>
                          <w:szCs w:val="20"/>
                        </w:rPr>
                        <w:t xml:space="preserve"> spent six months in a Turkish hospital, recovering from injuries and undergoing surgeries. He speaks Arabic, Turkish, and Kurdish. “</w:t>
                      </w:r>
                      <w:proofErr w:type="spellStart"/>
                      <w:r w:rsidRPr="008A4F51">
                        <w:rPr>
                          <w:i/>
                          <w:sz w:val="20"/>
                          <w:szCs w:val="20"/>
                        </w:rPr>
                        <w:t>Saleh</w:t>
                      </w:r>
                      <w:proofErr w:type="spellEnd"/>
                      <w:r w:rsidRPr="008A4F51">
                        <w:rPr>
                          <w:i/>
                          <w:sz w:val="20"/>
                          <w:szCs w:val="20"/>
                        </w:rPr>
                        <w:t xml:space="preserve"> will undergo another surgery here in the U.S. but, in the meantime, he is hard at work learning English,” said his teacher, Susan </w:t>
                      </w:r>
                      <w:proofErr w:type="spellStart"/>
                      <w:r w:rsidRPr="008A4F51">
                        <w:rPr>
                          <w:i/>
                          <w:sz w:val="20"/>
                          <w:szCs w:val="20"/>
                        </w:rPr>
                        <w:t>Bogda</w:t>
                      </w:r>
                      <w:proofErr w:type="spellEnd"/>
                      <w:r w:rsidRPr="008A4F51">
                        <w:rPr>
                          <w:i/>
                          <w:sz w:val="20"/>
                          <w:szCs w:val="20"/>
                        </w:rPr>
                        <w:t>.</w:t>
                      </w:r>
                    </w:p>
                  </w:txbxContent>
                </v:textbox>
              </v:shape>
            </w:pict>
          </mc:Fallback>
        </mc:AlternateContent>
      </w:r>
    </w:p>
    <w:p w14:paraId="43EBC2F4" w14:textId="247E7653" w:rsidR="008A4F51" w:rsidRDefault="00676212">
      <w:r>
        <w:rPr>
          <w:noProof/>
        </w:rPr>
        <w:drawing>
          <wp:anchor distT="0" distB="0" distL="114300" distR="114300" simplePos="0" relativeHeight="251777024" behindDoc="0" locked="0" layoutInCell="1" allowOverlap="1" wp14:anchorId="6C707824" wp14:editId="7D6A2E6A">
            <wp:simplePos x="0" y="0"/>
            <wp:positionH relativeFrom="column">
              <wp:posOffset>4166235</wp:posOffset>
            </wp:positionH>
            <wp:positionV relativeFrom="paragraph">
              <wp:posOffset>6799580</wp:posOffset>
            </wp:positionV>
            <wp:extent cx="2166620" cy="1463040"/>
            <wp:effectExtent l="0" t="0" r="0" b="10160"/>
            <wp:wrapNone/>
            <wp:docPr id="30" name="Picture 30" descr="Macintosh HD:Users:cristhian:Work:LVA:FY 2017-2018:Newsletter:7:Pictures:Library Grant:Paterson-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risthian:Work:LVA:FY 2017-2018:Newsletter:7:Pictures:Library Grant:Paterson-P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662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28D832E8" wp14:editId="62E0C6DF">
            <wp:simplePos x="0" y="0"/>
            <wp:positionH relativeFrom="column">
              <wp:posOffset>-862965</wp:posOffset>
            </wp:positionH>
            <wp:positionV relativeFrom="paragraph">
              <wp:posOffset>6799580</wp:posOffset>
            </wp:positionV>
            <wp:extent cx="2174240" cy="1463040"/>
            <wp:effectExtent l="0" t="0" r="10160" b="10160"/>
            <wp:wrapNone/>
            <wp:docPr id="29" name="Picture 29" descr="Macintosh HD:Users:cristhian:Work:LVA:FY 2017-2018:Newsletter:7:Pictures:Library Grant:Passaic-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risthian:Work:LVA:FY 2017-2018:Newsletter:7:Pictures:Library Grant:Passaic-PL-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424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79A55A50" wp14:editId="23B098BD">
            <wp:simplePos x="0" y="0"/>
            <wp:positionH relativeFrom="column">
              <wp:posOffset>1537335</wp:posOffset>
            </wp:positionH>
            <wp:positionV relativeFrom="paragraph">
              <wp:posOffset>5770880</wp:posOffset>
            </wp:positionV>
            <wp:extent cx="2466340" cy="1661160"/>
            <wp:effectExtent l="0" t="0" r="0" b="0"/>
            <wp:wrapNone/>
            <wp:docPr id="25" name="Picture 25" descr="Macintosh HD:Users:cristhian:Work:LVA:FY 2017-2018:Newsletter:7:Pictures:Library Grant:Hilton-P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risthian:Work:LVA:FY 2017-2018:Newsletter:7:Pictures:Library Grant:Hilton-PL-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340" cy="16611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651F47AF" wp14:editId="32F4264F">
            <wp:simplePos x="0" y="0"/>
            <wp:positionH relativeFrom="column">
              <wp:posOffset>4166235</wp:posOffset>
            </wp:positionH>
            <wp:positionV relativeFrom="paragraph">
              <wp:posOffset>4856480</wp:posOffset>
            </wp:positionV>
            <wp:extent cx="2173605" cy="1463040"/>
            <wp:effectExtent l="0" t="0" r="10795" b="10160"/>
            <wp:wrapNone/>
            <wp:docPr id="27" name="Picture 27" descr="Macintosh HD:Users:cristhian:Work:LVA:FY 2017-2018:Newsletter:7:Pictures:Library Grant:Passaic-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risthian:Work:LVA:FY 2017-2018:Newsletter:7:Pictures:Library Grant:Passaic-PL-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3605"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18CF894C" wp14:editId="6B642EF4">
            <wp:simplePos x="0" y="0"/>
            <wp:positionH relativeFrom="column">
              <wp:posOffset>-862965</wp:posOffset>
            </wp:positionH>
            <wp:positionV relativeFrom="paragraph">
              <wp:posOffset>4856480</wp:posOffset>
            </wp:positionV>
            <wp:extent cx="2166620" cy="1463040"/>
            <wp:effectExtent l="0" t="0" r="0" b="10160"/>
            <wp:wrapNone/>
            <wp:docPr id="24" name="Picture 24" descr="Macintosh HD:Users:cristhian:Work:LVA:FY 2017-2018:Newsletter:7:Pictures:Library Grant:Bellevue-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risthian:Work:LVA:FY 2017-2018:Newsletter:7:Pictures:Library Grant:Bellevue-P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6620" cy="1463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4F51">
        <w:br w:type="page"/>
      </w:r>
    </w:p>
    <w:p w14:paraId="46AB6785" w14:textId="17161AA1" w:rsidR="008E1FA8" w:rsidRDefault="00676212" w:rsidP="006263BA">
      <w:pPr>
        <w:jc w:val="center"/>
      </w:pPr>
      <w:r>
        <w:rPr>
          <w:noProof/>
        </w:rPr>
        <w:lastRenderedPageBreak/>
        <mc:AlternateContent>
          <mc:Choice Requires="wps">
            <w:drawing>
              <wp:anchor distT="0" distB="0" distL="114300" distR="114300" simplePos="0" relativeHeight="251771904" behindDoc="0" locked="0" layoutInCell="1" allowOverlap="1" wp14:anchorId="096D8874" wp14:editId="15217A17">
                <wp:simplePos x="0" y="0"/>
                <wp:positionH relativeFrom="column">
                  <wp:posOffset>-866775</wp:posOffset>
                </wp:positionH>
                <wp:positionV relativeFrom="paragraph">
                  <wp:posOffset>110490</wp:posOffset>
                </wp:positionV>
                <wp:extent cx="7200900" cy="4235450"/>
                <wp:effectExtent l="0" t="0" r="1270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23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168FE" w14:textId="77777777" w:rsidR="00676212" w:rsidRDefault="00676212" w:rsidP="008A4F51">
                            <w:pPr>
                              <w:ind w:firstLine="360"/>
                              <w:jc w:val="center"/>
                              <w:rPr>
                                <w:b/>
                                <w:i/>
                                <w:color w:val="008000"/>
                                <w:sz w:val="28"/>
                                <w:szCs w:val="28"/>
                              </w:rPr>
                            </w:pPr>
                            <w:r w:rsidRPr="00B51E5E">
                              <w:rPr>
                                <w:b/>
                                <w:i/>
                                <w:color w:val="008000"/>
                                <w:sz w:val="28"/>
                                <w:szCs w:val="28"/>
                              </w:rPr>
                              <w:t>Adult Literacy &amp; Community Li</w:t>
                            </w:r>
                            <w:r>
                              <w:rPr>
                                <w:b/>
                                <w:i/>
                                <w:color w:val="008000"/>
                                <w:sz w:val="28"/>
                                <w:szCs w:val="28"/>
                              </w:rPr>
                              <w:t>brary Partnership Pilot Program</w:t>
                            </w:r>
                          </w:p>
                          <w:p w14:paraId="3F95CAFD" w14:textId="77777777" w:rsidR="00676212" w:rsidRDefault="00676212" w:rsidP="008A4F51">
                            <w:pPr>
                              <w:ind w:firstLine="360"/>
                              <w:jc w:val="center"/>
                              <w:rPr>
                                <w:b/>
                                <w:i/>
                                <w:color w:val="008000"/>
                                <w:sz w:val="28"/>
                                <w:szCs w:val="28"/>
                              </w:rPr>
                            </w:pPr>
                          </w:p>
                          <w:p w14:paraId="76B5C26F" w14:textId="77777777" w:rsidR="00676212" w:rsidRDefault="00676212" w:rsidP="00120118">
                            <w:pPr>
                              <w:spacing w:line="360" w:lineRule="auto"/>
                              <w:ind w:firstLine="360"/>
                              <w:jc w:val="both"/>
                              <w:rPr>
                                <w:i/>
                                <w:sz w:val="20"/>
                                <w:szCs w:val="20"/>
                              </w:rPr>
                            </w:pPr>
                            <w:r w:rsidRPr="00120118">
                              <w:rPr>
                                <w:i/>
                                <w:sz w:val="20"/>
                                <w:szCs w:val="20"/>
                              </w:rPr>
                              <w:t>For 10 weeks, students attended ESOL classes at Berkeley College in Newark, in a joint pilot program run by the school, the Sussex Educational Foundation, and Literacy Volunteers of America, Essex &amp; Passaic Counties.  Dozens of students completed classes last month in three levels – beginner, intermediate, and advanced. Here’s a snapshot of several students:</w:t>
                            </w:r>
                          </w:p>
                          <w:p w14:paraId="427B48E2" w14:textId="77777777" w:rsidR="00676212" w:rsidRPr="00120118" w:rsidRDefault="00676212" w:rsidP="00120118">
                            <w:pPr>
                              <w:spacing w:line="360" w:lineRule="auto"/>
                              <w:ind w:firstLine="360"/>
                              <w:jc w:val="both"/>
                              <w:rPr>
                                <w:i/>
                                <w:sz w:val="20"/>
                                <w:szCs w:val="20"/>
                              </w:rPr>
                            </w:pPr>
                          </w:p>
                          <w:p w14:paraId="35F10500" w14:textId="77777777" w:rsidR="00676212" w:rsidRDefault="00676212" w:rsidP="00120118">
                            <w:pPr>
                              <w:spacing w:line="360" w:lineRule="auto"/>
                              <w:ind w:firstLine="360"/>
                              <w:jc w:val="both"/>
                              <w:rPr>
                                <w:i/>
                                <w:sz w:val="20"/>
                                <w:szCs w:val="20"/>
                              </w:rPr>
                            </w:pPr>
                            <w:r w:rsidRPr="00120118">
                              <w:rPr>
                                <w:i/>
                                <w:sz w:val="20"/>
                                <w:szCs w:val="20"/>
                              </w:rPr>
                              <w:t>Marie holds a degree in economics from Haiti. In the U.S. she was afraid to be alone in public. “I couldn’t even ask someone for directions if I was lost,” she said. At times, she said, her inability to communicate left her feeling like a two-year-old. Despite her discomfort, Marie attended evening classes at Berkeley while 29-weeks pregnant with twins. “Without realizing it, Marie found herself on several occasions thinking in English,” said her teacher, Roxanne Peterson. “For her, this was a huge accomplishment.”</w:t>
                            </w:r>
                          </w:p>
                          <w:p w14:paraId="0EA7D395" w14:textId="77777777" w:rsidR="00676212" w:rsidRPr="00120118" w:rsidRDefault="00676212" w:rsidP="00120118">
                            <w:pPr>
                              <w:spacing w:line="360" w:lineRule="auto"/>
                              <w:ind w:firstLine="360"/>
                              <w:jc w:val="both"/>
                              <w:rPr>
                                <w:i/>
                                <w:sz w:val="20"/>
                                <w:szCs w:val="20"/>
                              </w:rPr>
                            </w:pPr>
                          </w:p>
                          <w:p w14:paraId="7A59A165" w14:textId="60029A53" w:rsidR="00676212" w:rsidRDefault="00676212" w:rsidP="00120118">
                            <w:pPr>
                              <w:spacing w:line="360" w:lineRule="auto"/>
                              <w:ind w:firstLine="360"/>
                              <w:jc w:val="both"/>
                              <w:rPr>
                                <w:i/>
                                <w:sz w:val="20"/>
                                <w:szCs w:val="20"/>
                              </w:rPr>
                            </w:pPr>
                            <w:r w:rsidRPr="00120118">
                              <w:rPr>
                                <w:i/>
                                <w:sz w:val="20"/>
                                <w:szCs w:val="20"/>
                              </w:rPr>
                              <w:t xml:space="preserve">Arelis, a native of the Dominican Republic with three children, moved to the U.S. to seek better medical attention for her husband, who was left unable to walk after a long </w:t>
                            </w:r>
                            <w:r w:rsidR="007011B6">
                              <w:rPr>
                                <w:i/>
                                <w:sz w:val="20"/>
                                <w:szCs w:val="20"/>
                              </w:rPr>
                              <w:t xml:space="preserve">time in a </w:t>
                            </w:r>
                            <w:r w:rsidRPr="00120118">
                              <w:rPr>
                                <w:i/>
                                <w:sz w:val="20"/>
                                <w:szCs w:val="20"/>
                              </w:rPr>
                              <w:t>coma.  “She realized that learning a new language wouldn’t be easy but her husband told her, ‘If you want to do something, you have to suffer a little bit,’ ” said Roxanne Peterson, Arelis’s teacher.</w:t>
                            </w:r>
                          </w:p>
                          <w:p w14:paraId="576CA78F" w14:textId="77777777" w:rsidR="00676212" w:rsidRPr="00120118" w:rsidRDefault="00676212" w:rsidP="00120118">
                            <w:pPr>
                              <w:spacing w:line="360" w:lineRule="auto"/>
                              <w:ind w:firstLine="360"/>
                              <w:jc w:val="both"/>
                              <w:rPr>
                                <w:i/>
                                <w:sz w:val="20"/>
                                <w:szCs w:val="20"/>
                              </w:rPr>
                            </w:pPr>
                          </w:p>
                          <w:p w14:paraId="695A54AE" w14:textId="51A02ED7" w:rsidR="00676212" w:rsidRPr="00166352" w:rsidRDefault="00676212" w:rsidP="008A4F51">
                            <w:pPr>
                              <w:spacing w:line="360" w:lineRule="auto"/>
                              <w:ind w:firstLine="360"/>
                              <w:jc w:val="both"/>
                              <w:rPr>
                                <w:i/>
                                <w:sz w:val="20"/>
                                <w:szCs w:val="20"/>
                              </w:rPr>
                            </w:pPr>
                            <w:r w:rsidRPr="00120118">
                              <w:rPr>
                                <w:i/>
                                <w:sz w:val="20"/>
                                <w:szCs w:val="20"/>
                              </w:rPr>
                              <w:t xml:space="preserve">Cindy, another student from the Dominican Republic, started a new job several months ago and it hasn’t been easy. “My first week on the job was terrible because I couldn’t understand my boss,” she said, adding that there were times she gave him the impression that she understood him, when she didn’t.  She comes to class with plenty of questions about to </w:t>
                            </w:r>
                            <w:r w:rsidR="002C3700">
                              <w:rPr>
                                <w:i/>
                                <w:sz w:val="20"/>
                                <w:szCs w:val="20"/>
                              </w:rPr>
                              <w:t xml:space="preserve">how </w:t>
                            </w:r>
                            <w:r w:rsidRPr="00120118">
                              <w:rPr>
                                <w:i/>
                                <w:sz w:val="20"/>
                                <w:szCs w:val="20"/>
                              </w:rPr>
                              <w:t>respond to customers at her job, said her teacher, Darnelle Richardson. “Cindy is very motivated to learn, and she learns quickly,” Darnelle said.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9" type="#_x0000_t202" style="position:absolute;left:0;text-align:left;margin-left:-68.2pt;margin-top:8.7pt;width:567pt;height:3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" filled="f" stroked="f">
                <v:textbox inset="0,0,0,0">
                  <w:txbxContent>
                    <w:p w14:paraId="613168FE" w14:textId="77777777" w:rsidR="00676212" w:rsidRDefault="00676212" w:rsidP="008A4F51">
                      <w:pPr>
                        <w:ind w:firstLine="360"/>
                        <w:jc w:val="center"/>
                        <w:rPr>
                          <w:b/>
                          <w:i/>
                          <w:color w:val="008000"/>
                          <w:sz w:val="28"/>
                          <w:szCs w:val="28"/>
                        </w:rPr>
                      </w:pPr>
                      <w:r w:rsidRPr="00B51E5E">
                        <w:rPr>
                          <w:b/>
                          <w:i/>
                          <w:color w:val="008000"/>
                          <w:sz w:val="28"/>
                          <w:szCs w:val="28"/>
                        </w:rPr>
                        <w:t>Adult Literacy &amp; Community Li</w:t>
                      </w:r>
                      <w:r>
                        <w:rPr>
                          <w:b/>
                          <w:i/>
                          <w:color w:val="008000"/>
                          <w:sz w:val="28"/>
                          <w:szCs w:val="28"/>
                        </w:rPr>
                        <w:t>brary Partnership Pilot Program</w:t>
                      </w:r>
                    </w:p>
                    <w:p w14:paraId="3F95CAFD" w14:textId="77777777" w:rsidR="00676212" w:rsidRDefault="00676212" w:rsidP="008A4F51">
                      <w:pPr>
                        <w:ind w:firstLine="360"/>
                        <w:jc w:val="center"/>
                        <w:rPr>
                          <w:b/>
                          <w:i/>
                          <w:color w:val="008000"/>
                          <w:sz w:val="28"/>
                          <w:szCs w:val="28"/>
                        </w:rPr>
                      </w:pPr>
                    </w:p>
                    <w:p w14:paraId="76B5C26F" w14:textId="77777777" w:rsidR="00676212" w:rsidRDefault="00676212" w:rsidP="00120118">
                      <w:pPr>
                        <w:spacing w:line="360" w:lineRule="auto"/>
                        <w:ind w:firstLine="360"/>
                        <w:jc w:val="both"/>
                        <w:rPr>
                          <w:i/>
                          <w:sz w:val="20"/>
                          <w:szCs w:val="20"/>
                        </w:rPr>
                      </w:pPr>
                      <w:r w:rsidRPr="00120118">
                        <w:rPr>
                          <w:i/>
                          <w:sz w:val="20"/>
                          <w:szCs w:val="20"/>
                        </w:rPr>
                        <w:t>For 10 weeks, students attended ESOL classes at Berkeley College in Newark, in a joint pilot program run by the school, the Sussex Educational Foundation, and Literacy Volunteers of America, Essex &amp; Passaic Counties.  Dozens of students completed classes last month in three levels – beginner, intermediate, and advanced. Here’s a snapshot of several students:</w:t>
                      </w:r>
                    </w:p>
                    <w:p w14:paraId="427B48E2" w14:textId="77777777" w:rsidR="00676212" w:rsidRPr="00120118" w:rsidRDefault="00676212" w:rsidP="00120118">
                      <w:pPr>
                        <w:spacing w:line="360" w:lineRule="auto"/>
                        <w:ind w:firstLine="360"/>
                        <w:jc w:val="both"/>
                        <w:rPr>
                          <w:i/>
                          <w:sz w:val="20"/>
                          <w:szCs w:val="20"/>
                        </w:rPr>
                      </w:pPr>
                    </w:p>
                    <w:p w14:paraId="35F10500" w14:textId="77777777" w:rsidR="00676212" w:rsidRDefault="00676212" w:rsidP="00120118">
                      <w:pPr>
                        <w:spacing w:line="360" w:lineRule="auto"/>
                        <w:ind w:firstLine="360"/>
                        <w:jc w:val="both"/>
                        <w:rPr>
                          <w:i/>
                          <w:sz w:val="20"/>
                          <w:szCs w:val="20"/>
                        </w:rPr>
                      </w:pPr>
                      <w:r w:rsidRPr="00120118">
                        <w:rPr>
                          <w:i/>
                          <w:sz w:val="20"/>
                          <w:szCs w:val="20"/>
                        </w:rPr>
                        <w:t>Marie holds a degree in economics from Haiti. In the U.S. she was afraid to be alone in public. “I couldn’t even ask someone for directions if I was lost,” she said. At times, she said, her inability to communicate left her feeling like a two-year-old. Despite her discomfort, Marie attended evening classes at Berkeley while 29-weeks pregnant with twins. “Without realizing it, Marie found herself on several occasions thinking in English,” said her teacher, Roxanne Peterson. “For her, this was a huge accomplishment.”</w:t>
                      </w:r>
                    </w:p>
                    <w:p w14:paraId="0EA7D395" w14:textId="77777777" w:rsidR="00676212" w:rsidRPr="00120118" w:rsidRDefault="00676212" w:rsidP="00120118">
                      <w:pPr>
                        <w:spacing w:line="360" w:lineRule="auto"/>
                        <w:ind w:firstLine="360"/>
                        <w:jc w:val="both"/>
                        <w:rPr>
                          <w:i/>
                          <w:sz w:val="20"/>
                          <w:szCs w:val="20"/>
                        </w:rPr>
                      </w:pPr>
                    </w:p>
                    <w:p w14:paraId="7A59A165" w14:textId="60029A53" w:rsidR="00676212" w:rsidRDefault="00676212" w:rsidP="00120118">
                      <w:pPr>
                        <w:spacing w:line="360" w:lineRule="auto"/>
                        <w:ind w:firstLine="360"/>
                        <w:jc w:val="both"/>
                        <w:rPr>
                          <w:i/>
                          <w:sz w:val="20"/>
                          <w:szCs w:val="20"/>
                        </w:rPr>
                      </w:pPr>
                      <w:r w:rsidRPr="00120118">
                        <w:rPr>
                          <w:i/>
                          <w:sz w:val="20"/>
                          <w:szCs w:val="20"/>
                        </w:rPr>
                        <w:t xml:space="preserve">Arelis, a native of the Dominican Republic with three children, moved to the U.S. to seek better medical attention for her husband, who was left unable to walk after a long </w:t>
                      </w:r>
                      <w:r w:rsidR="007011B6">
                        <w:rPr>
                          <w:i/>
                          <w:sz w:val="20"/>
                          <w:szCs w:val="20"/>
                        </w:rPr>
                        <w:t xml:space="preserve">time in a </w:t>
                      </w:r>
                      <w:r w:rsidRPr="00120118">
                        <w:rPr>
                          <w:i/>
                          <w:sz w:val="20"/>
                          <w:szCs w:val="20"/>
                        </w:rPr>
                        <w:t>coma.  “She realized that learning a new language wouldn’t be easy but her husband told her, ‘If you want to do something, you have to suffer a little bit,’ ” said Roxanne Peterson, Arelis’s teacher.</w:t>
                      </w:r>
                    </w:p>
                    <w:p w14:paraId="576CA78F" w14:textId="77777777" w:rsidR="00676212" w:rsidRPr="00120118" w:rsidRDefault="00676212" w:rsidP="00120118">
                      <w:pPr>
                        <w:spacing w:line="360" w:lineRule="auto"/>
                        <w:ind w:firstLine="360"/>
                        <w:jc w:val="both"/>
                        <w:rPr>
                          <w:i/>
                          <w:sz w:val="20"/>
                          <w:szCs w:val="20"/>
                        </w:rPr>
                      </w:pPr>
                    </w:p>
                    <w:p w14:paraId="695A54AE" w14:textId="51A02ED7" w:rsidR="00676212" w:rsidRPr="00166352" w:rsidRDefault="00676212" w:rsidP="008A4F51">
                      <w:pPr>
                        <w:spacing w:line="360" w:lineRule="auto"/>
                        <w:ind w:firstLine="360"/>
                        <w:jc w:val="both"/>
                        <w:rPr>
                          <w:i/>
                          <w:sz w:val="20"/>
                          <w:szCs w:val="20"/>
                        </w:rPr>
                      </w:pPr>
                      <w:r w:rsidRPr="00120118">
                        <w:rPr>
                          <w:i/>
                          <w:sz w:val="20"/>
                          <w:szCs w:val="20"/>
                        </w:rPr>
                        <w:t xml:space="preserve">Cindy, another student from the Dominican Republic, started a new job several months ago and it hasn’t been easy. “My first week on the job was terrible because I couldn’t understand my boss,” she said, adding that there were times she gave him the impression that she understood him, when she didn’t.  She comes to class with plenty of questions about to </w:t>
                      </w:r>
                      <w:r w:rsidR="002C3700">
                        <w:rPr>
                          <w:i/>
                          <w:sz w:val="20"/>
                          <w:szCs w:val="20"/>
                        </w:rPr>
                        <w:t xml:space="preserve">how </w:t>
                      </w:r>
                      <w:r w:rsidRPr="00120118">
                        <w:rPr>
                          <w:i/>
                          <w:sz w:val="20"/>
                          <w:szCs w:val="20"/>
                        </w:rPr>
                        <w:t>respond to customers at her job, said her teacher, Darnelle Richardson. “Cindy is very motivated to learn, and she learns quickly,” Darnelle said.</w:t>
                      </w:r>
                    </w:p>
                  </w:txbxContent>
                </v:textbox>
              </v:shape>
            </w:pict>
          </mc:Fallback>
        </mc:AlternateContent>
      </w:r>
    </w:p>
    <w:p w14:paraId="5DD38333" w14:textId="059714CE" w:rsidR="006A6EB2" w:rsidRPr="00B30BCC" w:rsidRDefault="003600F5" w:rsidP="006263BA">
      <w:pPr>
        <w:jc w:val="center"/>
      </w:pPr>
      <w:r>
        <w:rPr>
          <w:noProof/>
        </w:rPr>
        <w:drawing>
          <wp:anchor distT="0" distB="0" distL="114300" distR="114300" simplePos="0" relativeHeight="251779072" behindDoc="0" locked="0" layoutInCell="1" allowOverlap="1" wp14:anchorId="39692248" wp14:editId="274F2B38">
            <wp:simplePos x="0" y="0"/>
            <wp:positionH relativeFrom="column">
              <wp:posOffset>1194435</wp:posOffset>
            </wp:positionH>
            <wp:positionV relativeFrom="paragraph">
              <wp:posOffset>6342380</wp:posOffset>
            </wp:positionV>
            <wp:extent cx="2919095" cy="1965960"/>
            <wp:effectExtent l="0" t="0" r="1905" b="0"/>
            <wp:wrapNone/>
            <wp:docPr id="34" name="Picture 34" descr="Macintosh HD:Users:cristhian:Work:LVA:FY 2017-2018:Newsletter:7:Pictures:Berkeley:Berkel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risthian:Work:LVA:FY 2017-2018:Newsletter:7:Pictures:Berkeley:Berkeley-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9095" cy="1965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2F66C1B4" wp14:editId="24B39406">
            <wp:simplePos x="0" y="0"/>
            <wp:positionH relativeFrom="column">
              <wp:posOffset>-862965</wp:posOffset>
            </wp:positionH>
            <wp:positionV relativeFrom="paragraph">
              <wp:posOffset>4170680</wp:posOffset>
            </wp:positionV>
            <wp:extent cx="2919095" cy="1965960"/>
            <wp:effectExtent l="0" t="0" r="1905" b="0"/>
            <wp:wrapNone/>
            <wp:docPr id="33" name="Picture 33" descr="Macintosh HD:Users:cristhian:Work:LVA:FY 2017-2018:Newsletter:7:Pictures:Berkeley:Berke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risthian:Work:LVA:FY 2017-2018:Newsletter:7:Pictures:Berkeley:Berkeley-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9095" cy="1965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1B9B1B6F" wp14:editId="1005E813">
            <wp:simplePos x="0" y="0"/>
            <wp:positionH relativeFrom="column">
              <wp:posOffset>3366135</wp:posOffset>
            </wp:positionH>
            <wp:positionV relativeFrom="paragraph">
              <wp:posOffset>4170680</wp:posOffset>
            </wp:positionV>
            <wp:extent cx="2919095" cy="1965960"/>
            <wp:effectExtent l="0" t="0" r="1905" b="0"/>
            <wp:wrapNone/>
            <wp:docPr id="35" name="Picture 35" descr="Macintosh HD:Users:cristhian:Work:LVA:FY 2017-2018:Newsletter:7:Pictures:Berkeley:Berkel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risthian:Work:LVA:FY 2017-2018:Newsletter:7:Pictures:Berkeley:Berkeley-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9095" cy="1965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A6EB2" w:rsidRPr="00B30BCC" w:rsidSect="00535B02">
      <w:headerReference w:type="default" r:id="rId45"/>
      <w:footerReference w:type="default" r:id="rId46"/>
      <w:pgSz w:w="12240" w:h="15840"/>
      <w:pgMar w:top="1440" w:right="450" w:bottom="90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5BFA0" w14:textId="77777777" w:rsidR="00676212" w:rsidRDefault="00676212" w:rsidP="00A34AA4">
      <w:r>
        <w:separator/>
      </w:r>
    </w:p>
  </w:endnote>
  <w:endnote w:type="continuationSeparator" w:id="0">
    <w:p w14:paraId="581C0FCC" w14:textId="77777777" w:rsidR="00676212" w:rsidRDefault="00676212" w:rsidP="00A3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DA122" w14:textId="77777777" w:rsidR="00676212" w:rsidRDefault="00676212">
    <w:pPr>
      <w:pStyle w:val="Footer"/>
    </w:pPr>
    <w:r>
      <w:rPr>
        <w:noProof/>
      </w:rPr>
      <mc:AlternateContent>
        <mc:Choice Requires="wps">
          <w:drawing>
            <wp:anchor distT="0" distB="0" distL="114300" distR="114300" simplePos="0" relativeHeight="251658752" behindDoc="0" locked="0" layoutInCell="1" allowOverlap="1" wp14:anchorId="11D48BAA" wp14:editId="21FEC4AA">
              <wp:simplePos x="0" y="0"/>
              <wp:positionH relativeFrom="column">
                <wp:posOffset>-909320</wp:posOffset>
              </wp:positionH>
              <wp:positionV relativeFrom="paragraph">
                <wp:posOffset>177800</wp:posOffset>
              </wp:positionV>
              <wp:extent cx="7287895" cy="131445"/>
              <wp:effectExtent l="0" t="0" r="1905" b="0"/>
              <wp:wrapThrough wrapText="bothSides">
                <wp:wrapPolygon edited="0">
                  <wp:start x="0" y="0"/>
                  <wp:lineTo x="0" y="16696"/>
                  <wp:lineTo x="21530" y="16696"/>
                  <wp:lineTo x="21530"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7895" cy="131445"/>
                      </a:xfrm>
                      <a:prstGeom prst="rect">
                        <a:avLst/>
                      </a:prstGeom>
                      <a:solidFill>
                        <a:srgbClr val="7F7F7F"/>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31714A9" id="Rectangle 1" o:spid="_x0000_s1026" style="position:absolute;margin-left:-71.6pt;margin-top:14pt;width:573.85pt;height:1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" fillcolor="#7f7f7f" stroked="f">
              <w10:wrap type="through"/>
            </v:rect>
          </w:pict>
        </mc:Fallback>
      </mc:AlternateContent>
    </w:r>
    <w:r>
      <w:rPr>
        <w:noProof/>
      </w:rPr>
      <mc:AlternateContent>
        <mc:Choice Requires="wps">
          <w:drawing>
            <wp:anchor distT="0" distB="0" distL="114300" distR="114300" simplePos="0" relativeHeight="251651072" behindDoc="0" locked="0" layoutInCell="1" allowOverlap="1" wp14:anchorId="45CB614F" wp14:editId="2660EC57">
              <wp:simplePos x="0" y="0"/>
              <wp:positionH relativeFrom="column">
                <wp:posOffset>-919480</wp:posOffset>
              </wp:positionH>
              <wp:positionV relativeFrom="paragraph">
                <wp:posOffset>231140</wp:posOffset>
              </wp:positionV>
              <wp:extent cx="3599815" cy="8343900"/>
              <wp:effectExtent l="0" t="0" r="6985" b="1270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24D0" w14:textId="77777777" w:rsidR="00676212" w:rsidRDefault="0067621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5CB614F" id="_x0000_t202" coordsize="21600,21600" o:spt="202" path="m,l,21600r21600,l21600,xe">
              <v:stroke joinstyle="miter"/>
              <v:path gradientshapeok="t" o:connecttype="rect"/>
            </v:shapetype>
            <v:shape id="Text Box 15" o:spid="_x0000_s1041" type="#_x0000_t202" style="position:absolute;margin-left:-72.4pt;margin-top:18.2pt;width:283.45pt;height:65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" filled="f" stroked="f">
              <v:textbox inset="0,0,0,0">
                <w:txbxContent>
                  <w:p w14:paraId="5A4B24D0" w14:textId="77777777" w:rsidR="00734F08" w:rsidRDefault="00734F08"/>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BA5C2" w14:textId="77777777" w:rsidR="00676212" w:rsidRDefault="00676212" w:rsidP="00A34AA4">
      <w:r>
        <w:separator/>
      </w:r>
    </w:p>
  </w:footnote>
  <w:footnote w:type="continuationSeparator" w:id="0">
    <w:p w14:paraId="7EFBA3B6" w14:textId="77777777" w:rsidR="00676212" w:rsidRDefault="00676212" w:rsidP="00A34A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19D73" w14:textId="77777777" w:rsidR="00676212" w:rsidRDefault="00676212">
    <w:pPr>
      <w:pStyle w:val="Header"/>
    </w:pPr>
    <w:r>
      <w:rPr>
        <w:noProof/>
        <w:szCs w:val="20"/>
      </w:rPr>
      <mc:AlternateContent>
        <mc:Choice Requires="wps">
          <w:drawing>
            <wp:anchor distT="0" distB="0" distL="114300" distR="114300" simplePos="0" relativeHeight="251662848" behindDoc="0" locked="0" layoutInCell="1" allowOverlap="1" wp14:anchorId="0E3A509F" wp14:editId="0FC11F37">
              <wp:simplePos x="0" y="0"/>
              <wp:positionH relativeFrom="column">
                <wp:posOffset>-796925</wp:posOffset>
              </wp:positionH>
              <wp:positionV relativeFrom="paragraph">
                <wp:posOffset>231140</wp:posOffset>
              </wp:positionV>
              <wp:extent cx="7134860" cy="228600"/>
              <wp:effectExtent l="0" t="0" r="2540" b="0"/>
              <wp:wrapNone/>
              <wp:docPr id="3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8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9E55B" w14:textId="7AF0223A" w:rsidR="00676212" w:rsidRPr="001B1657" w:rsidRDefault="00676212" w:rsidP="008F6CF0">
                          <w:pPr>
                            <w:pStyle w:val="Byline"/>
                            <w:tabs>
                              <w:tab w:val="right" w:pos="11250"/>
                            </w:tabs>
                            <w:rPr>
                              <w:color w:val="FF4F00"/>
                            </w:rPr>
                          </w:pPr>
                          <w:r>
                            <w:rPr>
                              <w:color w:val="FFFFFF"/>
                            </w:rPr>
                            <w:t xml:space="preserve">July </w:t>
                          </w:r>
                          <w:r w:rsidRPr="001B1657">
                            <w:rPr>
                              <w:color w:val="FFFFFF"/>
                            </w:rPr>
                            <w:t>201</w:t>
                          </w:r>
                          <w:r>
                            <w:rPr>
                              <w:color w:val="FFFFFF"/>
                            </w:rPr>
                            <w:t>7</w:t>
                          </w:r>
                          <w:r w:rsidRPr="001B1657">
                            <w:rPr>
                              <w:color w:val="FFFFFF"/>
                            </w:rPr>
                            <w:tab/>
                            <w:t>Vol</w:t>
                          </w:r>
                          <w:r>
                            <w:rPr>
                              <w:color w:val="FFFFFF"/>
                            </w:rPr>
                            <w:t>ume 5,</w:t>
                          </w:r>
                          <w:r w:rsidRPr="001B1657">
                            <w:rPr>
                              <w:color w:val="FFFFFF"/>
                            </w:rPr>
                            <w:t xml:space="preserve"> Issue </w:t>
                          </w:r>
                          <w:r>
                            <w:rPr>
                              <w:color w:val="FFFFFF"/>
                            </w:rPr>
                            <w:t>7</w:t>
                          </w:r>
                          <w:r w:rsidRPr="001B1657">
                            <w:rPr>
                              <w:color w:val="FFFFFF"/>
                            </w:rPr>
                            <w:t xml:space="preserve">, </w:t>
                          </w:r>
                          <w:r w:rsidRPr="001B1657">
                            <w:rPr>
                              <w:color w:val="FFFFFF"/>
                              <w:lang w:bidi="en-US"/>
                            </w:rPr>
                            <w:t xml:space="preserve">Page </w:t>
                          </w:r>
                          <w:r w:rsidRPr="001B1657">
                            <w:rPr>
                              <w:color w:val="FFFFFF"/>
                              <w:lang w:bidi="en-US"/>
                            </w:rPr>
                            <w:fldChar w:fldCharType="begin"/>
                          </w:r>
                          <w:r w:rsidRPr="001B1657">
                            <w:rPr>
                              <w:color w:val="FFFFFF"/>
                              <w:lang w:bidi="en-US"/>
                            </w:rPr>
                            <w:instrText xml:space="preserve"> PAGE </w:instrText>
                          </w:r>
                          <w:r w:rsidRPr="001B1657">
                            <w:rPr>
                              <w:color w:val="FFFFFF"/>
                              <w:lang w:bidi="en-US"/>
                            </w:rPr>
                            <w:fldChar w:fldCharType="separate"/>
                          </w:r>
                          <w:r w:rsidR="00BB5B56">
                            <w:rPr>
                              <w:noProof/>
                              <w:color w:val="FFFFFF"/>
                              <w:lang w:bidi="en-US"/>
                            </w:rPr>
                            <w:t>3</w:t>
                          </w:r>
                          <w:r w:rsidRPr="001B1657">
                            <w:rPr>
                              <w:color w:val="FFFFFF"/>
                              <w:lang w:bidi="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9" o:spid="_x0000_s1040" type="#_x0000_t202" style="position:absolute;margin-left:-62.7pt;margin-top:18.2pt;width:56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" filled="f" stroked="f">
              <v:textbox inset="0,0,0,0">
                <w:txbxContent>
                  <w:p w14:paraId="2A99E55B" w14:textId="7AF0223A" w:rsidR="00676212" w:rsidRPr="001B1657" w:rsidRDefault="00676212" w:rsidP="008F6CF0">
                    <w:pPr>
                      <w:pStyle w:val="Byline"/>
                      <w:tabs>
                        <w:tab w:val="right" w:pos="11250"/>
                      </w:tabs>
                      <w:rPr>
                        <w:color w:val="FF4F00"/>
                      </w:rPr>
                    </w:pPr>
                    <w:r>
                      <w:rPr>
                        <w:color w:val="FFFFFF"/>
                      </w:rPr>
                      <w:t xml:space="preserve">July </w:t>
                    </w:r>
                    <w:r w:rsidRPr="001B1657">
                      <w:rPr>
                        <w:color w:val="FFFFFF"/>
                      </w:rPr>
                      <w:t>201</w:t>
                    </w:r>
                    <w:r>
                      <w:rPr>
                        <w:color w:val="FFFFFF"/>
                      </w:rPr>
                      <w:t>7</w:t>
                    </w:r>
                    <w:r w:rsidRPr="001B1657">
                      <w:rPr>
                        <w:color w:val="FFFFFF"/>
                      </w:rPr>
                      <w:tab/>
                      <w:t>Vol</w:t>
                    </w:r>
                    <w:r>
                      <w:rPr>
                        <w:color w:val="FFFFFF"/>
                      </w:rPr>
                      <w:t>ume 5,</w:t>
                    </w:r>
                    <w:r w:rsidRPr="001B1657">
                      <w:rPr>
                        <w:color w:val="FFFFFF"/>
                      </w:rPr>
                      <w:t xml:space="preserve"> Issue </w:t>
                    </w:r>
                    <w:r>
                      <w:rPr>
                        <w:color w:val="FFFFFF"/>
                      </w:rPr>
                      <w:t>7</w:t>
                    </w:r>
                    <w:r w:rsidRPr="001B1657">
                      <w:rPr>
                        <w:color w:val="FFFFFF"/>
                      </w:rPr>
                      <w:t xml:space="preserve">, </w:t>
                    </w:r>
                    <w:r w:rsidRPr="001B1657">
                      <w:rPr>
                        <w:color w:val="FFFFFF"/>
                        <w:lang w:bidi="en-US"/>
                      </w:rPr>
                      <w:t xml:space="preserve">Page </w:t>
                    </w:r>
                    <w:r w:rsidRPr="001B1657">
                      <w:rPr>
                        <w:color w:val="FFFFFF"/>
                        <w:lang w:bidi="en-US"/>
                      </w:rPr>
                      <w:fldChar w:fldCharType="begin"/>
                    </w:r>
                    <w:r w:rsidRPr="001B1657">
                      <w:rPr>
                        <w:color w:val="FFFFFF"/>
                        <w:lang w:bidi="en-US"/>
                      </w:rPr>
                      <w:instrText xml:space="preserve"> PAGE </w:instrText>
                    </w:r>
                    <w:r w:rsidRPr="001B1657">
                      <w:rPr>
                        <w:color w:val="FFFFFF"/>
                        <w:lang w:bidi="en-US"/>
                      </w:rPr>
                      <w:fldChar w:fldCharType="separate"/>
                    </w:r>
                    <w:r w:rsidR="003600F5">
                      <w:rPr>
                        <w:noProof/>
                        <w:color w:val="FFFFFF"/>
                        <w:lang w:bidi="en-US"/>
                      </w:rPr>
                      <w:t>1</w:t>
                    </w:r>
                    <w:r w:rsidRPr="001B1657">
                      <w:rPr>
                        <w:color w:val="FFFFFF"/>
                        <w:lang w:bidi="en-US"/>
                      </w:rPr>
                      <w:fldChar w:fldCharType="end"/>
                    </w:r>
                  </w:p>
                </w:txbxContent>
              </v:textbox>
            </v:shape>
          </w:pict>
        </mc:Fallback>
      </mc:AlternateContent>
    </w:r>
    <w:r>
      <w:rPr>
        <w:noProof/>
        <w:szCs w:val="20"/>
      </w:rPr>
      <mc:AlternateContent>
        <mc:Choice Requires="wps">
          <w:drawing>
            <wp:anchor distT="0" distB="0" distL="114300" distR="114300" simplePos="0" relativeHeight="251660800" behindDoc="0" locked="0" layoutInCell="1" allowOverlap="1" wp14:anchorId="4D578428" wp14:editId="3175DE0E">
              <wp:simplePos x="0" y="0"/>
              <wp:positionH relativeFrom="column">
                <wp:posOffset>-909955</wp:posOffset>
              </wp:positionH>
              <wp:positionV relativeFrom="paragraph">
                <wp:posOffset>-218440</wp:posOffset>
              </wp:positionV>
              <wp:extent cx="7294880" cy="671830"/>
              <wp:effectExtent l="0" t="0" r="0" b="0"/>
              <wp:wrapNone/>
              <wp:docPr id="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4880" cy="67183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2BFC5" w14:textId="011233A4" w:rsidR="00676212" w:rsidRPr="00756102" w:rsidRDefault="00676212" w:rsidP="00C3273C">
                          <w:pPr>
                            <w:pStyle w:val="Headline"/>
                            <w:tabs>
                              <w:tab w:val="right" w:pos="11430"/>
                            </w:tabs>
                            <w:ind w:left="180"/>
                            <w:jc w:val="left"/>
                            <w:rPr>
                              <w:rFonts w:ascii="Times New Roman" w:hAnsi="Times New Roman"/>
                              <w:sz w:val="32"/>
                              <w:szCs w:val="36"/>
                            </w:rPr>
                          </w:pPr>
                          <w:r w:rsidRPr="00756102">
                            <w:rPr>
                              <w:rFonts w:ascii="Times New Roman" w:hAnsi="Times New Roman"/>
                              <w:b w:val="0"/>
                              <w:bCs/>
                              <w:spacing w:val="20"/>
                              <w:sz w:val="56"/>
                              <w:szCs w:val="44"/>
                            </w:rPr>
                            <w:t>The Insider</w:t>
                          </w:r>
                          <w:r w:rsidRPr="00756102">
                            <w:rPr>
                              <w:rFonts w:ascii="Times New Roman" w:hAnsi="Times New Roman"/>
                              <w:b w:val="0"/>
                              <w:bCs/>
                              <w:spacing w:val="20"/>
                              <w:sz w:val="44"/>
                              <w:szCs w:val="44"/>
                            </w:rPr>
                            <w:tab/>
                          </w:r>
                          <w:r w:rsidRPr="00756102">
                            <w:rPr>
                              <w:rFonts w:ascii="Times New Roman" w:hAnsi="Times New Roman"/>
                              <w:b w:val="0"/>
                              <w:bCs/>
                              <w:spacing w:val="20"/>
                              <w:sz w:val="28"/>
                              <w:szCs w:val="44"/>
                            </w:rPr>
                            <w:t>Literacy Volunteers of America</w:t>
                          </w:r>
                          <w:r>
                            <w:rPr>
                              <w:rFonts w:ascii="Times New Roman" w:hAnsi="Times New Roman"/>
                              <w:b w:val="0"/>
                              <w:bCs/>
                              <w:spacing w:val="20"/>
                              <w:sz w:val="28"/>
                              <w:szCs w:val="44"/>
                            </w:rPr>
                            <w:t>,</w:t>
                          </w:r>
                          <w:r w:rsidRPr="00756102">
                            <w:rPr>
                              <w:rFonts w:ascii="Times New Roman" w:hAnsi="Times New Roman"/>
                              <w:b w:val="0"/>
                              <w:bCs/>
                              <w:spacing w:val="20"/>
                              <w:sz w:val="28"/>
                              <w:szCs w:val="44"/>
                            </w:rPr>
                            <w:t xml:space="preserve"> </w:t>
                          </w:r>
                          <w:r w:rsidRPr="00756102">
                            <w:rPr>
                              <w:rFonts w:ascii="Times New Roman" w:hAnsi="Times New Roman"/>
                              <w:b w:val="0"/>
                              <w:bCs/>
                              <w:spacing w:val="20"/>
                              <w:sz w:val="28"/>
                              <w:szCs w:val="36"/>
                            </w:rPr>
                            <w:t>Essex &amp; Passaic Counties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578428" id="Text Box 38" o:spid="_x0000_s1040" type="#_x0000_t202" style="position:absolute;margin-left:-71.65pt;margin-top:-17.2pt;width:574.4pt;height:5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" fillcolor="green" stroked="f">
              <v:textbox inset="0,0,0,0">
                <w:txbxContent>
                  <w:p w14:paraId="4E52BFC5" w14:textId="011233A4" w:rsidR="00734F08" w:rsidRPr="00756102" w:rsidRDefault="00734F08" w:rsidP="00C3273C">
                    <w:pPr>
                      <w:pStyle w:val="Headline"/>
                      <w:tabs>
                        <w:tab w:val="right" w:pos="11430"/>
                      </w:tabs>
                      <w:ind w:left="180"/>
                      <w:jc w:val="left"/>
                      <w:rPr>
                        <w:rFonts w:ascii="Times New Roman" w:hAnsi="Times New Roman"/>
                        <w:sz w:val="32"/>
                        <w:szCs w:val="36"/>
                      </w:rPr>
                    </w:pPr>
                    <w:r w:rsidRPr="00756102">
                      <w:rPr>
                        <w:rFonts w:ascii="Times New Roman" w:hAnsi="Times New Roman"/>
                        <w:b w:val="0"/>
                        <w:bCs/>
                        <w:spacing w:val="20"/>
                        <w:sz w:val="56"/>
                        <w:szCs w:val="44"/>
                      </w:rPr>
                      <w:t>The Insider</w:t>
                    </w:r>
                    <w:r w:rsidRPr="00756102">
                      <w:rPr>
                        <w:rFonts w:ascii="Times New Roman" w:hAnsi="Times New Roman"/>
                        <w:b w:val="0"/>
                        <w:bCs/>
                        <w:spacing w:val="20"/>
                        <w:sz w:val="44"/>
                        <w:szCs w:val="44"/>
                      </w:rPr>
                      <w:tab/>
                    </w:r>
                    <w:r w:rsidRPr="00756102">
                      <w:rPr>
                        <w:rFonts w:ascii="Times New Roman" w:hAnsi="Times New Roman"/>
                        <w:b w:val="0"/>
                        <w:bCs/>
                        <w:spacing w:val="20"/>
                        <w:sz w:val="28"/>
                        <w:szCs w:val="44"/>
                      </w:rPr>
                      <w:t>Literacy Volunteers of America</w:t>
                    </w:r>
                    <w:r>
                      <w:rPr>
                        <w:rFonts w:ascii="Times New Roman" w:hAnsi="Times New Roman"/>
                        <w:b w:val="0"/>
                        <w:bCs/>
                        <w:spacing w:val="20"/>
                        <w:sz w:val="28"/>
                        <w:szCs w:val="44"/>
                      </w:rPr>
                      <w:t>,</w:t>
                    </w:r>
                    <w:r w:rsidRPr="00756102">
                      <w:rPr>
                        <w:rFonts w:ascii="Times New Roman" w:hAnsi="Times New Roman"/>
                        <w:b w:val="0"/>
                        <w:bCs/>
                        <w:spacing w:val="20"/>
                        <w:sz w:val="28"/>
                        <w:szCs w:val="44"/>
                      </w:rPr>
                      <w:t xml:space="preserve"> </w:t>
                    </w:r>
                    <w:r w:rsidRPr="00756102">
                      <w:rPr>
                        <w:rFonts w:ascii="Times New Roman" w:hAnsi="Times New Roman"/>
                        <w:b w:val="0"/>
                        <w:bCs/>
                        <w:spacing w:val="20"/>
                        <w:sz w:val="28"/>
                        <w:szCs w:val="36"/>
                      </w:rPr>
                      <w:t>Essex &amp; Passaic Counties</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676E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3D30A5"/>
    <w:multiLevelType w:val="hybridMultilevel"/>
    <w:tmpl w:val="C1BE1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9BC1AC6"/>
    <w:multiLevelType w:val="hybridMultilevel"/>
    <w:tmpl w:val="19C85C76"/>
    <w:lvl w:ilvl="0" w:tplc="EE561BE8">
      <w:start w:val="90"/>
      <w:numFmt w:val="bullet"/>
      <w:lvlText w:val="-"/>
      <w:lvlJc w:val="left"/>
      <w:pPr>
        <w:ind w:left="1080" w:hanging="360"/>
      </w:pPr>
      <w:rPr>
        <w:rFonts w:ascii="Arial" w:eastAsia="Times New Roman" w:hAnsi="Arial" w:cs="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3F6D3D"/>
    <w:multiLevelType w:val="hybridMultilevel"/>
    <w:tmpl w:val="A8066AC4"/>
    <w:lvl w:ilvl="0" w:tplc="CDF49368">
      <w:start w:val="33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8C0AE8"/>
    <w:multiLevelType w:val="hybridMultilevel"/>
    <w:tmpl w:val="A36A8FCC"/>
    <w:lvl w:ilvl="0" w:tplc="536004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5413D8"/>
    <w:multiLevelType w:val="hybridMultilevel"/>
    <w:tmpl w:val="5FB078E6"/>
    <w:lvl w:ilvl="0" w:tplc="311680F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0408AD"/>
    <w:multiLevelType w:val="hybridMultilevel"/>
    <w:tmpl w:val="95FEDD70"/>
    <w:lvl w:ilvl="0" w:tplc="215E5DB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BA3074"/>
    <w:multiLevelType w:val="hybridMultilevel"/>
    <w:tmpl w:val="DB363F02"/>
    <w:lvl w:ilvl="0" w:tplc="E93AED94">
      <w:start w:val="33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84550"/>
    <w:multiLevelType w:val="hybridMultilevel"/>
    <w:tmpl w:val="83C6D5FA"/>
    <w:lvl w:ilvl="0" w:tplc="88A6C4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B793F"/>
    <w:multiLevelType w:val="hybridMultilevel"/>
    <w:tmpl w:val="7186B8A0"/>
    <w:lvl w:ilvl="0" w:tplc="04B85AD8">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350F2E2B"/>
    <w:multiLevelType w:val="hybridMultilevel"/>
    <w:tmpl w:val="297852B0"/>
    <w:lvl w:ilvl="0" w:tplc="B9E4024A">
      <w:start w:val="33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822882"/>
    <w:multiLevelType w:val="hybridMultilevel"/>
    <w:tmpl w:val="82C2B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A85FA5"/>
    <w:multiLevelType w:val="hybridMultilevel"/>
    <w:tmpl w:val="F22E6332"/>
    <w:lvl w:ilvl="0" w:tplc="8E54C3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DA6850"/>
    <w:multiLevelType w:val="hybridMultilevel"/>
    <w:tmpl w:val="03A66FAC"/>
    <w:lvl w:ilvl="0" w:tplc="518CC9B0">
      <w:start w:val="33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455AFD"/>
    <w:multiLevelType w:val="hybridMultilevel"/>
    <w:tmpl w:val="80E68E80"/>
    <w:lvl w:ilvl="0" w:tplc="AE429700">
      <w:start w:val="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A464FA5"/>
    <w:multiLevelType w:val="hybridMultilevel"/>
    <w:tmpl w:val="B5C02FFA"/>
    <w:lvl w:ilvl="0" w:tplc="ED3CA2E4">
      <w:start w:val="90"/>
      <w:numFmt w:val="bullet"/>
      <w:lvlText w:val="-"/>
      <w:lvlJc w:val="left"/>
      <w:pPr>
        <w:ind w:left="720" w:hanging="360"/>
      </w:pPr>
      <w:rPr>
        <w:rFonts w:ascii="Arial" w:eastAsia="Times New Roman"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E87E63"/>
    <w:multiLevelType w:val="hybridMultilevel"/>
    <w:tmpl w:val="3848A616"/>
    <w:lvl w:ilvl="0" w:tplc="8780A340">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874C44"/>
    <w:multiLevelType w:val="hybridMultilevel"/>
    <w:tmpl w:val="39142E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CAE3188"/>
    <w:multiLevelType w:val="hybridMultilevel"/>
    <w:tmpl w:val="74D2FA00"/>
    <w:lvl w:ilvl="0" w:tplc="810ADF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102F86"/>
    <w:multiLevelType w:val="hybridMultilevel"/>
    <w:tmpl w:val="20863738"/>
    <w:lvl w:ilvl="0" w:tplc="7E2E3C56">
      <w:start w:val="33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682564"/>
    <w:multiLevelType w:val="hybridMultilevel"/>
    <w:tmpl w:val="004EEE82"/>
    <w:lvl w:ilvl="0" w:tplc="B47A1C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C02736"/>
    <w:multiLevelType w:val="hybridMultilevel"/>
    <w:tmpl w:val="71786642"/>
    <w:lvl w:ilvl="0" w:tplc="0ACCB7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2D33ACC"/>
    <w:multiLevelType w:val="hybridMultilevel"/>
    <w:tmpl w:val="CB3671FE"/>
    <w:lvl w:ilvl="0" w:tplc="215E5DB6">
      <w:numFmt w:val="bullet"/>
      <w:lvlText w:val=""/>
      <w:lvlJc w:val="left"/>
      <w:pPr>
        <w:ind w:left="216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31F05E1"/>
    <w:multiLevelType w:val="hybridMultilevel"/>
    <w:tmpl w:val="554468C8"/>
    <w:lvl w:ilvl="0" w:tplc="B224A9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534D73"/>
    <w:multiLevelType w:val="hybridMultilevel"/>
    <w:tmpl w:val="FC34F6D4"/>
    <w:lvl w:ilvl="0" w:tplc="D2EE6B7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A568AA"/>
    <w:multiLevelType w:val="hybridMultilevel"/>
    <w:tmpl w:val="9B06B3EC"/>
    <w:lvl w:ilvl="0" w:tplc="C0341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5D3FA9"/>
    <w:multiLevelType w:val="hybridMultilevel"/>
    <w:tmpl w:val="BE04373A"/>
    <w:lvl w:ilvl="0" w:tplc="18C0D4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357FC8"/>
    <w:multiLevelType w:val="hybridMultilevel"/>
    <w:tmpl w:val="EDE885D0"/>
    <w:lvl w:ilvl="0" w:tplc="215E5DB6">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3A348D"/>
    <w:multiLevelType w:val="hybridMultilevel"/>
    <w:tmpl w:val="983A5CE8"/>
    <w:lvl w:ilvl="0" w:tplc="04090001">
      <w:start w:val="97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C75D13"/>
    <w:multiLevelType w:val="hybridMultilevel"/>
    <w:tmpl w:val="E7F2DDD0"/>
    <w:lvl w:ilvl="0" w:tplc="CDD2AC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394F8F"/>
    <w:multiLevelType w:val="hybridMultilevel"/>
    <w:tmpl w:val="D6CE2386"/>
    <w:lvl w:ilvl="0" w:tplc="FE023FC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A9B0190"/>
    <w:multiLevelType w:val="hybridMultilevel"/>
    <w:tmpl w:val="1B329DDE"/>
    <w:lvl w:ilvl="0" w:tplc="FC0CE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792B43"/>
    <w:multiLevelType w:val="multilevel"/>
    <w:tmpl w:val="A768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5644FB"/>
    <w:multiLevelType w:val="hybridMultilevel"/>
    <w:tmpl w:val="40320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B0C42"/>
    <w:multiLevelType w:val="hybridMultilevel"/>
    <w:tmpl w:val="6DEEA72C"/>
    <w:lvl w:ilvl="0" w:tplc="8BB633E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1657453"/>
    <w:multiLevelType w:val="hybridMultilevel"/>
    <w:tmpl w:val="E8BA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421D96"/>
    <w:multiLevelType w:val="hybridMultilevel"/>
    <w:tmpl w:val="A2DA1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3CB0C79"/>
    <w:multiLevelType w:val="hybridMultilevel"/>
    <w:tmpl w:val="1DFA76F4"/>
    <w:lvl w:ilvl="0" w:tplc="91BEBA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5918E5"/>
    <w:multiLevelType w:val="multilevel"/>
    <w:tmpl w:val="911A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CB4B6A"/>
    <w:multiLevelType w:val="hybridMultilevel"/>
    <w:tmpl w:val="E4505BDA"/>
    <w:lvl w:ilvl="0" w:tplc="BAD2C1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F01158"/>
    <w:multiLevelType w:val="hybridMultilevel"/>
    <w:tmpl w:val="2AEC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2"/>
  </w:num>
  <w:num w:numId="4">
    <w:abstractNumId w:val="36"/>
  </w:num>
  <w:num w:numId="5">
    <w:abstractNumId w:val="7"/>
  </w:num>
  <w:num w:numId="6">
    <w:abstractNumId w:val="28"/>
  </w:num>
  <w:num w:numId="7">
    <w:abstractNumId w:val="23"/>
  </w:num>
  <w:num w:numId="8">
    <w:abstractNumId w:val="25"/>
  </w:num>
  <w:num w:numId="9">
    <w:abstractNumId w:val="41"/>
  </w:num>
  <w:num w:numId="10">
    <w:abstractNumId w:val="18"/>
  </w:num>
  <w:num w:numId="11">
    <w:abstractNumId w:val="40"/>
  </w:num>
  <w:num w:numId="12">
    <w:abstractNumId w:val="37"/>
  </w:num>
  <w:num w:numId="13">
    <w:abstractNumId w:val="26"/>
  </w:num>
  <w:num w:numId="14">
    <w:abstractNumId w:val="39"/>
  </w:num>
  <w:num w:numId="15">
    <w:abstractNumId w:val="33"/>
  </w:num>
  <w:num w:numId="16">
    <w:abstractNumId w:val="9"/>
  </w:num>
  <w:num w:numId="17">
    <w:abstractNumId w:val="19"/>
  </w:num>
  <w:num w:numId="18">
    <w:abstractNumId w:val="0"/>
  </w:num>
  <w:num w:numId="19">
    <w:abstractNumId w:val="11"/>
  </w:num>
  <w:num w:numId="20">
    <w:abstractNumId w:val="17"/>
  </w:num>
  <w:num w:numId="21">
    <w:abstractNumId w:val="8"/>
  </w:num>
  <w:num w:numId="22">
    <w:abstractNumId w:val="4"/>
  </w:num>
  <w:num w:numId="23">
    <w:abstractNumId w:val="20"/>
  </w:num>
  <w:num w:numId="24">
    <w:abstractNumId w:val="14"/>
  </w:num>
  <w:num w:numId="25">
    <w:abstractNumId w:val="21"/>
  </w:num>
  <w:num w:numId="26">
    <w:abstractNumId w:val="30"/>
  </w:num>
  <w:num w:numId="27">
    <w:abstractNumId w:val="6"/>
  </w:num>
  <w:num w:numId="28">
    <w:abstractNumId w:val="1"/>
  </w:num>
  <w:num w:numId="29">
    <w:abstractNumId w:val="2"/>
  </w:num>
  <w:num w:numId="30">
    <w:abstractNumId w:val="22"/>
  </w:num>
  <w:num w:numId="31">
    <w:abstractNumId w:val="31"/>
  </w:num>
  <w:num w:numId="32">
    <w:abstractNumId w:val="15"/>
  </w:num>
  <w:num w:numId="33">
    <w:abstractNumId w:val="35"/>
  </w:num>
  <w:num w:numId="34">
    <w:abstractNumId w:val="29"/>
  </w:num>
  <w:num w:numId="35">
    <w:abstractNumId w:val="10"/>
  </w:num>
  <w:num w:numId="36">
    <w:abstractNumId w:val="38"/>
  </w:num>
  <w:num w:numId="37">
    <w:abstractNumId w:val="32"/>
  </w:num>
  <w:num w:numId="38">
    <w:abstractNumId w:val="27"/>
  </w:num>
  <w:num w:numId="39">
    <w:abstractNumId w:val="13"/>
  </w:num>
  <w:num w:numId="40">
    <w:abstractNumId w:val="5"/>
  </w:num>
  <w:num w:numId="41">
    <w:abstractNumId w:val="2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green" stroke="f">
      <v:fill color="green"/>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4FC"/>
    <w:rsid w:val="00000086"/>
    <w:rsid w:val="00000448"/>
    <w:rsid w:val="00000CE7"/>
    <w:rsid w:val="00000D57"/>
    <w:rsid w:val="00000F71"/>
    <w:rsid w:val="0000174F"/>
    <w:rsid w:val="00001F7C"/>
    <w:rsid w:val="00002155"/>
    <w:rsid w:val="000024CE"/>
    <w:rsid w:val="00002F32"/>
    <w:rsid w:val="00003744"/>
    <w:rsid w:val="00004209"/>
    <w:rsid w:val="0000471D"/>
    <w:rsid w:val="00004A34"/>
    <w:rsid w:val="00004A71"/>
    <w:rsid w:val="00004DE6"/>
    <w:rsid w:val="00005667"/>
    <w:rsid w:val="0000636C"/>
    <w:rsid w:val="00007472"/>
    <w:rsid w:val="00007541"/>
    <w:rsid w:val="00007809"/>
    <w:rsid w:val="00007997"/>
    <w:rsid w:val="00007F6A"/>
    <w:rsid w:val="00010139"/>
    <w:rsid w:val="00010423"/>
    <w:rsid w:val="00010486"/>
    <w:rsid w:val="00010A83"/>
    <w:rsid w:val="00010EEB"/>
    <w:rsid w:val="00010F54"/>
    <w:rsid w:val="000115A0"/>
    <w:rsid w:val="00013F85"/>
    <w:rsid w:val="0001401E"/>
    <w:rsid w:val="00014182"/>
    <w:rsid w:val="0001474C"/>
    <w:rsid w:val="0001568C"/>
    <w:rsid w:val="000158FE"/>
    <w:rsid w:val="000159E7"/>
    <w:rsid w:val="00015F7A"/>
    <w:rsid w:val="0001688A"/>
    <w:rsid w:val="0001737D"/>
    <w:rsid w:val="000174B6"/>
    <w:rsid w:val="00020F40"/>
    <w:rsid w:val="0002124A"/>
    <w:rsid w:val="0002153F"/>
    <w:rsid w:val="00021AF4"/>
    <w:rsid w:val="0002206D"/>
    <w:rsid w:val="000226D5"/>
    <w:rsid w:val="00022E77"/>
    <w:rsid w:val="000239A9"/>
    <w:rsid w:val="00023CE2"/>
    <w:rsid w:val="00025A3F"/>
    <w:rsid w:val="00025DD7"/>
    <w:rsid w:val="000261F1"/>
    <w:rsid w:val="0002678C"/>
    <w:rsid w:val="0002710A"/>
    <w:rsid w:val="0002770C"/>
    <w:rsid w:val="00027A90"/>
    <w:rsid w:val="00030610"/>
    <w:rsid w:val="00030851"/>
    <w:rsid w:val="000308F1"/>
    <w:rsid w:val="000316B2"/>
    <w:rsid w:val="00031838"/>
    <w:rsid w:val="0003191C"/>
    <w:rsid w:val="0003194B"/>
    <w:rsid w:val="000330AC"/>
    <w:rsid w:val="000339B4"/>
    <w:rsid w:val="00035948"/>
    <w:rsid w:val="00036969"/>
    <w:rsid w:val="000373B6"/>
    <w:rsid w:val="00040208"/>
    <w:rsid w:val="00040335"/>
    <w:rsid w:val="00041145"/>
    <w:rsid w:val="000417B3"/>
    <w:rsid w:val="00041ED9"/>
    <w:rsid w:val="000420D7"/>
    <w:rsid w:val="00042428"/>
    <w:rsid w:val="00042480"/>
    <w:rsid w:val="00042744"/>
    <w:rsid w:val="00042DFB"/>
    <w:rsid w:val="0004333A"/>
    <w:rsid w:val="0004385B"/>
    <w:rsid w:val="00043DDD"/>
    <w:rsid w:val="00044187"/>
    <w:rsid w:val="00044213"/>
    <w:rsid w:val="00044FA9"/>
    <w:rsid w:val="00045016"/>
    <w:rsid w:val="00045E8F"/>
    <w:rsid w:val="00045EB2"/>
    <w:rsid w:val="00046788"/>
    <w:rsid w:val="00046855"/>
    <w:rsid w:val="00046F48"/>
    <w:rsid w:val="0004753F"/>
    <w:rsid w:val="00047563"/>
    <w:rsid w:val="000479BF"/>
    <w:rsid w:val="00047CC1"/>
    <w:rsid w:val="00047DBF"/>
    <w:rsid w:val="00051090"/>
    <w:rsid w:val="00051758"/>
    <w:rsid w:val="00051D3A"/>
    <w:rsid w:val="00051FFE"/>
    <w:rsid w:val="00052618"/>
    <w:rsid w:val="00052672"/>
    <w:rsid w:val="0005278E"/>
    <w:rsid w:val="00052EE6"/>
    <w:rsid w:val="000543DE"/>
    <w:rsid w:val="0005450D"/>
    <w:rsid w:val="00054B22"/>
    <w:rsid w:val="000554CB"/>
    <w:rsid w:val="000558F4"/>
    <w:rsid w:val="00055B53"/>
    <w:rsid w:val="000563DF"/>
    <w:rsid w:val="00056411"/>
    <w:rsid w:val="00056414"/>
    <w:rsid w:val="00056527"/>
    <w:rsid w:val="00056A74"/>
    <w:rsid w:val="00056E98"/>
    <w:rsid w:val="00057917"/>
    <w:rsid w:val="0005796F"/>
    <w:rsid w:val="00057E78"/>
    <w:rsid w:val="00057F37"/>
    <w:rsid w:val="00060A09"/>
    <w:rsid w:val="00061B2A"/>
    <w:rsid w:val="00062334"/>
    <w:rsid w:val="0006295B"/>
    <w:rsid w:val="0006314E"/>
    <w:rsid w:val="00063555"/>
    <w:rsid w:val="00063B12"/>
    <w:rsid w:val="00063D9A"/>
    <w:rsid w:val="00063FF6"/>
    <w:rsid w:val="0006528B"/>
    <w:rsid w:val="0006528D"/>
    <w:rsid w:val="00065BE7"/>
    <w:rsid w:val="000668C6"/>
    <w:rsid w:val="00066925"/>
    <w:rsid w:val="00067891"/>
    <w:rsid w:val="00067FF3"/>
    <w:rsid w:val="0007065A"/>
    <w:rsid w:val="00070D83"/>
    <w:rsid w:val="000718EA"/>
    <w:rsid w:val="00072875"/>
    <w:rsid w:val="0007330A"/>
    <w:rsid w:val="00073354"/>
    <w:rsid w:val="00073906"/>
    <w:rsid w:val="0007399A"/>
    <w:rsid w:val="00073D3C"/>
    <w:rsid w:val="00074008"/>
    <w:rsid w:val="00074890"/>
    <w:rsid w:val="0007503F"/>
    <w:rsid w:val="00075AB8"/>
    <w:rsid w:val="00075DA7"/>
    <w:rsid w:val="00076161"/>
    <w:rsid w:val="00076D37"/>
    <w:rsid w:val="000776A5"/>
    <w:rsid w:val="000779F3"/>
    <w:rsid w:val="000801FD"/>
    <w:rsid w:val="0008059C"/>
    <w:rsid w:val="00080AC7"/>
    <w:rsid w:val="000812E5"/>
    <w:rsid w:val="000839DA"/>
    <w:rsid w:val="00083BC4"/>
    <w:rsid w:val="00084467"/>
    <w:rsid w:val="0008467C"/>
    <w:rsid w:val="00084EAA"/>
    <w:rsid w:val="000861FC"/>
    <w:rsid w:val="00086DAC"/>
    <w:rsid w:val="000874A9"/>
    <w:rsid w:val="0008772E"/>
    <w:rsid w:val="00087B59"/>
    <w:rsid w:val="000902DA"/>
    <w:rsid w:val="000906A0"/>
    <w:rsid w:val="000906E7"/>
    <w:rsid w:val="00091056"/>
    <w:rsid w:val="000910F8"/>
    <w:rsid w:val="00091169"/>
    <w:rsid w:val="00091369"/>
    <w:rsid w:val="0009260E"/>
    <w:rsid w:val="00092653"/>
    <w:rsid w:val="000935E5"/>
    <w:rsid w:val="00093C5C"/>
    <w:rsid w:val="00093D64"/>
    <w:rsid w:val="00094459"/>
    <w:rsid w:val="00094ED8"/>
    <w:rsid w:val="00094FE3"/>
    <w:rsid w:val="0009511A"/>
    <w:rsid w:val="00095670"/>
    <w:rsid w:val="000957F5"/>
    <w:rsid w:val="0009613C"/>
    <w:rsid w:val="00096205"/>
    <w:rsid w:val="00096861"/>
    <w:rsid w:val="00097632"/>
    <w:rsid w:val="00097732"/>
    <w:rsid w:val="0009785C"/>
    <w:rsid w:val="000A057F"/>
    <w:rsid w:val="000A0612"/>
    <w:rsid w:val="000A0D36"/>
    <w:rsid w:val="000A1598"/>
    <w:rsid w:val="000A1A52"/>
    <w:rsid w:val="000A2CF7"/>
    <w:rsid w:val="000A38DC"/>
    <w:rsid w:val="000A3E26"/>
    <w:rsid w:val="000A3E6C"/>
    <w:rsid w:val="000A3F78"/>
    <w:rsid w:val="000A45FA"/>
    <w:rsid w:val="000A514F"/>
    <w:rsid w:val="000A5206"/>
    <w:rsid w:val="000A52B0"/>
    <w:rsid w:val="000A5D8B"/>
    <w:rsid w:val="000A64F7"/>
    <w:rsid w:val="000A65A6"/>
    <w:rsid w:val="000A6C3C"/>
    <w:rsid w:val="000A7E56"/>
    <w:rsid w:val="000B0981"/>
    <w:rsid w:val="000B20A5"/>
    <w:rsid w:val="000B3A8B"/>
    <w:rsid w:val="000B4321"/>
    <w:rsid w:val="000B50AD"/>
    <w:rsid w:val="000B5453"/>
    <w:rsid w:val="000B5780"/>
    <w:rsid w:val="000B5AF8"/>
    <w:rsid w:val="000B61CA"/>
    <w:rsid w:val="000B656E"/>
    <w:rsid w:val="000B6958"/>
    <w:rsid w:val="000B6F4F"/>
    <w:rsid w:val="000B756C"/>
    <w:rsid w:val="000B78F1"/>
    <w:rsid w:val="000B797E"/>
    <w:rsid w:val="000B7D63"/>
    <w:rsid w:val="000C0361"/>
    <w:rsid w:val="000C090D"/>
    <w:rsid w:val="000C1BCF"/>
    <w:rsid w:val="000C1CE9"/>
    <w:rsid w:val="000C1F18"/>
    <w:rsid w:val="000C276C"/>
    <w:rsid w:val="000C27AC"/>
    <w:rsid w:val="000C2964"/>
    <w:rsid w:val="000C2B13"/>
    <w:rsid w:val="000C2C60"/>
    <w:rsid w:val="000C3368"/>
    <w:rsid w:val="000C3A2A"/>
    <w:rsid w:val="000C4B21"/>
    <w:rsid w:val="000C5238"/>
    <w:rsid w:val="000C5582"/>
    <w:rsid w:val="000C5AC8"/>
    <w:rsid w:val="000C5B96"/>
    <w:rsid w:val="000C61D3"/>
    <w:rsid w:val="000C672A"/>
    <w:rsid w:val="000C7624"/>
    <w:rsid w:val="000C7670"/>
    <w:rsid w:val="000D00BB"/>
    <w:rsid w:val="000D036E"/>
    <w:rsid w:val="000D048A"/>
    <w:rsid w:val="000D0928"/>
    <w:rsid w:val="000D0DA8"/>
    <w:rsid w:val="000D0E60"/>
    <w:rsid w:val="000D0FD5"/>
    <w:rsid w:val="000D1424"/>
    <w:rsid w:val="000D14DD"/>
    <w:rsid w:val="000D181E"/>
    <w:rsid w:val="000D1A5B"/>
    <w:rsid w:val="000D23D5"/>
    <w:rsid w:val="000D2BC7"/>
    <w:rsid w:val="000D2D5C"/>
    <w:rsid w:val="000D3250"/>
    <w:rsid w:val="000D3783"/>
    <w:rsid w:val="000D3991"/>
    <w:rsid w:val="000D549D"/>
    <w:rsid w:val="000D579A"/>
    <w:rsid w:val="000D57DF"/>
    <w:rsid w:val="000D57F6"/>
    <w:rsid w:val="000D5AD9"/>
    <w:rsid w:val="000D5DEF"/>
    <w:rsid w:val="000D620E"/>
    <w:rsid w:val="000D714C"/>
    <w:rsid w:val="000D7724"/>
    <w:rsid w:val="000D7780"/>
    <w:rsid w:val="000D7EF0"/>
    <w:rsid w:val="000E0042"/>
    <w:rsid w:val="000E09D7"/>
    <w:rsid w:val="000E0A39"/>
    <w:rsid w:val="000E1985"/>
    <w:rsid w:val="000E1CBE"/>
    <w:rsid w:val="000E25E7"/>
    <w:rsid w:val="000E3770"/>
    <w:rsid w:val="000E3880"/>
    <w:rsid w:val="000E3894"/>
    <w:rsid w:val="000E4035"/>
    <w:rsid w:val="000E40AF"/>
    <w:rsid w:val="000E5822"/>
    <w:rsid w:val="000E5A6A"/>
    <w:rsid w:val="000E709F"/>
    <w:rsid w:val="000E70F8"/>
    <w:rsid w:val="000E7C5D"/>
    <w:rsid w:val="000F0622"/>
    <w:rsid w:val="000F0C86"/>
    <w:rsid w:val="000F1CA6"/>
    <w:rsid w:val="000F1D8E"/>
    <w:rsid w:val="000F26FE"/>
    <w:rsid w:val="000F2A40"/>
    <w:rsid w:val="000F2C08"/>
    <w:rsid w:val="000F2E55"/>
    <w:rsid w:val="000F3D24"/>
    <w:rsid w:val="000F4952"/>
    <w:rsid w:val="000F61AF"/>
    <w:rsid w:val="000F72E5"/>
    <w:rsid w:val="000F7394"/>
    <w:rsid w:val="000F7A87"/>
    <w:rsid w:val="000F7CC8"/>
    <w:rsid w:val="000F7CD1"/>
    <w:rsid w:val="000F7F8C"/>
    <w:rsid w:val="0010091D"/>
    <w:rsid w:val="00100A6E"/>
    <w:rsid w:val="001013BB"/>
    <w:rsid w:val="001017DA"/>
    <w:rsid w:val="00102018"/>
    <w:rsid w:val="00102293"/>
    <w:rsid w:val="00102A64"/>
    <w:rsid w:val="00103328"/>
    <w:rsid w:val="00103A71"/>
    <w:rsid w:val="00103AD7"/>
    <w:rsid w:val="00103C29"/>
    <w:rsid w:val="00103EF1"/>
    <w:rsid w:val="00103F17"/>
    <w:rsid w:val="00103F50"/>
    <w:rsid w:val="001041D5"/>
    <w:rsid w:val="001043D7"/>
    <w:rsid w:val="001047AA"/>
    <w:rsid w:val="001057A5"/>
    <w:rsid w:val="00105DAB"/>
    <w:rsid w:val="00105DB7"/>
    <w:rsid w:val="00105EB4"/>
    <w:rsid w:val="001061A1"/>
    <w:rsid w:val="0010628D"/>
    <w:rsid w:val="0010747A"/>
    <w:rsid w:val="001104B8"/>
    <w:rsid w:val="00110502"/>
    <w:rsid w:val="0011105C"/>
    <w:rsid w:val="001113CF"/>
    <w:rsid w:val="00111A10"/>
    <w:rsid w:val="00112020"/>
    <w:rsid w:val="0011247C"/>
    <w:rsid w:val="001126C8"/>
    <w:rsid w:val="001129EF"/>
    <w:rsid w:val="0011351E"/>
    <w:rsid w:val="00113584"/>
    <w:rsid w:val="00113A45"/>
    <w:rsid w:val="00113DB4"/>
    <w:rsid w:val="00113FE0"/>
    <w:rsid w:val="00114132"/>
    <w:rsid w:val="00115440"/>
    <w:rsid w:val="00116A21"/>
    <w:rsid w:val="00116CB4"/>
    <w:rsid w:val="0011750A"/>
    <w:rsid w:val="001175C0"/>
    <w:rsid w:val="00117A6D"/>
    <w:rsid w:val="00120118"/>
    <w:rsid w:val="001222C9"/>
    <w:rsid w:val="001224A8"/>
    <w:rsid w:val="00122E10"/>
    <w:rsid w:val="00123320"/>
    <w:rsid w:val="00123FC2"/>
    <w:rsid w:val="00125801"/>
    <w:rsid w:val="001262CD"/>
    <w:rsid w:val="0012669E"/>
    <w:rsid w:val="00126D1E"/>
    <w:rsid w:val="00126E70"/>
    <w:rsid w:val="00127287"/>
    <w:rsid w:val="00127BB3"/>
    <w:rsid w:val="00127C14"/>
    <w:rsid w:val="00127CA5"/>
    <w:rsid w:val="001300AC"/>
    <w:rsid w:val="00130A6F"/>
    <w:rsid w:val="00131718"/>
    <w:rsid w:val="00131A2E"/>
    <w:rsid w:val="001322FE"/>
    <w:rsid w:val="001327CE"/>
    <w:rsid w:val="00133294"/>
    <w:rsid w:val="00133379"/>
    <w:rsid w:val="0013365A"/>
    <w:rsid w:val="001342FD"/>
    <w:rsid w:val="001343AB"/>
    <w:rsid w:val="001348CF"/>
    <w:rsid w:val="00134987"/>
    <w:rsid w:val="00134E49"/>
    <w:rsid w:val="00134E64"/>
    <w:rsid w:val="00135997"/>
    <w:rsid w:val="00135A70"/>
    <w:rsid w:val="0013602C"/>
    <w:rsid w:val="0013718B"/>
    <w:rsid w:val="00140F0D"/>
    <w:rsid w:val="00141605"/>
    <w:rsid w:val="001416C5"/>
    <w:rsid w:val="00141C59"/>
    <w:rsid w:val="00141DBC"/>
    <w:rsid w:val="0014253C"/>
    <w:rsid w:val="001428E8"/>
    <w:rsid w:val="00142D4E"/>
    <w:rsid w:val="001432AE"/>
    <w:rsid w:val="00143DD5"/>
    <w:rsid w:val="0014500C"/>
    <w:rsid w:val="001457B2"/>
    <w:rsid w:val="0014615C"/>
    <w:rsid w:val="001462C7"/>
    <w:rsid w:val="00146405"/>
    <w:rsid w:val="001474C5"/>
    <w:rsid w:val="0015054E"/>
    <w:rsid w:val="0015089E"/>
    <w:rsid w:val="00150EF4"/>
    <w:rsid w:val="00151A47"/>
    <w:rsid w:val="00151B49"/>
    <w:rsid w:val="00152208"/>
    <w:rsid w:val="001523CD"/>
    <w:rsid w:val="001529B3"/>
    <w:rsid w:val="00152DBB"/>
    <w:rsid w:val="00152E6F"/>
    <w:rsid w:val="00152F98"/>
    <w:rsid w:val="001533BF"/>
    <w:rsid w:val="001538F7"/>
    <w:rsid w:val="001539DB"/>
    <w:rsid w:val="00153C8D"/>
    <w:rsid w:val="00153F70"/>
    <w:rsid w:val="001540D5"/>
    <w:rsid w:val="00154253"/>
    <w:rsid w:val="00154A71"/>
    <w:rsid w:val="00154CD6"/>
    <w:rsid w:val="001554B4"/>
    <w:rsid w:val="00155E53"/>
    <w:rsid w:val="00156566"/>
    <w:rsid w:val="0015696C"/>
    <w:rsid w:val="00156CBB"/>
    <w:rsid w:val="00160049"/>
    <w:rsid w:val="00160DE3"/>
    <w:rsid w:val="001615B8"/>
    <w:rsid w:val="001618AF"/>
    <w:rsid w:val="00162B12"/>
    <w:rsid w:val="00162BAE"/>
    <w:rsid w:val="00163029"/>
    <w:rsid w:val="001631E6"/>
    <w:rsid w:val="00163476"/>
    <w:rsid w:val="001634DC"/>
    <w:rsid w:val="001636EC"/>
    <w:rsid w:val="001642A1"/>
    <w:rsid w:val="00164302"/>
    <w:rsid w:val="001647A7"/>
    <w:rsid w:val="001647B7"/>
    <w:rsid w:val="00165965"/>
    <w:rsid w:val="00166D0B"/>
    <w:rsid w:val="00166DCC"/>
    <w:rsid w:val="00167195"/>
    <w:rsid w:val="001673BC"/>
    <w:rsid w:val="00167683"/>
    <w:rsid w:val="00167E51"/>
    <w:rsid w:val="0017027E"/>
    <w:rsid w:val="001702B2"/>
    <w:rsid w:val="001710C6"/>
    <w:rsid w:val="0017120A"/>
    <w:rsid w:val="001718D3"/>
    <w:rsid w:val="00171BB1"/>
    <w:rsid w:val="00171C67"/>
    <w:rsid w:val="00171E6C"/>
    <w:rsid w:val="0017213C"/>
    <w:rsid w:val="00173388"/>
    <w:rsid w:val="00174391"/>
    <w:rsid w:val="00174501"/>
    <w:rsid w:val="00175258"/>
    <w:rsid w:val="0017574F"/>
    <w:rsid w:val="001759DC"/>
    <w:rsid w:val="00175A28"/>
    <w:rsid w:val="001767CE"/>
    <w:rsid w:val="0017721A"/>
    <w:rsid w:val="00177487"/>
    <w:rsid w:val="00180398"/>
    <w:rsid w:val="001807D5"/>
    <w:rsid w:val="00180B53"/>
    <w:rsid w:val="0018160F"/>
    <w:rsid w:val="001818DF"/>
    <w:rsid w:val="00181B09"/>
    <w:rsid w:val="00181CC5"/>
    <w:rsid w:val="001824D4"/>
    <w:rsid w:val="00182880"/>
    <w:rsid w:val="00182F6C"/>
    <w:rsid w:val="001838C9"/>
    <w:rsid w:val="00183FA9"/>
    <w:rsid w:val="00184850"/>
    <w:rsid w:val="001848C6"/>
    <w:rsid w:val="001849E1"/>
    <w:rsid w:val="0018515D"/>
    <w:rsid w:val="001856EC"/>
    <w:rsid w:val="00185D30"/>
    <w:rsid w:val="00185EED"/>
    <w:rsid w:val="0018680D"/>
    <w:rsid w:val="001868F0"/>
    <w:rsid w:val="00186DF1"/>
    <w:rsid w:val="00187B43"/>
    <w:rsid w:val="00187FF3"/>
    <w:rsid w:val="0019067D"/>
    <w:rsid w:val="00190B86"/>
    <w:rsid w:val="00191114"/>
    <w:rsid w:val="001933C7"/>
    <w:rsid w:val="00193641"/>
    <w:rsid w:val="001936F5"/>
    <w:rsid w:val="00193935"/>
    <w:rsid w:val="00193F69"/>
    <w:rsid w:val="001940C4"/>
    <w:rsid w:val="00194205"/>
    <w:rsid w:val="001950FD"/>
    <w:rsid w:val="00196078"/>
    <w:rsid w:val="001960EC"/>
    <w:rsid w:val="00197276"/>
    <w:rsid w:val="001973CA"/>
    <w:rsid w:val="001976F2"/>
    <w:rsid w:val="00197FE3"/>
    <w:rsid w:val="001A0036"/>
    <w:rsid w:val="001A0275"/>
    <w:rsid w:val="001A0AA5"/>
    <w:rsid w:val="001A0DC3"/>
    <w:rsid w:val="001A2662"/>
    <w:rsid w:val="001A26C5"/>
    <w:rsid w:val="001A2A46"/>
    <w:rsid w:val="001A2B02"/>
    <w:rsid w:val="001A31D6"/>
    <w:rsid w:val="001A3C5A"/>
    <w:rsid w:val="001A42E1"/>
    <w:rsid w:val="001A44B4"/>
    <w:rsid w:val="001A4535"/>
    <w:rsid w:val="001A5A08"/>
    <w:rsid w:val="001A6F23"/>
    <w:rsid w:val="001A7568"/>
    <w:rsid w:val="001A7CBE"/>
    <w:rsid w:val="001A7F44"/>
    <w:rsid w:val="001B073A"/>
    <w:rsid w:val="001B1657"/>
    <w:rsid w:val="001B24A0"/>
    <w:rsid w:val="001B28AC"/>
    <w:rsid w:val="001B2D12"/>
    <w:rsid w:val="001B338E"/>
    <w:rsid w:val="001B395F"/>
    <w:rsid w:val="001B3F06"/>
    <w:rsid w:val="001B40A8"/>
    <w:rsid w:val="001B4114"/>
    <w:rsid w:val="001B4432"/>
    <w:rsid w:val="001B51B2"/>
    <w:rsid w:val="001B62F9"/>
    <w:rsid w:val="001B6FE3"/>
    <w:rsid w:val="001B70BF"/>
    <w:rsid w:val="001B7985"/>
    <w:rsid w:val="001C03A6"/>
    <w:rsid w:val="001C08E2"/>
    <w:rsid w:val="001C0AB3"/>
    <w:rsid w:val="001C1E82"/>
    <w:rsid w:val="001C2190"/>
    <w:rsid w:val="001C278F"/>
    <w:rsid w:val="001C2EDF"/>
    <w:rsid w:val="001C3102"/>
    <w:rsid w:val="001C349A"/>
    <w:rsid w:val="001C38A4"/>
    <w:rsid w:val="001C3981"/>
    <w:rsid w:val="001C3C50"/>
    <w:rsid w:val="001C3E9D"/>
    <w:rsid w:val="001C3F7A"/>
    <w:rsid w:val="001C4164"/>
    <w:rsid w:val="001C42A0"/>
    <w:rsid w:val="001C4B65"/>
    <w:rsid w:val="001C4FD7"/>
    <w:rsid w:val="001C506F"/>
    <w:rsid w:val="001C5F5D"/>
    <w:rsid w:val="001C62FE"/>
    <w:rsid w:val="001C6B15"/>
    <w:rsid w:val="001C7C4F"/>
    <w:rsid w:val="001D0A9B"/>
    <w:rsid w:val="001D1418"/>
    <w:rsid w:val="001D18B6"/>
    <w:rsid w:val="001D2BDE"/>
    <w:rsid w:val="001D2CED"/>
    <w:rsid w:val="001D31BF"/>
    <w:rsid w:val="001D38C7"/>
    <w:rsid w:val="001D404C"/>
    <w:rsid w:val="001D40BB"/>
    <w:rsid w:val="001D487A"/>
    <w:rsid w:val="001D4EDD"/>
    <w:rsid w:val="001D5863"/>
    <w:rsid w:val="001D5CB6"/>
    <w:rsid w:val="001D61A6"/>
    <w:rsid w:val="001D644D"/>
    <w:rsid w:val="001D6543"/>
    <w:rsid w:val="001D6738"/>
    <w:rsid w:val="001D7A8C"/>
    <w:rsid w:val="001D7E46"/>
    <w:rsid w:val="001E100B"/>
    <w:rsid w:val="001E1C26"/>
    <w:rsid w:val="001E1D28"/>
    <w:rsid w:val="001E22EC"/>
    <w:rsid w:val="001E309D"/>
    <w:rsid w:val="001E31D4"/>
    <w:rsid w:val="001E377C"/>
    <w:rsid w:val="001E502C"/>
    <w:rsid w:val="001E5516"/>
    <w:rsid w:val="001E7697"/>
    <w:rsid w:val="001F0248"/>
    <w:rsid w:val="001F09B5"/>
    <w:rsid w:val="001F0BD5"/>
    <w:rsid w:val="001F11DA"/>
    <w:rsid w:val="001F2DD8"/>
    <w:rsid w:val="001F39DC"/>
    <w:rsid w:val="001F3C67"/>
    <w:rsid w:val="001F4568"/>
    <w:rsid w:val="001F4BE1"/>
    <w:rsid w:val="001F5A83"/>
    <w:rsid w:val="001F61E8"/>
    <w:rsid w:val="001F79DD"/>
    <w:rsid w:val="00200950"/>
    <w:rsid w:val="00200C53"/>
    <w:rsid w:val="00202A8E"/>
    <w:rsid w:val="002037A3"/>
    <w:rsid w:val="00204A03"/>
    <w:rsid w:val="002052B3"/>
    <w:rsid w:val="0020553E"/>
    <w:rsid w:val="002055F0"/>
    <w:rsid w:val="00205AB2"/>
    <w:rsid w:val="002062DF"/>
    <w:rsid w:val="00206ABF"/>
    <w:rsid w:val="002071E8"/>
    <w:rsid w:val="00207363"/>
    <w:rsid w:val="002101A9"/>
    <w:rsid w:val="00211927"/>
    <w:rsid w:val="002119C8"/>
    <w:rsid w:val="0021294A"/>
    <w:rsid w:val="00212EC3"/>
    <w:rsid w:val="00213D3D"/>
    <w:rsid w:val="00213DA6"/>
    <w:rsid w:val="00214F4D"/>
    <w:rsid w:val="00215B18"/>
    <w:rsid w:val="0021605F"/>
    <w:rsid w:val="00216218"/>
    <w:rsid w:val="002166AB"/>
    <w:rsid w:val="002166D2"/>
    <w:rsid w:val="00216921"/>
    <w:rsid w:val="0021692A"/>
    <w:rsid w:val="0021695F"/>
    <w:rsid w:val="00216AC2"/>
    <w:rsid w:val="0021721E"/>
    <w:rsid w:val="002176C2"/>
    <w:rsid w:val="00217F9A"/>
    <w:rsid w:val="00217FDD"/>
    <w:rsid w:val="00220869"/>
    <w:rsid w:val="00220A1D"/>
    <w:rsid w:val="0022167F"/>
    <w:rsid w:val="002218F5"/>
    <w:rsid w:val="002219C6"/>
    <w:rsid w:val="00221AA3"/>
    <w:rsid w:val="0022258C"/>
    <w:rsid w:val="00222610"/>
    <w:rsid w:val="002228B0"/>
    <w:rsid w:val="00222F0A"/>
    <w:rsid w:val="002238BC"/>
    <w:rsid w:val="00223E4C"/>
    <w:rsid w:val="0022403A"/>
    <w:rsid w:val="0022415A"/>
    <w:rsid w:val="00224637"/>
    <w:rsid w:val="002250EC"/>
    <w:rsid w:val="002254F6"/>
    <w:rsid w:val="00225A42"/>
    <w:rsid w:val="002263BC"/>
    <w:rsid w:val="00226559"/>
    <w:rsid w:val="00226A2C"/>
    <w:rsid w:val="00227068"/>
    <w:rsid w:val="00227640"/>
    <w:rsid w:val="00227ECD"/>
    <w:rsid w:val="002304B1"/>
    <w:rsid w:val="00230890"/>
    <w:rsid w:val="002308C5"/>
    <w:rsid w:val="00230DA8"/>
    <w:rsid w:val="00231FED"/>
    <w:rsid w:val="002320E7"/>
    <w:rsid w:val="00232ABB"/>
    <w:rsid w:val="00235452"/>
    <w:rsid w:val="00235839"/>
    <w:rsid w:val="002361EE"/>
    <w:rsid w:val="002365E9"/>
    <w:rsid w:val="00236DAF"/>
    <w:rsid w:val="002377D9"/>
    <w:rsid w:val="00240209"/>
    <w:rsid w:val="00240245"/>
    <w:rsid w:val="0024038D"/>
    <w:rsid w:val="002403AF"/>
    <w:rsid w:val="00240A08"/>
    <w:rsid w:val="00241ED1"/>
    <w:rsid w:val="002422DD"/>
    <w:rsid w:val="0024397F"/>
    <w:rsid w:val="00243D5F"/>
    <w:rsid w:val="00244C07"/>
    <w:rsid w:val="00244DDC"/>
    <w:rsid w:val="00245429"/>
    <w:rsid w:val="002454CD"/>
    <w:rsid w:val="00245749"/>
    <w:rsid w:val="00245A70"/>
    <w:rsid w:val="00245DE9"/>
    <w:rsid w:val="0024667F"/>
    <w:rsid w:val="002469BC"/>
    <w:rsid w:val="00246DA6"/>
    <w:rsid w:val="00246E0D"/>
    <w:rsid w:val="00250B19"/>
    <w:rsid w:val="00251006"/>
    <w:rsid w:val="0025113D"/>
    <w:rsid w:val="002515F6"/>
    <w:rsid w:val="002526BF"/>
    <w:rsid w:val="00252A52"/>
    <w:rsid w:val="00252D8F"/>
    <w:rsid w:val="00252F7D"/>
    <w:rsid w:val="00252FA6"/>
    <w:rsid w:val="00252FEF"/>
    <w:rsid w:val="002531B3"/>
    <w:rsid w:val="00253343"/>
    <w:rsid w:val="00253C89"/>
    <w:rsid w:val="002541D4"/>
    <w:rsid w:val="00254D6C"/>
    <w:rsid w:val="00254EBD"/>
    <w:rsid w:val="00254FD7"/>
    <w:rsid w:val="0025529A"/>
    <w:rsid w:val="002554A1"/>
    <w:rsid w:val="00255889"/>
    <w:rsid w:val="00256329"/>
    <w:rsid w:val="0025676B"/>
    <w:rsid w:val="002573BE"/>
    <w:rsid w:val="0025799F"/>
    <w:rsid w:val="00257E8F"/>
    <w:rsid w:val="002609B5"/>
    <w:rsid w:val="00260C79"/>
    <w:rsid w:val="00261E3C"/>
    <w:rsid w:val="00262870"/>
    <w:rsid w:val="00262D67"/>
    <w:rsid w:val="00263186"/>
    <w:rsid w:val="00263437"/>
    <w:rsid w:val="00263BDA"/>
    <w:rsid w:val="0026459B"/>
    <w:rsid w:val="002645A4"/>
    <w:rsid w:val="002647BC"/>
    <w:rsid w:val="002655E9"/>
    <w:rsid w:val="00265DBC"/>
    <w:rsid w:val="00265E1B"/>
    <w:rsid w:val="002675F3"/>
    <w:rsid w:val="0027053D"/>
    <w:rsid w:val="002707F7"/>
    <w:rsid w:val="002710F7"/>
    <w:rsid w:val="00271625"/>
    <w:rsid w:val="0027175E"/>
    <w:rsid w:val="002728FF"/>
    <w:rsid w:val="002732DE"/>
    <w:rsid w:val="0027362B"/>
    <w:rsid w:val="00274B06"/>
    <w:rsid w:val="00274C68"/>
    <w:rsid w:val="002750B7"/>
    <w:rsid w:val="0027514C"/>
    <w:rsid w:val="00275355"/>
    <w:rsid w:val="002755F5"/>
    <w:rsid w:val="00275889"/>
    <w:rsid w:val="00275952"/>
    <w:rsid w:val="00275D9E"/>
    <w:rsid w:val="00276049"/>
    <w:rsid w:val="00276150"/>
    <w:rsid w:val="0027624F"/>
    <w:rsid w:val="002769BF"/>
    <w:rsid w:val="002769D0"/>
    <w:rsid w:val="00277AB4"/>
    <w:rsid w:val="00281058"/>
    <w:rsid w:val="00281109"/>
    <w:rsid w:val="002815BF"/>
    <w:rsid w:val="0028169A"/>
    <w:rsid w:val="00281793"/>
    <w:rsid w:val="00281B28"/>
    <w:rsid w:val="00281C71"/>
    <w:rsid w:val="0028245A"/>
    <w:rsid w:val="00283499"/>
    <w:rsid w:val="00283B01"/>
    <w:rsid w:val="00284B2C"/>
    <w:rsid w:val="002853BA"/>
    <w:rsid w:val="002854B1"/>
    <w:rsid w:val="002858AF"/>
    <w:rsid w:val="00287355"/>
    <w:rsid w:val="00287609"/>
    <w:rsid w:val="00287F84"/>
    <w:rsid w:val="0029060C"/>
    <w:rsid w:val="00290D73"/>
    <w:rsid w:val="00291693"/>
    <w:rsid w:val="00291B3D"/>
    <w:rsid w:val="00292E27"/>
    <w:rsid w:val="002937A2"/>
    <w:rsid w:val="002939B6"/>
    <w:rsid w:val="00293EF6"/>
    <w:rsid w:val="00294299"/>
    <w:rsid w:val="00294985"/>
    <w:rsid w:val="00295044"/>
    <w:rsid w:val="002956BF"/>
    <w:rsid w:val="00295786"/>
    <w:rsid w:val="00295820"/>
    <w:rsid w:val="00296329"/>
    <w:rsid w:val="00296429"/>
    <w:rsid w:val="00296DD7"/>
    <w:rsid w:val="00296EAA"/>
    <w:rsid w:val="00297873"/>
    <w:rsid w:val="002A0EB5"/>
    <w:rsid w:val="002A1E1B"/>
    <w:rsid w:val="002A1ECC"/>
    <w:rsid w:val="002A2127"/>
    <w:rsid w:val="002A21E2"/>
    <w:rsid w:val="002A23A2"/>
    <w:rsid w:val="002A2743"/>
    <w:rsid w:val="002A3108"/>
    <w:rsid w:val="002A35BF"/>
    <w:rsid w:val="002A3D2B"/>
    <w:rsid w:val="002A5084"/>
    <w:rsid w:val="002A63C7"/>
    <w:rsid w:val="002A6629"/>
    <w:rsid w:val="002A70D5"/>
    <w:rsid w:val="002A7DDD"/>
    <w:rsid w:val="002B017E"/>
    <w:rsid w:val="002B07DD"/>
    <w:rsid w:val="002B2691"/>
    <w:rsid w:val="002B29CE"/>
    <w:rsid w:val="002B2D00"/>
    <w:rsid w:val="002B3DAE"/>
    <w:rsid w:val="002B4E39"/>
    <w:rsid w:val="002B5E45"/>
    <w:rsid w:val="002B611F"/>
    <w:rsid w:val="002B6967"/>
    <w:rsid w:val="002B6CB3"/>
    <w:rsid w:val="002B7155"/>
    <w:rsid w:val="002C0E91"/>
    <w:rsid w:val="002C1487"/>
    <w:rsid w:val="002C14B8"/>
    <w:rsid w:val="002C18BA"/>
    <w:rsid w:val="002C2085"/>
    <w:rsid w:val="002C2E1F"/>
    <w:rsid w:val="002C3222"/>
    <w:rsid w:val="002C3700"/>
    <w:rsid w:val="002C39D2"/>
    <w:rsid w:val="002C3F21"/>
    <w:rsid w:val="002C405C"/>
    <w:rsid w:val="002C4189"/>
    <w:rsid w:val="002C45B7"/>
    <w:rsid w:val="002C479F"/>
    <w:rsid w:val="002C4C5B"/>
    <w:rsid w:val="002C6930"/>
    <w:rsid w:val="002C6AA7"/>
    <w:rsid w:val="002C6ABF"/>
    <w:rsid w:val="002D07B7"/>
    <w:rsid w:val="002D0ABD"/>
    <w:rsid w:val="002D0AF0"/>
    <w:rsid w:val="002D0BF0"/>
    <w:rsid w:val="002D122F"/>
    <w:rsid w:val="002D125E"/>
    <w:rsid w:val="002D1A2F"/>
    <w:rsid w:val="002D1D8D"/>
    <w:rsid w:val="002D2234"/>
    <w:rsid w:val="002D3873"/>
    <w:rsid w:val="002D38E1"/>
    <w:rsid w:val="002D3E07"/>
    <w:rsid w:val="002D3EDD"/>
    <w:rsid w:val="002D4975"/>
    <w:rsid w:val="002D4BDA"/>
    <w:rsid w:val="002D4C4F"/>
    <w:rsid w:val="002D552C"/>
    <w:rsid w:val="002D5EF8"/>
    <w:rsid w:val="002D6136"/>
    <w:rsid w:val="002D6787"/>
    <w:rsid w:val="002D75C1"/>
    <w:rsid w:val="002D7832"/>
    <w:rsid w:val="002D7D43"/>
    <w:rsid w:val="002E01C0"/>
    <w:rsid w:val="002E0A70"/>
    <w:rsid w:val="002E1158"/>
    <w:rsid w:val="002E1A89"/>
    <w:rsid w:val="002E1D4F"/>
    <w:rsid w:val="002E2383"/>
    <w:rsid w:val="002E28CA"/>
    <w:rsid w:val="002E3575"/>
    <w:rsid w:val="002E3B4E"/>
    <w:rsid w:val="002E3D9B"/>
    <w:rsid w:val="002E41C1"/>
    <w:rsid w:val="002E518E"/>
    <w:rsid w:val="002E572D"/>
    <w:rsid w:val="002E592A"/>
    <w:rsid w:val="002E5B15"/>
    <w:rsid w:val="002E5FD6"/>
    <w:rsid w:val="002E7187"/>
    <w:rsid w:val="002E7458"/>
    <w:rsid w:val="002E7781"/>
    <w:rsid w:val="002E7B6F"/>
    <w:rsid w:val="002E7BC2"/>
    <w:rsid w:val="002F031A"/>
    <w:rsid w:val="002F03D7"/>
    <w:rsid w:val="002F047A"/>
    <w:rsid w:val="002F1E59"/>
    <w:rsid w:val="002F1FA2"/>
    <w:rsid w:val="002F2352"/>
    <w:rsid w:val="002F2D0B"/>
    <w:rsid w:val="002F3EA6"/>
    <w:rsid w:val="002F43E8"/>
    <w:rsid w:val="002F4734"/>
    <w:rsid w:val="002F4744"/>
    <w:rsid w:val="002F4807"/>
    <w:rsid w:val="002F4964"/>
    <w:rsid w:val="002F5395"/>
    <w:rsid w:val="002F5B7C"/>
    <w:rsid w:val="002F5BAC"/>
    <w:rsid w:val="002F5EF3"/>
    <w:rsid w:val="002F623F"/>
    <w:rsid w:val="002F67BA"/>
    <w:rsid w:val="002F6D3A"/>
    <w:rsid w:val="002F6D7C"/>
    <w:rsid w:val="002F7A3C"/>
    <w:rsid w:val="002F7D67"/>
    <w:rsid w:val="0030037D"/>
    <w:rsid w:val="00300ABB"/>
    <w:rsid w:val="00300B33"/>
    <w:rsid w:val="00301AA3"/>
    <w:rsid w:val="00301E20"/>
    <w:rsid w:val="003023C9"/>
    <w:rsid w:val="003029A1"/>
    <w:rsid w:val="00302D91"/>
    <w:rsid w:val="00302E50"/>
    <w:rsid w:val="00303924"/>
    <w:rsid w:val="00304996"/>
    <w:rsid w:val="00304FFF"/>
    <w:rsid w:val="00305F4B"/>
    <w:rsid w:val="003066D1"/>
    <w:rsid w:val="003071DD"/>
    <w:rsid w:val="00307343"/>
    <w:rsid w:val="003120AA"/>
    <w:rsid w:val="00312462"/>
    <w:rsid w:val="00313843"/>
    <w:rsid w:val="00314DF7"/>
    <w:rsid w:val="00315986"/>
    <w:rsid w:val="00316708"/>
    <w:rsid w:val="0031696E"/>
    <w:rsid w:val="00316FFD"/>
    <w:rsid w:val="003177D5"/>
    <w:rsid w:val="00317A0A"/>
    <w:rsid w:val="0032068F"/>
    <w:rsid w:val="003206DC"/>
    <w:rsid w:val="003212C4"/>
    <w:rsid w:val="0032238E"/>
    <w:rsid w:val="00322A8E"/>
    <w:rsid w:val="00322E4B"/>
    <w:rsid w:val="00323236"/>
    <w:rsid w:val="003233B4"/>
    <w:rsid w:val="00323577"/>
    <w:rsid w:val="00323A3F"/>
    <w:rsid w:val="00324C31"/>
    <w:rsid w:val="00324E27"/>
    <w:rsid w:val="00324E41"/>
    <w:rsid w:val="0032500E"/>
    <w:rsid w:val="0032519B"/>
    <w:rsid w:val="003255D1"/>
    <w:rsid w:val="003255DB"/>
    <w:rsid w:val="00325C28"/>
    <w:rsid w:val="00325ED5"/>
    <w:rsid w:val="0032694C"/>
    <w:rsid w:val="00327218"/>
    <w:rsid w:val="00327834"/>
    <w:rsid w:val="00327F0C"/>
    <w:rsid w:val="00327F47"/>
    <w:rsid w:val="00331802"/>
    <w:rsid w:val="00331D36"/>
    <w:rsid w:val="00333940"/>
    <w:rsid w:val="00333D89"/>
    <w:rsid w:val="00333E38"/>
    <w:rsid w:val="003357F1"/>
    <w:rsid w:val="00335846"/>
    <w:rsid w:val="003359BE"/>
    <w:rsid w:val="00336FDB"/>
    <w:rsid w:val="003373E6"/>
    <w:rsid w:val="00337620"/>
    <w:rsid w:val="003376DD"/>
    <w:rsid w:val="003376E7"/>
    <w:rsid w:val="00337B24"/>
    <w:rsid w:val="00337F5F"/>
    <w:rsid w:val="00340F93"/>
    <w:rsid w:val="00341E78"/>
    <w:rsid w:val="003425BD"/>
    <w:rsid w:val="0034284E"/>
    <w:rsid w:val="0034296A"/>
    <w:rsid w:val="00342C7B"/>
    <w:rsid w:val="00342DD1"/>
    <w:rsid w:val="003434BD"/>
    <w:rsid w:val="00343CC0"/>
    <w:rsid w:val="00343F4C"/>
    <w:rsid w:val="0034419F"/>
    <w:rsid w:val="003447C0"/>
    <w:rsid w:val="00344B30"/>
    <w:rsid w:val="00344E58"/>
    <w:rsid w:val="0034533A"/>
    <w:rsid w:val="00345BEA"/>
    <w:rsid w:val="00345FFE"/>
    <w:rsid w:val="003466C2"/>
    <w:rsid w:val="00346CBE"/>
    <w:rsid w:val="003504AD"/>
    <w:rsid w:val="00351420"/>
    <w:rsid w:val="003517DD"/>
    <w:rsid w:val="00351DA3"/>
    <w:rsid w:val="003523B0"/>
    <w:rsid w:val="003538AD"/>
    <w:rsid w:val="0035489A"/>
    <w:rsid w:val="00355AC7"/>
    <w:rsid w:val="00355B77"/>
    <w:rsid w:val="00355C46"/>
    <w:rsid w:val="00356F4D"/>
    <w:rsid w:val="00357BCD"/>
    <w:rsid w:val="003600F5"/>
    <w:rsid w:val="003607F8"/>
    <w:rsid w:val="00361E15"/>
    <w:rsid w:val="00361F78"/>
    <w:rsid w:val="00362073"/>
    <w:rsid w:val="003626A5"/>
    <w:rsid w:val="0036336E"/>
    <w:rsid w:val="00363592"/>
    <w:rsid w:val="00363852"/>
    <w:rsid w:val="00364662"/>
    <w:rsid w:val="003646FD"/>
    <w:rsid w:val="003647C6"/>
    <w:rsid w:val="0036607D"/>
    <w:rsid w:val="003660ED"/>
    <w:rsid w:val="00366162"/>
    <w:rsid w:val="00366C3F"/>
    <w:rsid w:val="0036730A"/>
    <w:rsid w:val="00367333"/>
    <w:rsid w:val="00367404"/>
    <w:rsid w:val="003674EB"/>
    <w:rsid w:val="003674ED"/>
    <w:rsid w:val="003678FE"/>
    <w:rsid w:val="00367A84"/>
    <w:rsid w:val="0037123D"/>
    <w:rsid w:val="00371C05"/>
    <w:rsid w:val="00371CB0"/>
    <w:rsid w:val="003731FA"/>
    <w:rsid w:val="0037397E"/>
    <w:rsid w:val="00374424"/>
    <w:rsid w:val="00374586"/>
    <w:rsid w:val="00374C99"/>
    <w:rsid w:val="00376001"/>
    <w:rsid w:val="0037732F"/>
    <w:rsid w:val="00377521"/>
    <w:rsid w:val="00377E66"/>
    <w:rsid w:val="00377EBE"/>
    <w:rsid w:val="00380221"/>
    <w:rsid w:val="003802B7"/>
    <w:rsid w:val="003809AD"/>
    <w:rsid w:val="00381585"/>
    <w:rsid w:val="00381797"/>
    <w:rsid w:val="00381E3A"/>
    <w:rsid w:val="0038264D"/>
    <w:rsid w:val="00382815"/>
    <w:rsid w:val="00382BED"/>
    <w:rsid w:val="00382D26"/>
    <w:rsid w:val="0038320C"/>
    <w:rsid w:val="0038357D"/>
    <w:rsid w:val="0038397C"/>
    <w:rsid w:val="003848E8"/>
    <w:rsid w:val="003849A6"/>
    <w:rsid w:val="00384E54"/>
    <w:rsid w:val="00384F23"/>
    <w:rsid w:val="00385482"/>
    <w:rsid w:val="00385A3C"/>
    <w:rsid w:val="00385C61"/>
    <w:rsid w:val="00387D88"/>
    <w:rsid w:val="003901E5"/>
    <w:rsid w:val="00390BC9"/>
    <w:rsid w:val="00390D40"/>
    <w:rsid w:val="00390DEE"/>
    <w:rsid w:val="0039135B"/>
    <w:rsid w:val="003919A4"/>
    <w:rsid w:val="00393062"/>
    <w:rsid w:val="003930C0"/>
    <w:rsid w:val="00393604"/>
    <w:rsid w:val="003938AC"/>
    <w:rsid w:val="00393DB7"/>
    <w:rsid w:val="00393EAD"/>
    <w:rsid w:val="003942FF"/>
    <w:rsid w:val="00394CE2"/>
    <w:rsid w:val="00396E95"/>
    <w:rsid w:val="00396F96"/>
    <w:rsid w:val="003974B5"/>
    <w:rsid w:val="003976B5"/>
    <w:rsid w:val="00397AA5"/>
    <w:rsid w:val="003A099E"/>
    <w:rsid w:val="003A1155"/>
    <w:rsid w:val="003A15BC"/>
    <w:rsid w:val="003A18A0"/>
    <w:rsid w:val="003A1B38"/>
    <w:rsid w:val="003A1D72"/>
    <w:rsid w:val="003A2484"/>
    <w:rsid w:val="003A27BF"/>
    <w:rsid w:val="003A28E8"/>
    <w:rsid w:val="003A30F8"/>
    <w:rsid w:val="003A338F"/>
    <w:rsid w:val="003A37A4"/>
    <w:rsid w:val="003A4501"/>
    <w:rsid w:val="003A4985"/>
    <w:rsid w:val="003A4BC8"/>
    <w:rsid w:val="003A4F0A"/>
    <w:rsid w:val="003A52D7"/>
    <w:rsid w:val="003A56FB"/>
    <w:rsid w:val="003A5A2D"/>
    <w:rsid w:val="003A5A72"/>
    <w:rsid w:val="003A6107"/>
    <w:rsid w:val="003A61CF"/>
    <w:rsid w:val="003A62FF"/>
    <w:rsid w:val="003A696B"/>
    <w:rsid w:val="003A7C37"/>
    <w:rsid w:val="003A7F9C"/>
    <w:rsid w:val="003B0384"/>
    <w:rsid w:val="003B0468"/>
    <w:rsid w:val="003B118B"/>
    <w:rsid w:val="003B15EA"/>
    <w:rsid w:val="003B1F9D"/>
    <w:rsid w:val="003B2268"/>
    <w:rsid w:val="003B3602"/>
    <w:rsid w:val="003B5272"/>
    <w:rsid w:val="003B5355"/>
    <w:rsid w:val="003B5C98"/>
    <w:rsid w:val="003B603B"/>
    <w:rsid w:val="003B6B40"/>
    <w:rsid w:val="003B6D27"/>
    <w:rsid w:val="003B760B"/>
    <w:rsid w:val="003B77D3"/>
    <w:rsid w:val="003C00D2"/>
    <w:rsid w:val="003C05AE"/>
    <w:rsid w:val="003C15F4"/>
    <w:rsid w:val="003C1A05"/>
    <w:rsid w:val="003C1DB3"/>
    <w:rsid w:val="003C223C"/>
    <w:rsid w:val="003C2E7D"/>
    <w:rsid w:val="003C2EA3"/>
    <w:rsid w:val="003C3D26"/>
    <w:rsid w:val="003C4786"/>
    <w:rsid w:val="003C51E4"/>
    <w:rsid w:val="003C57BB"/>
    <w:rsid w:val="003C637B"/>
    <w:rsid w:val="003C6C7C"/>
    <w:rsid w:val="003D07DC"/>
    <w:rsid w:val="003D0D45"/>
    <w:rsid w:val="003D0E6B"/>
    <w:rsid w:val="003D1301"/>
    <w:rsid w:val="003D1A65"/>
    <w:rsid w:val="003D1B1F"/>
    <w:rsid w:val="003D1EFE"/>
    <w:rsid w:val="003D200F"/>
    <w:rsid w:val="003D219E"/>
    <w:rsid w:val="003D47CC"/>
    <w:rsid w:val="003D4E2B"/>
    <w:rsid w:val="003D50AF"/>
    <w:rsid w:val="003D577B"/>
    <w:rsid w:val="003D57EC"/>
    <w:rsid w:val="003D5D44"/>
    <w:rsid w:val="003D5E09"/>
    <w:rsid w:val="003D5E7A"/>
    <w:rsid w:val="003D6669"/>
    <w:rsid w:val="003D676B"/>
    <w:rsid w:val="003D704F"/>
    <w:rsid w:val="003D7F31"/>
    <w:rsid w:val="003E070B"/>
    <w:rsid w:val="003E0A0C"/>
    <w:rsid w:val="003E0B24"/>
    <w:rsid w:val="003E145B"/>
    <w:rsid w:val="003E20A8"/>
    <w:rsid w:val="003E2820"/>
    <w:rsid w:val="003E2CFD"/>
    <w:rsid w:val="003E31F3"/>
    <w:rsid w:val="003E357F"/>
    <w:rsid w:val="003E3D02"/>
    <w:rsid w:val="003E4770"/>
    <w:rsid w:val="003E5B79"/>
    <w:rsid w:val="003E6353"/>
    <w:rsid w:val="003E667B"/>
    <w:rsid w:val="003E7B5A"/>
    <w:rsid w:val="003F06F5"/>
    <w:rsid w:val="003F086B"/>
    <w:rsid w:val="003F0FCC"/>
    <w:rsid w:val="003F12E2"/>
    <w:rsid w:val="003F1507"/>
    <w:rsid w:val="003F1620"/>
    <w:rsid w:val="003F1CA4"/>
    <w:rsid w:val="003F2061"/>
    <w:rsid w:val="003F2739"/>
    <w:rsid w:val="003F2FED"/>
    <w:rsid w:val="003F37CD"/>
    <w:rsid w:val="003F4804"/>
    <w:rsid w:val="003F50D9"/>
    <w:rsid w:val="003F5394"/>
    <w:rsid w:val="003F5508"/>
    <w:rsid w:val="003F56F3"/>
    <w:rsid w:val="003F5B18"/>
    <w:rsid w:val="003F6A13"/>
    <w:rsid w:val="003F6E22"/>
    <w:rsid w:val="003F7513"/>
    <w:rsid w:val="003F7F77"/>
    <w:rsid w:val="003F7FE7"/>
    <w:rsid w:val="00400177"/>
    <w:rsid w:val="0040018D"/>
    <w:rsid w:val="004004EE"/>
    <w:rsid w:val="0040061C"/>
    <w:rsid w:val="0040178B"/>
    <w:rsid w:val="00402E6A"/>
    <w:rsid w:val="00404293"/>
    <w:rsid w:val="00404A67"/>
    <w:rsid w:val="00404BCA"/>
    <w:rsid w:val="004050B1"/>
    <w:rsid w:val="00405271"/>
    <w:rsid w:val="004057C9"/>
    <w:rsid w:val="00405830"/>
    <w:rsid w:val="004061CA"/>
    <w:rsid w:val="00406411"/>
    <w:rsid w:val="004064C1"/>
    <w:rsid w:val="004066FA"/>
    <w:rsid w:val="004073FA"/>
    <w:rsid w:val="00407875"/>
    <w:rsid w:val="004101BA"/>
    <w:rsid w:val="00410B4B"/>
    <w:rsid w:val="004116BA"/>
    <w:rsid w:val="00412832"/>
    <w:rsid w:val="00413753"/>
    <w:rsid w:val="004138DF"/>
    <w:rsid w:val="00413D60"/>
    <w:rsid w:val="0041583D"/>
    <w:rsid w:val="00415A5B"/>
    <w:rsid w:val="0041681D"/>
    <w:rsid w:val="0041731A"/>
    <w:rsid w:val="0041782A"/>
    <w:rsid w:val="00417E2B"/>
    <w:rsid w:val="00417E8C"/>
    <w:rsid w:val="00420001"/>
    <w:rsid w:val="00420A17"/>
    <w:rsid w:val="00420AED"/>
    <w:rsid w:val="00420ED3"/>
    <w:rsid w:val="004213DD"/>
    <w:rsid w:val="004218AB"/>
    <w:rsid w:val="00421B20"/>
    <w:rsid w:val="00422002"/>
    <w:rsid w:val="00422368"/>
    <w:rsid w:val="004232EF"/>
    <w:rsid w:val="00423B30"/>
    <w:rsid w:val="00424DCF"/>
    <w:rsid w:val="0042502C"/>
    <w:rsid w:val="00425255"/>
    <w:rsid w:val="00425C6E"/>
    <w:rsid w:val="0042640D"/>
    <w:rsid w:val="00426456"/>
    <w:rsid w:val="00427426"/>
    <w:rsid w:val="00427CB7"/>
    <w:rsid w:val="00431C32"/>
    <w:rsid w:val="0043296C"/>
    <w:rsid w:val="00432F68"/>
    <w:rsid w:val="00433187"/>
    <w:rsid w:val="004338B3"/>
    <w:rsid w:val="00434C6B"/>
    <w:rsid w:val="00435113"/>
    <w:rsid w:val="00435337"/>
    <w:rsid w:val="0043561E"/>
    <w:rsid w:val="00435B83"/>
    <w:rsid w:val="00435CE1"/>
    <w:rsid w:val="00435D21"/>
    <w:rsid w:val="00436450"/>
    <w:rsid w:val="00436940"/>
    <w:rsid w:val="00436A29"/>
    <w:rsid w:val="0043713E"/>
    <w:rsid w:val="00437EA2"/>
    <w:rsid w:val="00437EA6"/>
    <w:rsid w:val="00440740"/>
    <w:rsid w:val="0044084E"/>
    <w:rsid w:val="00440A4F"/>
    <w:rsid w:val="00440CDF"/>
    <w:rsid w:val="0044113A"/>
    <w:rsid w:val="004414C9"/>
    <w:rsid w:val="0044150F"/>
    <w:rsid w:val="00441534"/>
    <w:rsid w:val="00442EC4"/>
    <w:rsid w:val="00443F74"/>
    <w:rsid w:val="00444429"/>
    <w:rsid w:val="004450F3"/>
    <w:rsid w:val="00445224"/>
    <w:rsid w:val="004458D4"/>
    <w:rsid w:val="004475D2"/>
    <w:rsid w:val="004507C8"/>
    <w:rsid w:val="00450908"/>
    <w:rsid w:val="00450AC1"/>
    <w:rsid w:val="00451272"/>
    <w:rsid w:val="00451E5C"/>
    <w:rsid w:val="004521A6"/>
    <w:rsid w:val="00452402"/>
    <w:rsid w:val="00452594"/>
    <w:rsid w:val="004528D1"/>
    <w:rsid w:val="0045424A"/>
    <w:rsid w:val="0045440B"/>
    <w:rsid w:val="00455A0E"/>
    <w:rsid w:val="00456530"/>
    <w:rsid w:val="0045664B"/>
    <w:rsid w:val="0045672D"/>
    <w:rsid w:val="004574F0"/>
    <w:rsid w:val="004602B3"/>
    <w:rsid w:val="004605C5"/>
    <w:rsid w:val="0046060A"/>
    <w:rsid w:val="004606C9"/>
    <w:rsid w:val="00460716"/>
    <w:rsid w:val="00460DD6"/>
    <w:rsid w:val="00460F72"/>
    <w:rsid w:val="00461359"/>
    <w:rsid w:val="00461871"/>
    <w:rsid w:val="00462413"/>
    <w:rsid w:val="004626D6"/>
    <w:rsid w:val="00463027"/>
    <w:rsid w:val="00463EE3"/>
    <w:rsid w:val="0046451C"/>
    <w:rsid w:val="00464CD0"/>
    <w:rsid w:val="00464DA3"/>
    <w:rsid w:val="00465180"/>
    <w:rsid w:val="004655EA"/>
    <w:rsid w:val="00466F38"/>
    <w:rsid w:val="00467579"/>
    <w:rsid w:val="00470814"/>
    <w:rsid w:val="00470CA2"/>
    <w:rsid w:val="00470D0A"/>
    <w:rsid w:val="00471070"/>
    <w:rsid w:val="0047131A"/>
    <w:rsid w:val="004719C3"/>
    <w:rsid w:val="00472641"/>
    <w:rsid w:val="00473113"/>
    <w:rsid w:val="00473B78"/>
    <w:rsid w:val="0047543E"/>
    <w:rsid w:val="0047588B"/>
    <w:rsid w:val="00475915"/>
    <w:rsid w:val="00476625"/>
    <w:rsid w:val="00477E7B"/>
    <w:rsid w:val="004807F4"/>
    <w:rsid w:val="00480D8A"/>
    <w:rsid w:val="00481AF3"/>
    <w:rsid w:val="00481BDC"/>
    <w:rsid w:val="00482290"/>
    <w:rsid w:val="00482F67"/>
    <w:rsid w:val="0048305F"/>
    <w:rsid w:val="00484627"/>
    <w:rsid w:val="00484C23"/>
    <w:rsid w:val="00484EDD"/>
    <w:rsid w:val="00484F99"/>
    <w:rsid w:val="0048658C"/>
    <w:rsid w:val="004865FC"/>
    <w:rsid w:val="00487397"/>
    <w:rsid w:val="004879F4"/>
    <w:rsid w:val="00490D3C"/>
    <w:rsid w:val="0049100A"/>
    <w:rsid w:val="004911E9"/>
    <w:rsid w:val="004913FB"/>
    <w:rsid w:val="0049142B"/>
    <w:rsid w:val="00491601"/>
    <w:rsid w:val="004919B2"/>
    <w:rsid w:val="0049234A"/>
    <w:rsid w:val="004933BC"/>
    <w:rsid w:val="00493541"/>
    <w:rsid w:val="00493776"/>
    <w:rsid w:val="00493C8C"/>
    <w:rsid w:val="004949CC"/>
    <w:rsid w:val="00494CFD"/>
    <w:rsid w:val="00495944"/>
    <w:rsid w:val="00495DD9"/>
    <w:rsid w:val="004960C3"/>
    <w:rsid w:val="0049636C"/>
    <w:rsid w:val="00496E27"/>
    <w:rsid w:val="00497276"/>
    <w:rsid w:val="00497A1E"/>
    <w:rsid w:val="00497A50"/>
    <w:rsid w:val="004A0FE6"/>
    <w:rsid w:val="004A116C"/>
    <w:rsid w:val="004A14EC"/>
    <w:rsid w:val="004A163D"/>
    <w:rsid w:val="004A1CFF"/>
    <w:rsid w:val="004A1E6F"/>
    <w:rsid w:val="004A363E"/>
    <w:rsid w:val="004A44F8"/>
    <w:rsid w:val="004A4C4A"/>
    <w:rsid w:val="004A5133"/>
    <w:rsid w:val="004A5378"/>
    <w:rsid w:val="004A5C71"/>
    <w:rsid w:val="004A6325"/>
    <w:rsid w:val="004A6ED9"/>
    <w:rsid w:val="004A7464"/>
    <w:rsid w:val="004B01EE"/>
    <w:rsid w:val="004B181A"/>
    <w:rsid w:val="004B1B52"/>
    <w:rsid w:val="004B1C60"/>
    <w:rsid w:val="004B1FE1"/>
    <w:rsid w:val="004B1FE7"/>
    <w:rsid w:val="004B24C7"/>
    <w:rsid w:val="004B2A5D"/>
    <w:rsid w:val="004B3590"/>
    <w:rsid w:val="004B44CC"/>
    <w:rsid w:val="004B4886"/>
    <w:rsid w:val="004B50A3"/>
    <w:rsid w:val="004B67D8"/>
    <w:rsid w:val="004B6D3C"/>
    <w:rsid w:val="004B72A1"/>
    <w:rsid w:val="004B7A51"/>
    <w:rsid w:val="004C01E9"/>
    <w:rsid w:val="004C0494"/>
    <w:rsid w:val="004C082A"/>
    <w:rsid w:val="004C0AB2"/>
    <w:rsid w:val="004C10CC"/>
    <w:rsid w:val="004C13E1"/>
    <w:rsid w:val="004C1BCD"/>
    <w:rsid w:val="004C22F5"/>
    <w:rsid w:val="004C44D6"/>
    <w:rsid w:val="004C4C33"/>
    <w:rsid w:val="004C4FF9"/>
    <w:rsid w:val="004C536A"/>
    <w:rsid w:val="004C5742"/>
    <w:rsid w:val="004C5891"/>
    <w:rsid w:val="004C5FC6"/>
    <w:rsid w:val="004C6969"/>
    <w:rsid w:val="004C6A24"/>
    <w:rsid w:val="004C6BD6"/>
    <w:rsid w:val="004C6C10"/>
    <w:rsid w:val="004C7787"/>
    <w:rsid w:val="004C7E34"/>
    <w:rsid w:val="004D02CB"/>
    <w:rsid w:val="004D0D47"/>
    <w:rsid w:val="004D0E57"/>
    <w:rsid w:val="004D11C8"/>
    <w:rsid w:val="004D1B23"/>
    <w:rsid w:val="004D1CBD"/>
    <w:rsid w:val="004D292C"/>
    <w:rsid w:val="004D41B4"/>
    <w:rsid w:val="004D470A"/>
    <w:rsid w:val="004D4746"/>
    <w:rsid w:val="004D4B5E"/>
    <w:rsid w:val="004D4FFC"/>
    <w:rsid w:val="004D51F3"/>
    <w:rsid w:val="004D528D"/>
    <w:rsid w:val="004D5CB2"/>
    <w:rsid w:val="004D5FA9"/>
    <w:rsid w:val="004D6AD5"/>
    <w:rsid w:val="004D72E9"/>
    <w:rsid w:val="004D7557"/>
    <w:rsid w:val="004D768B"/>
    <w:rsid w:val="004D7A08"/>
    <w:rsid w:val="004D7B6C"/>
    <w:rsid w:val="004D7E63"/>
    <w:rsid w:val="004E01EB"/>
    <w:rsid w:val="004E0727"/>
    <w:rsid w:val="004E0D08"/>
    <w:rsid w:val="004E0F10"/>
    <w:rsid w:val="004E105E"/>
    <w:rsid w:val="004E1519"/>
    <w:rsid w:val="004E1C53"/>
    <w:rsid w:val="004E1E6B"/>
    <w:rsid w:val="004E2ED5"/>
    <w:rsid w:val="004E2F66"/>
    <w:rsid w:val="004E3126"/>
    <w:rsid w:val="004E36AC"/>
    <w:rsid w:val="004E3DB3"/>
    <w:rsid w:val="004E4120"/>
    <w:rsid w:val="004E50A6"/>
    <w:rsid w:val="004E54E7"/>
    <w:rsid w:val="004E5AE2"/>
    <w:rsid w:val="004E5B36"/>
    <w:rsid w:val="004E7041"/>
    <w:rsid w:val="004E747D"/>
    <w:rsid w:val="004E762F"/>
    <w:rsid w:val="004E7ECB"/>
    <w:rsid w:val="004E7FDB"/>
    <w:rsid w:val="004F009E"/>
    <w:rsid w:val="004F0557"/>
    <w:rsid w:val="004F07D9"/>
    <w:rsid w:val="004F15BC"/>
    <w:rsid w:val="004F20BE"/>
    <w:rsid w:val="004F2DA8"/>
    <w:rsid w:val="004F341A"/>
    <w:rsid w:val="004F3FB8"/>
    <w:rsid w:val="004F444E"/>
    <w:rsid w:val="004F46B3"/>
    <w:rsid w:val="004F46CD"/>
    <w:rsid w:val="004F4BEC"/>
    <w:rsid w:val="004F5498"/>
    <w:rsid w:val="004F5512"/>
    <w:rsid w:val="004F57B5"/>
    <w:rsid w:val="004F5C40"/>
    <w:rsid w:val="004F5C59"/>
    <w:rsid w:val="004F6010"/>
    <w:rsid w:val="004F67ED"/>
    <w:rsid w:val="004F7101"/>
    <w:rsid w:val="0050027E"/>
    <w:rsid w:val="00500482"/>
    <w:rsid w:val="00500613"/>
    <w:rsid w:val="00500CDA"/>
    <w:rsid w:val="00500E84"/>
    <w:rsid w:val="005015D2"/>
    <w:rsid w:val="00502C9B"/>
    <w:rsid w:val="00503089"/>
    <w:rsid w:val="005039C3"/>
    <w:rsid w:val="00503A69"/>
    <w:rsid w:val="00503D10"/>
    <w:rsid w:val="00503F6A"/>
    <w:rsid w:val="00504106"/>
    <w:rsid w:val="00504916"/>
    <w:rsid w:val="00504A2B"/>
    <w:rsid w:val="00506352"/>
    <w:rsid w:val="0050664E"/>
    <w:rsid w:val="005069FF"/>
    <w:rsid w:val="00507213"/>
    <w:rsid w:val="005073F2"/>
    <w:rsid w:val="00507C84"/>
    <w:rsid w:val="0051026A"/>
    <w:rsid w:val="005115A8"/>
    <w:rsid w:val="0051278D"/>
    <w:rsid w:val="00512A52"/>
    <w:rsid w:val="00512FF0"/>
    <w:rsid w:val="0051320B"/>
    <w:rsid w:val="00513B8F"/>
    <w:rsid w:val="00514356"/>
    <w:rsid w:val="00515A5B"/>
    <w:rsid w:val="00515C06"/>
    <w:rsid w:val="0051604D"/>
    <w:rsid w:val="00516B7B"/>
    <w:rsid w:val="00516F3A"/>
    <w:rsid w:val="0051711C"/>
    <w:rsid w:val="00517226"/>
    <w:rsid w:val="005174C7"/>
    <w:rsid w:val="00517BA8"/>
    <w:rsid w:val="00517FEC"/>
    <w:rsid w:val="00520646"/>
    <w:rsid w:val="00520A68"/>
    <w:rsid w:val="00521DEA"/>
    <w:rsid w:val="005226B2"/>
    <w:rsid w:val="005227F8"/>
    <w:rsid w:val="00522914"/>
    <w:rsid w:val="005245EC"/>
    <w:rsid w:val="0052692D"/>
    <w:rsid w:val="0052710A"/>
    <w:rsid w:val="005302B8"/>
    <w:rsid w:val="00530328"/>
    <w:rsid w:val="00530735"/>
    <w:rsid w:val="005312FB"/>
    <w:rsid w:val="00531504"/>
    <w:rsid w:val="0053166F"/>
    <w:rsid w:val="0053207A"/>
    <w:rsid w:val="00532180"/>
    <w:rsid w:val="00532B9D"/>
    <w:rsid w:val="00533EE4"/>
    <w:rsid w:val="00534252"/>
    <w:rsid w:val="005345A7"/>
    <w:rsid w:val="00534746"/>
    <w:rsid w:val="0053482D"/>
    <w:rsid w:val="00534B60"/>
    <w:rsid w:val="00534C29"/>
    <w:rsid w:val="005355CA"/>
    <w:rsid w:val="00535B02"/>
    <w:rsid w:val="00535E55"/>
    <w:rsid w:val="005365E6"/>
    <w:rsid w:val="00536680"/>
    <w:rsid w:val="00537414"/>
    <w:rsid w:val="00537463"/>
    <w:rsid w:val="005376DB"/>
    <w:rsid w:val="0053793F"/>
    <w:rsid w:val="00537B59"/>
    <w:rsid w:val="005412BA"/>
    <w:rsid w:val="00541973"/>
    <w:rsid w:val="0054221B"/>
    <w:rsid w:val="00542A1C"/>
    <w:rsid w:val="00542DFA"/>
    <w:rsid w:val="0054316E"/>
    <w:rsid w:val="005436C8"/>
    <w:rsid w:val="00543BB7"/>
    <w:rsid w:val="00544715"/>
    <w:rsid w:val="00545D06"/>
    <w:rsid w:val="00545D94"/>
    <w:rsid w:val="005462EC"/>
    <w:rsid w:val="00546B77"/>
    <w:rsid w:val="00547602"/>
    <w:rsid w:val="00547E6C"/>
    <w:rsid w:val="00550140"/>
    <w:rsid w:val="00550552"/>
    <w:rsid w:val="0055098C"/>
    <w:rsid w:val="00550C42"/>
    <w:rsid w:val="0055138A"/>
    <w:rsid w:val="00551DF2"/>
    <w:rsid w:val="005526BA"/>
    <w:rsid w:val="0055284A"/>
    <w:rsid w:val="00552C7D"/>
    <w:rsid w:val="005540D8"/>
    <w:rsid w:val="00555CAE"/>
    <w:rsid w:val="00556623"/>
    <w:rsid w:val="00556626"/>
    <w:rsid w:val="0055797C"/>
    <w:rsid w:val="00560D15"/>
    <w:rsid w:val="00561C4E"/>
    <w:rsid w:val="00562037"/>
    <w:rsid w:val="00562438"/>
    <w:rsid w:val="00563997"/>
    <w:rsid w:val="005643A1"/>
    <w:rsid w:val="00564431"/>
    <w:rsid w:val="00565F5A"/>
    <w:rsid w:val="005665F8"/>
    <w:rsid w:val="005666B7"/>
    <w:rsid w:val="00566895"/>
    <w:rsid w:val="00566E41"/>
    <w:rsid w:val="00567C0F"/>
    <w:rsid w:val="00567C8C"/>
    <w:rsid w:val="00567F76"/>
    <w:rsid w:val="00570457"/>
    <w:rsid w:val="00570C5E"/>
    <w:rsid w:val="00570F9D"/>
    <w:rsid w:val="00571413"/>
    <w:rsid w:val="0057148B"/>
    <w:rsid w:val="005714CE"/>
    <w:rsid w:val="0057169B"/>
    <w:rsid w:val="00571AE9"/>
    <w:rsid w:val="00572AC8"/>
    <w:rsid w:val="00573D29"/>
    <w:rsid w:val="0057478D"/>
    <w:rsid w:val="00574A50"/>
    <w:rsid w:val="00574DD2"/>
    <w:rsid w:val="00575452"/>
    <w:rsid w:val="00575D36"/>
    <w:rsid w:val="00576CE1"/>
    <w:rsid w:val="00580B3F"/>
    <w:rsid w:val="0058132D"/>
    <w:rsid w:val="00581858"/>
    <w:rsid w:val="005822D4"/>
    <w:rsid w:val="00582B9D"/>
    <w:rsid w:val="00583C9C"/>
    <w:rsid w:val="00583E0A"/>
    <w:rsid w:val="0058466A"/>
    <w:rsid w:val="00584C81"/>
    <w:rsid w:val="00585FB3"/>
    <w:rsid w:val="00586283"/>
    <w:rsid w:val="00586328"/>
    <w:rsid w:val="00586527"/>
    <w:rsid w:val="00586832"/>
    <w:rsid w:val="005878FB"/>
    <w:rsid w:val="00590961"/>
    <w:rsid w:val="00592045"/>
    <w:rsid w:val="005926F8"/>
    <w:rsid w:val="00592ADF"/>
    <w:rsid w:val="00592C82"/>
    <w:rsid w:val="00593214"/>
    <w:rsid w:val="00593DF8"/>
    <w:rsid w:val="0059421C"/>
    <w:rsid w:val="00594AA3"/>
    <w:rsid w:val="00594C45"/>
    <w:rsid w:val="0059558D"/>
    <w:rsid w:val="005959EB"/>
    <w:rsid w:val="005972D6"/>
    <w:rsid w:val="0059774A"/>
    <w:rsid w:val="00597EA3"/>
    <w:rsid w:val="005A0264"/>
    <w:rsid w:val="005A0FE0"/>
    <w:rsid w:val="005A131E"/>
    <w:rsid w:val="005A1761"/>
    <w:rsid w:val="005A17A9"/>
    <w:rsid w:val="005A1877"/>
    <w:rsid w:val="005A20F6"/>
    <w:rsid w:val="005A256D"/>
    <w:rsid w:val="005A2BC1"/>
    <w:rsid w:val="005A33A0"/>
    <w:rsid w:val="005A4BF9"/>
    <w:rsid w:val="005A5C43"/>
    <w:rsid w:val="005A5FAF"/>
    <w:rsid w:val="005A6612"/>
    <w:rsid w:val="005A6680"/>
    <w:rsid w:val="005A775D"/>
    <w:rsid w:val="005A7799"/>
    <w:rsid w:val="005A7D8E"/>
    <w:rsid w:val="005B00CC"/>
    <w:rsid w:val="005B0227"/>
    <w:rsid w:val="005B0300"/>
    <w:rsid w:val="005B0A57"/>
    <w:rsid w:val="005B161F"/>
    <w:rsid w:val="005B21D8"/>
    <w:rsid w:val="005B2D0E"/>
    <w:rsid w:val="005B416A"/>
    <w:rsid w:val="005B4807"/>
    <w:rsid w:val="005B4D4D"/>
    <w:rsid w:val="005B551F"/>
    <w:rsid w:val="005B5F73"/>
    <w:rsid w:val="005B60F4"/>
    <w:rsid w:val="005B6CB1"/>
    <w:rsid w:val="005B6FE6"/>
    <w:rsid w:val="005B719A"/>
    <w:rsid w:val="005B7307"/>
    <w:rsid w:val="005B744A"/>
    <w:rsid w:val="005B74C4"/>
    <w:rsid w:val="005B7667"/>
    <w:rsid w:val="005B7C13"/>
    <w:rsid w:val="005C03C4"/>
    <w:rsid w:val="005C0C99"/>
    <w:rsid w:val="005C0E42"/>
    <w:rsid w:val="005C0E4E"/>
    <w:rsid w:val="005C0F7C"/>
    <w:rsid w:val="005C12FA"/>
    <w:rsid w:val="005C1590"/>
    <w:rsid w:val="005C23FD"/>
    <w:rsid w:val="005C24C8"/>
    <w:rsid w:val="005C2872"/>
    <w:rsid w:val="005C3072"/>
    <w:rsid w:val="005C3692"/>
    <w:rsid w:val="005C3C37"/>
    <w:rsid w:val="005C4041"/>
    <w:rsid w:val="005C46ED"/>
    <w:rsid w:val="005C48AF"/>
    <w:rsid w:val="005C48E4"/>
    <w:rsid w:val="005C5378"/>
    <w:rsid w:val="005C5495"/>
    <w:rsid w:val="005C5535"/>
    <w:rsid w:val="005C7DF0"/>
    <w:rsid w:val="005C7FB0"/>
    <w:rsid w:val="005D022A"/>
    <w:rsid w:val="005D1197"/>
    <w:rsid w:val="005D1BD7"/>
    <w:rsid w:val="005D3426"/>
    <w:rsid w:val="005D37E5"/>
    <w:rsid w:val="005D4173"/>
    <w:rsid w:val="005D4AAD"/>
    <w:rsid w:val="005D4B0B"/>
    <w:rsid w:val="005D4D64"/>
    <w:rsid w:val="005D5F78"/>
    <w:rsid w:val="005D5F92"/>
    <w:rsid w:val="005D62FD"/>
    <w:rsid w:val="005D63E8"/>
    <w:rsid w:val="005D7A01"/>
    <w:rsid w:val="005E0F73"/>
    <w:rsid w:val="005E1029"/>
    <w:rsid w:val="005E13FD"/>
    <w:rsid w:val="005E1652"/>
    <w:rsid w:val="005E1DC0"/>
    <w:rsid w:val="005E2967"/>
    <w:rsid w:val="005E3FAB"/>
    <w:rsid w:val="005E40D3"/>
    <w:rsid w:val="005E424B"/>
    <w:rsid w:val="005E43C8"/>
    <w:rsid w:val="005E560D"/>
    <w:rsid w:val="005E56E1"/>
    <w:rsid w:val="005E5947"/>
    <w:rsid w:val="005E5C68"/>
    <w:rsid w:val="005E5E4E"/>
    <w:rsid w:val="005E5EDF"/>
    <w:rsid w:val="005E6D5F"/>
    <w:rsid w:val="005E7329"/>
    <w:rsid w:val="005E7DC4"/>
    <w:rsid w:val="005E7F94"/>
    <w:rsid w:val="005F0792"/>
    <w:rsid w:val="005F1DF2"/>
    <w:rsid w:val="005F2E1C"/>
    <w:rsid w:val="005F3033"/>
    <w:rsid w:val="005F382C"/>
    <w:rsid w:val="005F4844"/>
    <w:rsid w:val="005F4AED"/>
    <w:rsid w:val="005F5949"/>
    <w:rsid w:val="005F61AA"/>
    <w:rsid w:val="005F647A"/>
    <w:rsid w:val="005F6662"/>
    <w:rsid w:val="005F6F2C"/>
    <w:rsid w:val="0060258F"/>
    <w:rsid w:val="00602B9A"/>
    <w:rsid w:val="00602E7E"/>
    <w:rsid w:val="00603115"/>
    <w:rsid w:val="0060340C"/>
    <w:rsid w:val="00603BC8"/>
    <w:rsid w:val="006043FA"/>
    <w:rsid w:val="0060463B"/>
    <w:rsid w:val="00604692"/>
    <w:rsid w:val="0060492B"/>
    <w:rsid w:val="006049F3"/>
    <w:rsid w:val="00605B69"/>
    <w:rsid w:val="006068EF"/>
    <w:rsid w:val="00606DF5"/>
    <w:rsid w:val="006071F7"/>
    <w:rsid w:val="00607561"/>
    <w:rsid w:val="00607A8C"/>
    <w:rsid w:val="00607A8F"/>
    <w:rsid w:val="00610229"/>
    <w:rsid w:val="00610D98"/>
    <w:rsid w:val="006115A5"/>
    <w:rsid w:val="00611BF0"/>
    <w:rsid w:val="00611DBB"/>
    <w:rsid w:val="00611E1E"/>
    <w:rsid w:val="00611EBE"/>
    <w:rsid w:val="00611FF2"/>
    <w:rsid w:val="006125D2"/>
    <w:rsid w:val="0061325E"/>
    <w:rsid w:val="006136B6"/>
    <w:rsid w:val="00613C9C"/>
    <w:rsid w:val="00613CB5"/>
    <w:rsid w:val="00613CD9"/>
    <w:rsid w:val="0061472A"/>
    <w:rsid w:val="006149D7"/>
    <w:rsid w:val="00614BB8"/>
    <w:rsid w:val="00615189"/>
    <w:rsid w:val="006158C6"/>
    <w:rsid w:val="00615E1C"/>
    <w:rsid w:val="00615F42"/>
    <w:rsid w:val="00616272"/>
    <w:rsid w:val="0061747C"/>
    <w:rsid w:val="006177C8"/>
    <w:rsid w:val="00617F4D"/>
    <w:rsid w:val="0062095A"/>
    <w:rsid w:val="0062169B"/>
    <w:rsid w:val="006217C1"/>
    <w:rsid w:val="006218EA"/>
    <w:rsid w:val="00621F0C"/>
    <w:rsid w:val="00622608"/>
    <w:rsid w:val="00622F1A"/>
    <w:rsid w:val="006235DC"/>
    <w:rsid w:val="00623FB8"/>
    <w:rsid w:val="0062431D"/>
    <w:rsid w:val="006249CC"/>
    <w:rsid w:val="00624F8D"/>
    <w:rsid w:val="00625960"/>
    <w:rsid w:val="006263BA"/>
    <w:rsid w:val="00626A73"/>
    <w:rsid w:val="00627487"/>
    <w:rsid w:val="00630001"/>
    <w:rsid w:val="0063009B"/>
    <w:rsid w:val="00630298"/>
    <w:rsid w:val="0063040B"/>
    <w:rsid w:val="00630DD7"/>
    <w:rsid w:val="00631AB1"/>
    <w:rsid w:val="00632B47"/>
    <w:rsid w:val="0063459F"/>
    <w:rsid w:val="00634A0E"/>
    <w:rsid w:val="00634A10"/>
    <w:rsid w:val="00634F85"/>
    <w:rsid w:val="00635636"/>
    <w:rsid w:val="0063598F"/>
    <w:rsid w:val="00636ADC"/>
    <w:rsid w:val="00637316"/>
    <w:rsid w:val="00640429"/>
    <w:rsid w:val="006408F2"/>
    <w:rsid w:val="00640ECA"/>
    <w:rsid w:val="006418CF"/>
    <w:rsid w:val="00641A3D"/>
    <w:rsid w:val="006429A7"/>
    <w:rsid w:val="00642E1F"/>
    <w:rsid w:val="006434B2"/>
    <w:rsid w:val="006441DC"/>
    <w:rsid w:val="006443A6"/>
    <w:rsid w:val="00644989"/>
    <w:rsid w:val="00644F50"/>
    <w:rsid w:val="006452EE"/>
    <w:rsid w:val="00645A56"/>
    <w:rsid w:val="0064615A"/>
    <w:rsid w:val="0064675F"/>
    <w:rsid w:val="00646831"/>
    <w:rsid w:val="0064683C"/>
    <w:rsid w:val="00646846"/>
    <w:rsid w:val="00646C95"/>
    <w:rsid w:val="0064704E"/>
    <w:rsid w:val="00647A09"/>
    <w:rsid w:val="00647BAF"/>
    <w:rsid w:val="00650DE2"/>
    <w:rsid w:val="00650DEF"/>
    <w:rsid w:val="00651FDA"/>
    <w:rsid w:val="00652268"/>
    <w:rsid w:val="0065234A"/>
    <w:rsid w:val="006528FF"/>
    <w:rsid w:val="00652CFD"/>
    <w:rsid w:val="00652F36"/>
    <w:rsid w:val="006531C3"/>
    <w:rsid w:val="00653D0F"/>
    <w:rsid w:val="00654698"/>
    <w:rsid w:val="00654B33"/>
    <w:rsid w:val="00654BA1"/>
    <w:rsid w:val="006550AB"/>
    <w:rsid w:val="00655829"/>
    <w:rsid w:val="00655FA1"/>
    <w:rsid w:val="00656D97"/>
    <w:rsid w:val="0065781B"/>
    <w:rsid w:val="0065787D"/>
    <w:rsid w:val="006608FA"/>
    <w:rsid w:val="00661668"/>
    <w:rsid w:val="006619E2"/>
    <w:rsid w:val="00662369"/>
    <w:rsid w:val="00662AF7"/>
    <w:rsid w:val="00662C8E"/>
    <w:rsid w:val="006631D8"/>
    <w:rsid w:val="00663292"/>
    <w:rsid w:val="00665483"/>
    <w:rsid w:val="006667D9"/>
    <w:rsid w:val="006673F9"/>
    <w:rsid w:val="006674BD"/>
    <w:rsid w:val="006701E0"/>
    <w:rsid w:val="00670CC2"/>
    <w:rsid w:val="00671939"/>
    <w:rsid w:val="00671D6F"/>
    <w:rsid w:val="0067231B"/>
    <w:rsid w:val="006723F1"/>
    <w:rsid w:val="006728F4"/>
    <w:rsid w:val="00673024"/>
    <w:rsid w:val="0067371D"/>
    <w:rsid w:val="006738D6"/>
    <w:rsid w:val="006748F8"/>
    <w:rsid w:val="00674D1E"/>
    <w:rsid w:val="00674DF8"/>
    <w:rsid w:val="00675092"/>
    <w:rsid w:val="0067619C"/>
    <w:rsid w:val="00676212"/>
    <w:rsid w:val="00677FAB"/>
    <w:rsid w:val="00680C5B"/>
    <w:rsid w:val="00680F84"/>
    <w:rsid w:val="00680FA7"/>
    <w:rsid w:val="006810C1"/>
    <w:rsid w:val="006810D6"/>
    <w:rsid w:val="006813C8"/>
    <w:rsid w:val="00681A46"/>
    <w:rsid w:val="00681B77"/>
    <w:rsid w:val="00682095"/>
    <w:rsid w:val="00682505"/>
    <w:rsid w:val="00682609"/>
    <w:rsid w:val="006826FB"/>
    <w:rsid w:val="00682B10"/>
    <w:rsid w:val="00683530"/>
    <w:rsid w:val="006848D1"/>
    <w:rsid w:val="00684A65"/>
    <w:rsid w:val="00684CE5"/>
    <w:rsid w:val="00685091"/>
    <w:rsid w:val="006852AA"/>
    <w:rsid w:val="00685F57"/>
    <w:rsid w:val="00687168"/>
    <w:rsid w:val="006876BC"/>
    <w:rsid w:val="00687A72"/>
    <w:rsid w:val="00687BA1"/>
    <w:rsid w:val="00691535"/>
    <w:rsid w:val="0069191A"/>
    <w:rsid w:val="00692167"/>
    <w:rsid w:val="006924EA"/>
    <w:rsid w:val="006928DC"/>
    <w:rsid w:val="00692D11"/>
    <w:rsid w:val="00693318"/>
    <w:rsid w:val="00693AC0"/>
    <w:rsid w:val="00693C0B"/>
    <w:rsid w:val="00693D7D"/>
    <w:rsid w:val="00694027"/>
    <w:rsid w:val="006947B0"/>
    <w:rsid w:val="00694F78"/>
    <w:rsid w:val="00694FF9"/>
    <w:rsid w:val="0069593A"/>
    <w:rsid w:val="006968B5"/>
    <w:rsid w:val="0069710F"/>
    <w:rsid w:val="006973CF"/>
    <w:rsid w:val="006979B3"/>
    <w:rsid w:val="006A02DE"/>
    <w:rsid w:val="006A037B"/>
    <w:rsid w:val="006A18FF"/>
    <w:rsid w:val="006A2BE5"/>
    <w:rsid w:val="006A54C8"/>
    <w:rsid w:val="006A5A14"/>
    <w:rsid w:val="006A5A1E"/>
    <w:rsid w:val="006A63BC"/>
    <w:rsid w:val="006A6EB2"/>
    <w:rsid w:val="006A7038"/>
    <w:rsid w:val="006A706C"/>
    <w:rsid w:val="006B0382"/>
    <w:rsid w:val="006B122C"/>
    <w:rsid w:val="006B2982"/>
    <w:rsid w:val="006B2C25"/>
    <w:rsid w:val="006B33E5"/>
    <w:rsid w:val="006B3484"/>
    <w:rsid w:val="006B4483"/>
    <w:rsid w:val="006B4A3C"/>
    <w:rsid w:val="006B5516"/>
    <w:rsid w:val="006B6447"/>
    <w:rsid w:val="006B7266"/>
    <w:rsid w:val="006B731E"/>
    <w:rsid w:val="006B7A87"/>
    <w:rsid w:val="006C03CA"/>
    <w:rsid w:val="006C073C"/>
    <w:rsid w:val="006C0E89"/>
    <w:rsid w:val="006C10C7"/>
    <w:rsid w:val="006C1451"/>
    <w:rsid w:val="006C159C"/>
    <w:rsid w:val="006C1795"/>
    <w:rsid w:val="006C1B5E"/>
    <w:rsid w:val="006C2B99"/>
    <w:rsid w:val="006C33FC"/>
    <w:rsid w:val="006C3446"/>
    <w:rsid w:val="006C357C"/>
    <w:rsid w:val="006C3A8C"/>
    <w:rsid w:val="006C540C"/>
    <w:rsid w:val="006C5658"/>
    <w:rsid w:val="006C5839"/>
    <w:rsid w:val="006C68B9"/>
    <w:rsid w:val="006C7A1B"/>
    <w:rsid w:val="006C7D5D"/>
    <w:rsid w:val="006D0047"/>
    <w:rsid w:val="006D018A"/>
    <w:rsid w:val="006D0C40"/>
    <w:rsid w:val="006D1AE5"/>
    <w:rsid w:val="006D1CB8"/>
    <w:rsid w:val="006D24C5"/>
    <w:rsid w:val="006D2E4B"/>
    <w:rsid w:val="006D3153"/>
    <w:rsid w:val="006D45C1"/>
    <w:rsid w:val="006D4954"/>
    <w:rsid w:val="006D6064"/>
    <w:rsid w:val="006D6220"/>
    <w:rsid w:val="006D64BA"/>
    <w:rsid w:val="006D65F0"/>
    <w:rsid w:val="006D6608"/>
    <w:rsid w:val="006D69DB"/>
    <w:rsid w:val="006D7F6C"/>
    <w:rsid w:val="006E0159"/>
    <w:rsid w:val="006E067B"/>
    <w:rsid w:val="006E0DE0"/>
    <w:rsid w:val="006E1509"/>
    <w:rsid w:val="006E1A3C"/>
    <w:rsid w:val="006E1B79"/>
    <w:rsid w:val="006E1C2B"/>
    <w:rsid w:val="006E2554"/>
    <w:rsid w:val="006E42B6"/>
    <w:rsid w:val="006E48AE"/>
    <w:rsid w:val="006E4B86"/>
    <w:rsid w:val="006E5EBE"/>
    <w:rsid w:val="006E6891"/>
    <w:rsid w:val="006E68F8"/>
    <w:rsid w:val="006E6DFB"/>
    <w:rsid w:val="006E6FFF"/>
    <w:rsid w:val="006E7476"/>
    <w:rsid w:val="006E7D36"/>
    <w:rsid w:val="006E7FF0"/>
    <w:rsid w:val="006F08C7"/>
    <w:rsid w:val="006F0ED2"/>
    <w:rsid w:val="006F388B"/>
    <w:rsid w:val="006F3B32"/>
    <w:rsid w:val="006F3D81"/>
    <w:rsid w:val="006F6D97"/>
    <w:rsid w:val="006F6E80"/>
    <w:rsid w:val="006F7D33"/>
    <w:rsid w:val="007004AD"/>
    <w:rsid w:val="00700CAD"/>
    <w:rsid w:val="0070103F"/>
    <w:rsid w:val="007011B6"/>
    <w:rsid w:val="0070143F"/>
    <w:rsid w:val="007025DA"/>
    <w:rsid w:val="007026A0"/>
    <w:rsid w:val="00702868"/>
    <w:rsid w:val="00702931"/>
    <w:rsid w:val="007030B1"/>
    <w:rsid w:val="007032A4"/>
    <w:rsid w:val="00703848"/>
    <w:rsid w:val="007038D6"/>
    <w:rsid w:val="00703D00"/>
    <w:rsid w:val="00704395"/>
    <w:rsid w:val="00705094"/>
    <w:rsid w:val="00706098"/>
    <w:rsid w:val="00706B7E"/>
    <w:rsid w:val="00706FCE"/>
    <w:rsid w:val="00707275"/>
    <w:rsid w:val="007079B6"/>
    <w:rsid w:val="00707BAF"/>
    <w:rsid w:val="00707DF4"/>
    <w:rsid w:val="007110AC"/>
    <w:rsid w:val="007112C7"/>
    <w:rsid w:val="00711B32"/>
    <w:rsid w:val="00711C6F"/>
    <w:rsid w:val="00711EC5"/>
    <w:rsid w:val="007147F3"/>
    <w:rsid w:val="0071485D"/>
    <w:rsid w:val="00714B17"/>
    <w:rsid w:val="00715599"/>
    <w:rsid w:val="007156C3"/>
    <w:rsid w:val="007157D1"/>
    <w:rsid w:val="0071702B"/>
    <w:rsid w:val="007176EC"/>
    <w:rsid w:val="007202EA"/>
    <w:rsid w:val="00720806"/>
    <w:rsid w:val="007208A2"/>
    <w:rsid w:val="00721441"/>
    <w:rsid w:val="00721E56"/>
    <w:rsid w:val="007224F8"/>
    <w:rsid w:val="00722C86"/>
    <w:rsid w:val="0072312C"/>
    <w:rsid w:val="007232DC"/>
    <w:rsid w:val="00724806"/>
    <w:rsid w:val="00724A77"/>
    <w:rsid w:val="00725001"/>
    <w:rsid w:val="00725682"/>
    <w:rsid w:val="00726C7D"/>
    <w:rsid w:val="007272C9"/>
    <w:rsid w:val="0073005F"/>
    <w:rsid w:val="007301AC"/>
    <w:rsid w:val="0073044C"/>
    <w:rsid w:val="00730718"/>
    <w:rsid w:val="00730E5B"/>
    <w:rsid w:val="007316EE"/>
    <w:rsid w:val="00732C87"/>
    <w:rsid w:val="00732D51"/>
    <w:rsid w:val="0073368B"/>
    <w:rsid w:val="007340D9"/>
    <w:rsid w:val="007342DC"/>
    <w:rsid w:val="007344BC"/>
    <w:rsid w:val="007345C4"/>
    <w:rsid w:val="00734F08"/>
    <w:rsid w:val="00735744"/>
    <w:rsid w:val="00735EDB"/>
    <w:rsid w:val="00736261"/>
    <w:rsid w:val="00737C87"/>
    <w:rsid w:val="00737C93"/>
    <w:rsid w:val="00740182"/>
    <w:rsid w:val="00740F42"/>
    <w:rsid w:val="00741975"/>
    <w:rsid w:val="00741CC6"/>
    <w:rsid w:val="00742118"/>
    <w:rsid w:val="00742350"/>
    <w:rsid w:val="00742B71"/>
    <w:rsid w:val="00743687"/>
    <w:rsid w:val="00743927"/>
    <w:rsid w:val="00743B95"/>
    <w:rsid w:val="00743ECA"/>
    <w:rsid w:val="0074446E"/>
    <w:rsid w:val="00744DC6"/>
    <w:rsid w:val="00745758"/>
    <w:rsid w:val="007471D8"/>
    <w:rsid w:val="00747712"/>
    <w:rsid w:val="00747FEE"/>
    <w:rsid w:val="00750567"/>
    <w:rsid w:val="00750B7A"/>
    <w:rsid w:val="007513B5"/>
    <w:rsid w:val="00751CA7"/>
    <w:rsid w:val="00751EFC"/>
    <w:rsid w:val="007527EC"/>
    <w:rsid w:val="00753C82"/>
    <w:rsid w:val="007545F2"/>
    <w:rsid w:val="0075498C"/>
    <w:rsid w:val="00756102"/>
    <w:rsid w:val="00756B0D"/>
    <w:rsid w:val="007570EC"/>
    <w:rsid w:val="00757CE8"/>
    <w:rsid w:val="007601C9"/>
    <w:rsid w:val="0076025E"/>
    <w:rsid w:val="0076130D"/>
    <w:rsid w:val="00762F52"/>
    <w:rsid w:val="00763601"/>
    <w:rsid w:val="00763BEB"/>
    <w:rsid w:val="00764336"/>
    <w:rsid w:val="0076475A"/>
    <w:rsid w:val="00764ABC"/>
    <w:rsid w:val="00766A3E"/>
    <w:rsid w:val="00766A45"/>
    <w:rsid w:val="0076739C"/>
    <w:rsid w:val="00767892"/>
    <w:rsid w:val="00767C1B"/>
    <w:rsid w:val="007726E6"/>
    <w:rsid w:val="00772742"/>
    <w:rsid w:val="00772E07"/>
    <w:rsid w:val="00772EDF"/>
    <w:rsid w:val="0077344A"/>
    <w:rsid w:val="00773651"/>
    <w:rsid w:val="007736BA"/>
    <w:rsid w:val="007736DF"/>
    <w:rsid w:val="00773917"/>
    <w:rsid w:val="007741C5"/>
    <w:rsid w:val="00774623"/>
    <w:rsid w:val="0077480C"/>
    <w:rsid w:val="00774E84"/>
    <w:rsid w:val="007750EE"/>
    <w:rsid w:val="0077521B"/>
    <w:rsid w:val="00775233"/>
    <w:rsid w:val="007753E9"/>
    <w:rsid w:val="007759B9"/>
    <w:rsid w:val="00775E2C"/>
    <w:rsid w:val="0077600D"/>
    <w:rsid w:val="00776149"/>
    <w:rsid w:val="0077622F"/>
    <w:rsid w:val="007763C4"/>
    <w:rsid w:val="00776F9A"/>
    <w:rsid w:val="007804A5"/>
    <w:rsid w:val="00780ACD"/>
    <w:rsid w:val="00780F6B"/>
    <w:rsid w:val="007819AD"/>
    <w:rsid w:val="00781C79"/>
    <w:rsid w:val="00781CFF"/>
    <w:rsid w:val="00781EAB"/>
    <w:rsid w:val="0078233C"/>
    <w:rsid w:val="00782B4A"/>
    <w:rsid w:val="00783164"/>
    <w:rsid w:val="0078377D"/>
    <w:rsid w:val="00783C95"/>
    <w:rsid w:val="00784D70"/>
    <w:rsid w:val="00785216"/>
    <w:rsid w:val="0078781B"/>
    <w:rsid w:val="0078785C"/>
    <w:rsid w:val="00787A91"/>
    <w:rsid w:val="007916E9"/>
    <w:rsid w:val="00791789"/>
    <w:rsid w:val="00791A6A"/>
    <w:rsid w:val="00791CF5"/>
    <w:rsid w:val="00792D92"/>
    <w:rsid w:val="00793474"/>
    <w:rsid w:val="00793BD6"/>
    <w:rsid w:val="00793D48"/>
    <w:rsid w:val="00794744"/>
    <w:rsid w:val="00794DE1"/>
    <w:rsid w:val="0079557F"/>
    <w:rsid w:val="00795592"/>
    <w:rsid w:val="00795E78"/>
    <w:rsid w:val="007966D8"/>
    <w:rsid w:val="007969D3"/>
    <w:rsid w:val="00796DA6"/>
    <w:rsid w:val="00797465"/>
    <w:rsid w:val="00797EC1"/>
    <w:rsid w:val="007A170C"/>
    <w:rsid w:val="007A1C5C"/>
    <w:rsid w:val="007A355D"/>
    <w:rsid w:val="007A386D"/>
    <w:rsid w:val="007A3AEB"/>
    <w:rsid w:val="007A4A89"/>
    <w:rsid w:val="007A4CDF"/>
    <w:rsid w:val="007A5373"/>
    <w:rsid w:val="007A566B"/>
    <w:rsid w:val="007A59F5"/>
    <w:rsid w:val="007A5CE2"/>
    <w:rsid w:val="007A5F67"/>
    <w:rsid w:val="007A67A3"/>
    <w:rsid w:val="007A6C73"/>
    <w:rsid w:val="007A6D0E"/>
    <w:rsid w:val="007A6E5A"/>
    <w:rsid w:val="007A7092"/>
    <w:rsid w:val="007A717F"/>
    <w:rsid w:val="007A7348"/>
    <w:rsid w:val="007A7513"/>
    <w:rsid w:val="007A7523"/>
    <w:rsid w:val="007A77F9"/>
    <w:rsid w:val="007A7CA8"/>
    <w:rsid w:val="007A7F6D"/>
    <w:rsid w:val="007B0201"/>
    <w:rsid w:val="007B0489"/>
    <w:rsid w:val="007B071B"/>
    <w:rsid w:val="007B0CB2"/>
    <w:rsid w:val="007B249C"/>
    <w:rsid w:val="007B2D21"/>
    <w:rsid w:val="007B3443"/>
    <w:rsid w:val="007B36D2"/>
    <w:rsid w:val="007B3ADC"/>
    <w:rsid w:val="007B3CD1"/>
    <w:rsid w:val="007B45E9"/>
    <w:rsid w:val="007B5613"/>
    <w:rsid w:val="007B5C64"/>
    <w:rsid w:val="007B5CB6"/>
    <w:rsid w:val="007B620D"/>
    <w:rsid w:val="007B627C"/>
    <w:rsid w:val="007B6B6A"/>
    <w:rsid w:val="007B6CB6"/>
    <w:rsid w:val="007B6D12"/>
    <w:rsid w:val="007B6DA1"/>
    <w:rsid w:val="007B7053"/>
    <w:rsid w:val="007B7214"/>
    <w:rsid w:val="007B784D"/>
    <w:rsid w:val="007B7E8F"/>
    <w:rsid w:val="007C0482"/>
    <w:rsid w:val="007C04A1"/>
    <w:rsid w:val="007C098C"/>
    <w:rsid w:val="007C0BEB"/>
    <w:rsid w:val="007C1710"/>
    <w:rsid w:val="007C1EC2"/>
    <w:rsid w:val="007C2396"/>
    <w:rsid w:val="007C2CA6"/>
    <w:rsid w:val="007C36F5"/>
    <w:rsid w:val="007C3E7D"/>
    <w:rsid w:val="007C3FD5"/>
    <w:rsid w:val="007C456E"/>
    <w:rsid w:val="007C4BAC"/>
    <w:rsid w:val="007C5F7C"/>
    <w:rsid w:val="007C611D"/>
    <w:rsid w:val="007C614E"/>
    <w:rsid w:val="007C6ECC"/>
    <w:rsid w:val="007C7513"/>
    <w:rsid w:val="007C7A15"/>
    <w:rsid w:val="007D1B66"/>
    <w:rsid w:val="007D1D6C"/>
    <w:rsid w:val="007D2C00"/>
    <w:rsid w:val="007D3FCC"/>
    <w:rsid w:val="007D438E"/>
    <w:rsid w:val="007D4411"/>
    <w:rsid w:val="007D47DE"/>
    <w:rsid w:val="007D4C71"/>
    <w:rsid w:val="007D4EBD"/>
    <w:rsid w:val="007D545B"/>
    <w:rsid w:val="007D549D"/>
    <w:rsid w:val="007D61B5"/>
    <w:rsid w:val="007D63C8"/>
    <w:rsid w:val="007D69E7"/>
    <w:rsid w:val="007D6C61"/>
    <w:rsid w:val="007D710C"/>
    <w:rsid w:val="007D7489"/>
    <w:rsid w:val="007D7A8C"/>
    <w:rsid w:val="007D7EC1"/>
    <w:rsid w:val="007E006D"/>
    <w:rsid w:val="007E03EC"/>
    <w:rsid w:val="007E0ABC"/>
    <w:rsid w:val="007E1157"/>
    <w:rsid w:val="007E2553"/>
    <w:rsid w:val="007E537B"/>
    <w:rsid w:val="007E6102"/>
    <w:rsid w:val="007E6212"/>
    <w:rsid w:val="007E635E"/>
    <w:rsid w:val="007E654B"/>
    <w:rsid w:val="007E664B"/>
    <w:rsid w:val="007E6A61"/>
    <w:rsid w:val="007E6CBF"/>
    <w:rsid w:val="007E6D4D"/>
    <w:rsid w:val="007E6FB9"/>
    <w:rsid w:val="007E7970"/>
    <w:rsid w:val="007E7EDE"/>
    <w:rsid w:val="007E7F02"/>
    <w:rsid w:val="007E7F89"/>
    <w:rsid w:val="007F02B9"/>
    <w:rsid w:val="007F0D92"/>
    <w:rsid w:val="007F154E"/>
    <w:rsid w:val="007F1BE0"/>
    <w:rsid w:val="007F1EAC"/>
    <w:rsid w:val="007F339C"/>
    <w:rsid w:val="007F3819"/>
    <w:rsid w:val="007F3AF6"/>
    <w:rsid w:val="007F3C00"/>
    <w:rsid w:val="007F6006"/>
    <w:rsid w:val="007F6203"/>
    <w:rsid w:val="007F692B"/>
    <w:rsid w:val="007F7306"/>
    <w:rsid w:val="007F750A"/>
    <w:rsid w:val="007F7883"/>
    <w:rsid w:val="0080007F"/>
    <w:rsid w:val="00800654"/>
    <w:rsid w:val="00800947"/>
    <w:rsid w:val="00801149"/>
    <w:rsid w:val="00801400"/>
    <w:rsid w:val="008021AD"/>
    <w:rsid w:val="008022A4"/>
    <w:rsid w:val="00803888"/>
    <w:rsid w:val="00803FDC"/>
    <w:rsid w:val="008047C5"/>
    <w:rsid w:val="008048E9"/>
    <w:rsid w:val="00804937"/>
    <w:rsid w:val="00804B19"/>
    <w:rsid w:val="00804DA3"/>
    <w:rsid w:val="008060B3"/>
    <w:rsid w:val="00806B11"/>
    <w:rsid w:val="00806B45"/>
    <w:rsid w:val="0080701D"/>
    <w:rsid w:val="00807221"/>
    <w:rsid w:val="00807705"/>
    <w:rsid w:val="00807774"/>
    <w:rsid w:val="00807DC1"/>
    <w:rsid w:val="00810591"/>
    <w:rsid w:val="008119C8"/>
    <w:rsid w:val="00811B16"/>
    <w:rsid w:val="00811C6E"/>
    <w:rsid w:val="00811D8F"/>
    <w:rsid w:val="00811E14"/>
    <w:rsid w:val="00812705"/>
    <w:rsid w:val="0081350D"/>
    <w:rsid w:val="00813695"/>
    <w:rsid w:val="00813E65"/>
    <w:rsid w:val="00814641"/>
    <w:rsid w:val="00814E36"/>
    <w:rsid w:val="00814F09"/>
    <w:rsid w:val="00815704"/>
    <w:rsid w:val="00815C0A"/>
    <w:rsid w:val="00815E11"/>
    <w:rsid w:val="00817617"/>
    <w:rsid w:val="00817B83"/>
    <w:rsid w:val="008212F8"/>
    <w:rsid w:val="0082177A"/>
    <w:rsid w:val="00821F9A"/>
    <w:rsid w:val="00822ACE"/>
    <w:rsid w:val="00822AF2"/>
    <w:rsid w:val="008231AA"/>
    <w:rsid w:val="0082378B"/>
    <w:rsid w:val="00823D90"/>
    <w:rsid w:val="0082476F"/>
    <w:rsid w:val="00824B82"/>
    <w:rsid w:val="00825362"/>
    <w:rsid w:val="008254CA"/>
    <w:rsid w:val="00825746"/>
    <w:rsid w:val="00825FA9"/>
    <w:rsid w:val="0082660D"/>
    <w:rsid w:val="00826796"/>
    <w:rsid w:val="00826DDF"/>
    <w:rsid w:val="00830498"/>
    <w:rsid w:val="00830817"/>
    <w:rsid w:val="00832D38"/>
    <w:rsid w:val="00832F33"/>
    <w:rsid w:val="00832F56"/>
    <w:rsid w:val="00833C38"/>
    <w:rsid w:val="0083415E"/>
    <w:rsid w:val="00834528"/>
    <w:rsid w:val="008346D7"/>
    <w:rsid w:val="00834E65"/>
    <w:rsid w:val="0083543F"/>
    <w:rsid w:val="00835449"/>
    <w:rsid w:val="0083560A"/>
    <w:rsid w:val="00835BAF"/>
    <w:rsid w:val="00836538"/>
    <w:rsid w:val="00836B77"/>
    <w:rsid w:val="00836BE7"/>
    <w:rsid w:val="00836D66"/>
    <w:rsid w:val="0084063C"/>
    <w:rsid w:val="008410C3"/>
    <w:rsid w:val="00841B8A"/>
    <w:rsid w:val="00841E89"/>
    <w:rsid w:val="00841F54"/>
    <w:rsid w:val="008422D7"/>
    <w:rsid w:val="008424E2"/>
    <w:rsid w:val="008425AA"/>
    <w:rsid w:val="0084262D"/>
    <w:rsid w:val="0084308F"/>
    <w:rsid w:val="0084413D"/>
    <w:rsid w:val="008452B3"/>
    <w:rsid w:val="0084559D"/>
    <w:rsid w:val="008458C5"/>
    <w:rsid w:val="0084594C"/>
    <w:rsid w:val="00846393"/>
    <w:rsid w:val="00846C68"/>
    <w:rsid w:val="00846D0F"/>
    <w:rsid w:val="00846E1B"/>
    <w:rsid w:val="00850BFB"/>
    <w:rsid w:val="00850C38"/>
    <w:rsid w:val="0085110C"/>
    <w:rsid w:val="00851281"/>
    <w:rsid w:val="00851714"/>
    <w:rsid w:val="00851922"/>
    <w:rsid w:val="00851D57"/>
    <w:rsid w:val="008530B1"/>
    <w:rsid w:val="008541FD"/>
    <w:rsid w:val="00854B45"/>
    <w:rsid w:val="00854E1C"/>
    <w:rsid w:val="00854FF7"/>
    <w:rsid w:val="0085511F"/>
    <w:rsid w:val="00855B0F"/>
    <w:rsid w:val="00855D2D"/>
    <w:rsid w:val="008564F5"/>
    <w:rsid w:val="0085688A"/>
    <w:rsid w:val="0085706C"/>
    <w:rsid w:val="00857442"/>
    <w:rsid w:val="0085776A"/>
    <w:rsid w:val="00860ACF"/>
    <w:rsid w:val="008613CC"/>
    <w:rsid w:val="00861475"/>
    <w:rsid w:val="0086315D"/>
    <w:rsid w:val="00863366"/>
    <w:rsid w:val="0086393C"/>
    <w:rsid w:val="00864279"/>
    <w:rsid w:val="0086441C"/>
    <w:rsid w:val="00864E7E"/>
    <w:rsid w:val="008661A3"/>
    <w:rsid w:val="00866369"/>
    <w:rsid w:val="00867668"/>
    <w:rsid w:val="00867BF5"/>
    <w:rsid w:val="00867D5D"/>
    <w:rsid w:val="00870387"/>
    <w:rsid w:val="008708C9"/>
    <w:rsid w:val="00870BD5"/>
    <w:rsid w:val="00870FB7"/>
    <w:rsid w:val="00871D06"/>
    <w:rsid w:val="00873E27"/>
    <w:rsid w:val="008746B1"/>
    <w:rsid w:val="00874973"/>
    <w:rsid w:val="00875113"/>
    <w:rsid w:val="0087553E"/>
    <w:rsid w:val="00875D98"/>
    <w:rsid w:val="00876575"/>
    <w:rsid w:val="00876615"/>
    <w:rsid w:val="008771CE"/>
    <w:rsid w:val="008772E2"/>
    <w:rsid w:val="0087778D"/>
    <w:rsid w:val="00877BE8"/>
    <w:rsid w:val="0088003B"/>
    <w:rsid w:val="008800A2"/>
    <w:rsid w:val="00880838"/>
    <w:rsid w:val="00880CFB"/>
    <w:rsid w:val="00880EEC"/>
    <w:rsid w:val="00881217"/>
    <w:rsid w:val="008814EF"/>
    <w:rsid w:val="0088159E"/>
    <w:rsid w:val="008824CC"/>
    <w:rsid w:val="008825A1"/>
    <w:rsid w:val="0088395C"/>
    <w:rsid w:val="008841DA"/>
    <w:rsid w:val="008845E9"/>
    <w:rsid w:val="008849DD"/>
    <w:rsid w:val="00884EA1"/>
    <w:rsid w:val="00884EEB"/>
    <w:rsid w:val="00884FE3"/>
    <w:rsid w:val="0088501F"/>
    <w:rsid w:val="008851CB"/>
    <w:rsid w:val="00886AC1"/>
    <w:rsid w:val="00890122"/>
    <w:rsid w:val="00890537"/>
    <w:rsid w:val="00890FC5"/>
    <w:rsid w:val="008916E5"/>
    <w:rsid w:val="0089209F"/>
    <w:rsid w:val="008923CF"/>
    <w:rsid w:val="00892A3E"/>
    <w:rsid w:val="00893402"/>
    <w:rsid w:val="00893BA1"/>
    <w:rsid w:val="00893DEB"/>
    <w:rsid w:val="00894A51"/>
    <w:rsid w:val="00894F5B"/>
    <w:rsid w:val="008962A5"/>
    <w:rsid w:val="0089706F"/>
    <w:rsid w:val="008975AD"/>
    <w:rsid w:val="00897C2E"/>
    <w:rsid w:val="00897C95"/>
    <w:rsid w:val="00897D32"/>
    <w:rsid w:val="00897DFF"/>
    <w:rsid w:val="00897F64"/>
    <w:rsid w:val="008A037A"/>
    <w:rsid w:val="008A05CC"/>
    <w:rsid w:val="008A0897"/>
    <w:rsid w:val="008A1E34"/>
    <w:rsid w:val="008A1E7E"/>
    <w:rsid w:val="008A230F"/>
    <w:rsid w:val="008A26E5"/>
    <w:rsid w:val="008A2710"/>
    <w:rsid w:val="008A2ADB"/>
    <w:rsid w:val="008A2D8A"/>
    <w:rsid w:val="008A31EC"/>
    <w:rsid w:val="008A3208"/>
    <w:rsid w:val="008A33A5"/>
    <w:rsid w:val="008A3413"/>
    <w:rsid w:val="008A414C"/>
    <w:rsid w:val="008A48BD"/>
    <w:rsid w:val="008A4F51"/>
    <w:rsid w:val="008A5277"/>
    <w:rsid w:val="008A549A"/>
    <w:rsid w:val="008A5824"/>
    <w:rsid w:val="008A5AB3"/>
    <w:rsid w:val="008A5D7F"/>
    <w:rsid w:val="008A63B1"/>
    <w:rsid w:val="008A655D"/>
    <w:rsid w:val="008A6B2A"/>
    <w:rsid w:val="008A79B3"/>
    <w:rsid w:val="008A7A09"/>
    <w:rsid w:val="008A7B2E"/>
    <w:rsid w:val="008A7D70"/>
    <w:rsid w:val="008A7E09"/>
    <w:rsid w:val="008B05E0"/>
    <w:rsid w:val="008B0647"/>
    <w:rsid w:val="008B0CF0"/>
    <w:rsid w:val="008B0EE7"/>
    <w:rsid w:val="008B2377"/>
    <w:rsid w:val="008B27A0"/>
    <w:rsid w:val="008B283C"/>
    <w:rsid w:val="008B2CC0"/>
    <w:rsid w:val="008B3027"/>
    <w:rsid w:val="008B3201"/>
    <w:rsid w:val="008B3809"/>
    <w:rsid w:val="008B3CAE"/>
    <w:rsid w:val="008B419F"/>
    <w:rsid w:val="008B4437"/>
    <w:rsid w:val="008B4BD2"/>
    <w:rsid w:val="008B4F81"/>
    <w:rsid w:val="008B5D8A"/>
    <w:rsid w:val="008B606A"/>
    <w:rsid w:val="008B61E8"/>
    <w:rsid w:val="008B700E"/>
    <w:rsid w:val="008C0859"/>
    <w:rsid w:val="008C0FAF"/>
    <w:rsid w:val="008C199B"/>
    <w:rsid w:val="008C2380"/>
    <w:rsid w:val="008C2647"/>
    <w:rsid w:val="008C2A10"/>
    <w:rsid w:val="008C3191"/>
    <w:rsid w:val="008C33F1"/>
    <w:rsid w:val="008C3922"/>
    <w:rsid w:val="008C3A97"/>
    <w:rsid w:val="008C4B6A"/>
    <w:rsid w:val="008C4CCF"/>
    <w:rsid w:val="008C4E38"/>
    <w:rsid w:val="008C549D"/>
    <w:rsid w:val="008C6D08"/>
    <w:rsid w:val="008C71F0"/>
    <w:rsid w:val="008C762D"/>
    <w:rsid w:val="008D0810"/>
    <w:rsid w:val="008D0B83"/>
    <w:rsid w:val="008D13B0"/>
    <w:rsid w:val="008D1425"/>
    <w:rsid w:val="008D1F59"/>
    <w:rsid w:val="008D277C"/>
    <w:rsid w:val="008D28C7"/>
    <w:rsid w:val="008D29A8"/>
    <w:rsid w:val="008D2C30"/>
    <w:rsid w:val="008D3220"/>
    <w:rsid w:val="008D5794"/>
    <w:rsid w:val="008D5F23"/>
    <w:rsid w:val="008D6339"/>
    <w:rsid w:val="008D6BE8"/>
    <w:rsid w:val="008D6F03"/>
    <w:rsid w:val="008D6F2D"/>
    <w:rsid w:val="008D7802"/>
    <w:rsid w:val="008E05D4"/>
    <w:rsid w:val="008E0A97"/>
    <w:rsid w:val="008E0D57"/>
    <w:rsid w:val="008E155D"/>
    <w:rsid w:val="008E16D2"/>
    <w:rsid w:val="008E17B5"/>
    <w:rsid w:val="008E1BF3"/>
    <w:rsid w:val="008E1D20"/>
    <w:rsid w:val="008E1FA8"/>
    <w:rsid w:val="008E2311"/>
    <w:rsid w:val="008E317D"/>
    <w:rsid w:val="008E391F"/>
    <w:rsid w:val="008E396E"/>
    <w:rsid w:val="008E4F1A"/>
    <w:rsid w:val="008E4F93"/>
    <w:rsid w:val="008E4FE8"/>
    <w:rsid w:val="008E554C"/>
    <w:rsid w:val="008E5832"/>
    <w:rsid w:val="008E5C3C"/>
    <w:rsid w:val="008E6043"/>
    <w:rsid w:val="008E647E"/>
    <w:rsid w:val="008E6E57"/>
    <w:rsid w:val="008E70D4"/>
    <w:rsid w:val="008E7A10"/>
    <w:rsid w:val="008F03AC"/>
    <w:rsid w:val="008F0B46"/>
    <w:rsid w:val="008F0B88"/>
    <w:rsid w:val="008F0BF5"/>
    <w:rsid w:val="008F0D21"/>
    <w:rsid w:val="008F15DB"/>
    <w:rsid w:val="008F1877"/>
    <w:rsid w:val="008F1EB0"/>
    <w:rsid w:val="008F272F"/>
    <w:rsid w:val="008F321F"/>
    <w:rsid w:val="008F381B"/>
    <w:rsid w:val="008F488C"/>
    <w:rsid w:val="008F5183"/>
    <w:rsid w:val="008F5C80"/>
    <w:rsid w:val="008F6043"/>
    <w:rsid w:val="008F63DF"/>
    <w:rsid w:val="008F6542"/>
    <w:rsid w:val="008F6CF0"/>
    <w:rsid w:val="008F778F"/>
    <w:rsid w:val="008F7AFF"/>
    <w:rsid w:val="008F7DD8"/>
    <w:rsid w:val="0090071A"/>
    <w:rsid w:val="00900EDC"/>
    <w:rsid w:val="009018B0"/>
    <w:rsid w:val="00902370"/>
    <w:rsid w:val="009028C6"/>
    <w:rsid w:val="0090290D"/>
    <w:rsid w:val="00902E7C"/>
    <w:rsid w:val="00903190"/>
    <w:rsid w:val="00903622"/>
    <w:rsid w:val="009037AC"/>
    <w:rsid w:val="0090455F"/>
    <w:rsid w:val="00905137"/>
    <w:rsid w:val="0090513D"/>
    <w:rsid w:val="00905645"/>
    <w:rsid w:val="00905FBA"/>
    <w:rsid w:val="009060D8"/>
    <w:rsid w:val="00906D46"/>
    <w:rsid w:val="0090722B"/>
    <w:rsid w:val="009072C2"/>
    <w:rsid w:val="0090766D"/>
    <w:rsid w:val="00907B7F"/>
    <w:rsid w:val="0091096A"/>
    <w:rsid w:val="00910F78"/>
    <w:rsid w:val="00911BD9"/>
    <w:rsid w:val="00912F11"/>
    <w:rsid w:val="009132AA"/>
    <w:rsid w:val="00913358"/>
    <w:rsid w:val="00913B68"/>
    <w:rsid w:val="00914E4B"/>
    <w:rsid w:val="00915093"/>
    <w:rsid w:val="00915389"/>
    <w:rsid w:val="00915D83"/>
    <w:rsid w:val="00915E82"/>
    <w:rsid w:val="00915F06"/>
    <w:rsid w:val="00916A14"/>
    <w:rsid w:val="00916AA7"/>
    <w:rsid w:val="00917628"/>
    <w:rsid w:val="0091767C"/>
    <w:rsid w:val="00917BC8"/>
    <w:rsid w:val="009203F8"/>
    <w:rsid w:val="009210BA"/>
    <w:rsid w:val="009224B3"/>
    <w:rsid w:val="0092275F"/>
    <w:rsid w:val="00922801"/>
    <w:rsid w:val="00923BCE"/>
    <w:rsid w:val="00923BFD"/>
    <w:rsid w:val="00923FE1"/>
    <w:rsid w:val="009243EE"/>
    <w:rsid w:val="0092467A"/>
    <w:rsid w:val="00924AC7"/>
    <w:rsid w:val="00925663"/>
    <w:rsid w:val="009266C6"/>
    <w:rsid w:val="009276A4"/>
    <w:rsid w:val="00930863"/>
    <w:rsid w:val="009313B5"/>
    <w:rsid w:val="009316A9"/>
    <w:rsid w:val="00931DA0"/>
    <w:rsid w:val="00932219"/>
    <w:rsid w:val="0093363A"/>
    <w:rsid w:val="0093374C"/>
    <w:rsid w:val="00933A94"/>
    <w:rsid w:val="00934105"/>
    <w:rsid w:val="00934338"/>
    <w:rsid w:val="00935378"/>
    <w:rsid w:val="00935B45"/>
    <w:rsid w:val="00936B4D"/>
    <w:rsid w:val="00937768"/>
    <w:rsid w:val="00937D1B"/>
    <w:rsid w:val="00940EAC"/>
    <w:rsid w:val="009412CE"/>
    <w:rsid w:val="009427F3"/>
    <w:rsid w:val="0094296F"/>
    <w:rsid w:val="00942E7D"/>
    <w:rsid w:val="00942F9F"/>
    <w:rsid w:val="0094311D"/>
    <w:rsid w:val="0094365F"/>
    <w:rsid w:val="009438FD"/>
    <w:rsid w:val="00943C05"/>
    <w:rsid w:val="00943E78"/>
    <w:rsid w:val="0094442B"/>
    <w:rsid w:val="009444FB"/>
    <w:rsid w:val="00944972"/>
    <w:rsid w:val="00945036"/>
    <w:rsid w:val="009461AD"/>
    <w:rsid w:val="009461E1"/>
    <w:rsid w:val="0094675A"/>
    <w:rsid w:val="00946905"/>
    <w:rsid w:val="00946A35"/>
    <w:rsid w:val="0094738F"/>
    <w:rsid w:val="009475B3"/>
    <w:rsid w:val="009477A6"/>
    <w:rsid w:val="00947AF6"/>
    <w:rsid w:val="00947D11"/>
    <w:rsid w:val="0095062E"/>
    <w:rsid w:val="00950728"/>
    <w:rsid w:val="00950E83"/>
    <w:rsid w:val="00951298"/>
    <w:rsid w:val="0095152A"/>
    <w:rsid w:val="00951589"/>
    <w:rsid w:val="00951B51"/>
    <w:rsid w:val="009536F1"/>
    <w:rsid w:val="00953B7A"/>
    <w:rsid w:val="009548E1"/>
    <w:rsid w:val="00955A12"/>
    <w:rsid w:val="00955AE3"/>
    <w:rsid w:val="00955B7D"/>
    <w:rsid w:val="00955E10"/>
    <w:rsid w:val="00955E89"/>
    <w:rsid w:val="00956B3D"/>
    <w:rsid w:val="0095765A"/>
    <w:rsid w:val="0095776F"/>
    <w:rsid w:val="009579E5"/>
    <w:rsid w:val="0096070E"/>
    <w:rsid w:val="00960731"/>
    <w:rsid w:val="00961653"/>
    <w:rsid w:val="009619A7"/>
    <w:rsid w:val="009619BF"/>
    <w:rsid w:val="009622DF"/>
    <w:rsid w:val="009626D9"/>
    <w:rsid w:val="009627AB"/>
    <w:rsid w:val="0096322F"/>
    <w:rsid w:val="009634E8"/>
    <w:rsid w:val="0096377A"/>
    <w:rsid w:val="00963D97"/>
    <w:rsid w:val="00965ADE"/>
    <w:rsid w:val="00965B5A"/>
    <w:rsid w:val="009660E5"/>
    <w:rsid w:val="00966C67"/>
    <w:rsid w:val="00966FEE"/>
    <w:rsid w:val="00967E7F"/>
    <w:rsid w:val="00970072"/>
    <w:rsid w:val="009701AC"/>
    <w:rsid w:val="009701AE"/>
    <w:rsid w:val="009703A1"/>
    <w:rsid w:val="0097124E"/>
    <w:rsid w:val="009712EC"/>
    <w:rsid w:val="00971A4E"/>
    <w:rsid w:val="00971D36"/>
    <w:rsid w:val="009721F3"/>
    <w:rsid w:val="00972575"/>
    <w:rsid w:val="009734C4"/>
    <w:rsid w:val="009736B7"/>
    <w:rsid w:val="00973988"/>
    <w:rsid w:val="00975633"/>
    <w:rsid w:val="0097603D"/>
    <w:rsid w:val="0097702D"/>
    <w:rsid w:val="00977954"/>
    <w:rsid w:val="00980A3B"/>
    <w:rsid w:val="0098134F"/>
    <w:rsid w:val="009813FC"/>
    <w:rsid w:val="009822FE"/>
    <w:rsid w:val="00982341"/>
    <w:rsid w:val="00983571"/>
    <w:rsid w:val="0098440E"/>
    <w:rsid w:val="00984B51"/>
    <w:rsid w:val="00984C40"/>
    <w:rsid w:val="00985BBF"/>
    <w:rsid w:val="00985BD0"/>
    <w:rsid w:val="00986645"/>
    <w:rsid w:val="00986D1B"/>
    <w:rsid w:val="00990AC8"/>
    <w:rsid w:val="009912E9"/>
    <w:rsid w:val="009916E8"/>
    <w:rsid w:val="00992501"/>
    <w:rsid w:val="00992B3D"/>
    <w:rsid w:val="00992D00"/>
    <w:rsid w:val="00993B6E"/>
    <w:rsid w:val="00993CFB"/>
    <w:rsid w:val="009945E7"/>
    <w:rsid w:val="00994872"/>
    <w:rsid w:val="009A04B5"/>
    <w:rsid w:val="009A1E22"/>
    <w:rsid w:val="009A24CF"/>
    <w:rsid w:val="009A2509"/>
    <w:rsid w:val="009A33BB"/>
    <w:rsid w:val="009A356F"/>
    <w:rsid w:val="009A36FB"/>
    <w:rsid w:val="009A3827"/>
    <w:rsid w:val="009A3AAE"/>
    <w:rsid w:val="009A3D5E"/>
    <w:rsid w:val="009A3D9A"/>
    <w:rsid w:val="009A4185"/>
    <w:rsid w:val="009A4A74"/>
    <w:rsid w:val="009A4C28"/>
    <w:rsid w:val="009A4F15"/>
    <w:rsid w:val="009A51B5"/>
    <w:rsid w:val="009A5B8B"/>
    <w:rsid w:val="009A5CA6"/>
    <w:rsid w:val="009A61C4"/>
    <w:rsid w:val="009A62A5"/>
    <w:rsid w:val="009A6374"/>
    <w:rsid w:val="009A66FC"/>
    <w:rsid w:val="009A6B28"/>
    <w:rsid w:val="009A6F02"/>
    <w:rsid w:val="009B007A"/>
    <w:rsid w:val="009B0531"/>
    <w:rsid w:val="009B0877"/>
    <w:rsid w:val="009B0B5A"/>
    <w:rsid w:val="009B0C2D"/>
    <w:rsid w:val="009B10F8"/>
    <w:rsid w:val="009B13A7"/>
    <w:rsid w:val="009B1EA1"/>
    <w:rsid w:val="009B1F3E"/>
    <w:rsid w:val="009B2056"/>
    <w:rsid w:val="009B2785"/>
    <w:rsid w:val="009B2FF8"/>
    <w:rsid w:val="009B30F0"/>
    <w:rsid w:val="009B31BA"/>
    <w:rsid w:val="009B3806"/>
    <w:rsid w:val="009B3D2F"/>
    <w:rsid w:val="009B47CB"/>
    <w:rsid w:val="009B5B75"/>
    <w:rsid w:val="009B657F"/>
    <w:rsid w:val="009B6C01"/>
    <w:rsid w:val="009C1078"/>
    <w:rsid w:val="009C17DD"/>
    <w:rsid w:val="009C1B3D"/>
    <w:rsid w:val="009C2222"/>
    <w:rsid w:val="009C22F3"/>
    <w:rsid w:val="009C4A92"/>
    <w:rsid w:val="009C4E5B"/>
    <w:rsid w:val="009C534D"/>
    <w:rsid w:val="009C5757"/>
    <w:rsid w:val="009C5925"/>
    <w:rsid w:val="009C5C91"/>
    <w:rsid w:val="009C6568"/>
    <w:rsid w:val="009C671A"/>
    <w:rsid w:val="009C7AFD"/>
    <w:rsid w:val="009D0695"/>
    <w:rsid w:val="009D0947"/>
    <w:rsid w:val="009D0CE8"/>
    <w:rsid w:val="009D0E2E"/>
    <w:rsid w:val="009D0E7C"/>
    <w:rsid w:val="009D148C"/>
    <w:rsid w:val="009D1823"/>
    <w:rsid w:val="009D2799"/>
    <w:rsid w:val="009D3A77"/>
    <w:rsid w:val="009D4199"/>
    <w:rsid w:val="009D425A"/>
    <w:rsid w:val="009D439C"/>
    <w:rsid w:val="009D46B7"/>
    <w:rsid w:val="009D5068"/>
    <w:rsid w:val="009D5AC2"/>
    <w:rsid w:val="009D676B"/>
    <w:rsid w:val="009D6788"/>
    <w:rsid w:val="009D75BD"/>
    <w:rsid w:val="009E0184"/>
    <w:rsid w:val="009E05EB"/>
    <w:rsid w:val="009E0ECA"/>
    <w:rsid w:val="009E21C4"/>
    <w:rsid w:val="009E24ED"/>
    <w:rsid w:val="009E263C"/>
    <w:rsid w:val="009E2898"/>
    <w:rsid w:val="009E2CD9"/>
    <w:rsid w:val="009E301E"/>
    <w:rsid w:val="009E3658"/>
    <w:rsid w:val="009E36DA"/>
    <w:rsid w:val="009E4134"/>
    <w:rsid w:val="009E4307"/>
    <w:rsid w:val="009E5FFF"/>
    <w:rsid w:val="009E6211"/>
    <w:rsid w:val="009E678A"/>
    <w:rsid w:val="009E6899"/>
    <w:rsid w:val="009E6ED7"/>
    <w:rsid w:val="009E7F83"/>
    <w:rsid w:val="009F0624"/>
    <w:rsid w:val="009F0DA3"/>
    <w:rsid w:val="009F1933"/>
    <w:rsid w:val="009F3046"/>
    <w:rsid w:val="009F34F0"/>
    <w:rsid w:val="009F3A4D"/>
    <w:rsid w:val="009F3D99"/>
    <w:rsid w:val="009F486B"/>
    <w:rsid w:val="009F4D67"/>
    <w:rsid w:val="009F5900"/>
    <w:rsid w:val="009F7457"/>
    <w:rsid w:val="009F7FBB"/>
    <w:rsid w:val="00A0058E"/>
    <w:rsid w:val="00A005AE"/>
    <w:rsid w:val="00A00FB5"/>
    <w:rsid w:val="00A0165D"/>
    <w:rsid w:val="00A017DF"/>
    <w:rsid w:val="00A018B7"/>
    <w:rsid w:val="00A0237A"/>
    <w:rsid w:val="00A029F0"/>
    <w:rsid w:val="00A02A5F"/>
    <w:rsid w:val="00A0331E"/>
    <w:rsid w:val="00A04450"/>
    <w:rsid w:val="00A053A7"/>
    <w:rsid w:val="00A0559B"/>
    <w:rsid w:val="00A055FF"/>
    <w:rsid w:val="00A056F5"/>
    <w:rsid w:val="00A05AD3"/>
    <w:rsid w:val="00A06015"/>
    <w:rsid w:val="00A06E1A"/>
    <w:rsid w:val="00A06E8C"/>
    <w:rsid w:val="00A079E3"/>
    <w:rsid w:val="00A10539"/>
    <w:rsid w:val="00A10B1D"/>
    <w:rsid w:val="00A10CB1"/>
    <w:rsid w:val="00A11440"/>
    <w:rsid w:val="00A12373"/>
    <w:rsid w:val="00A12BD4"/>
    <w:rsid w:val="00A13C24"/>
    <w:rsid w:val="00A1450E"/>
    <w:rsid w:val="00A1451B"/>
    <w:rsid w:val="00A14AD6"/>
    <w:rsid w:val="00A14E37"/>
    <w:rsid w:val="00A15FED"/>
    <w:rsid w:val="00A161F0"/>
    <w:rsid w:val="00A16D79"/>
    <w:rsid w:val="00A20283"/>
    <w:rsid w:val="00A206D4"/>
    <w:rsid w:val="00A20A45"/>
    <w:rsid w:val="00A20B08"/>
    <w:rsid w:val="00A21972"/>
    <w:rsid w:val="00A21F6D"/>
    <w:rsid w:val="00A22899"/>
    <w:rsid w:val="00A23608"/>
    <w:rsid w:val="00A24CD6"/>
    <w:rsid w:val="00A25A07"/>
    <w:rsid w:val="00A269A1"/>
    <w:rsid w:val="00A26D74"/>
    <w:rsid w:val="00A26E3D"/>
    <w:rsid w:val="00A27D35"/>
    <w:rsid w:val="00A30B50"/>
    <w:rsid w:val="00A329E0"/>
    <w:rsid w:val="00A33A1E"/>
    <w:rsid w:val="00A34AA4"/>
    <w:rsid w:val="00A34B34"/>
    <w:rsid w:val="00A35010"/>
    <w:rsid w:val="00A3628D"/>
    <w:rsid w:val="00A368C1"/>
    <w:rsid w:val="00A37671"/>
    <w:rsid w:val="00A37B34"/>
    <w:rsid w:val="00A37C01"/>
    <w:rsid w:val="00A400AF"/>
    <w:rsid w:val="00A406E4"/>
    <w:rsid w:val="00A40D48"/>
    <w:rsid w:val="00A41138"/>
    <w:rsid w:val="00A41680"/>
    <w:rsid w:val="00A41BA0"/>
    <w:rsid w:val="00A41C4C"/>
    <w:rsid w:val="00A41C8E"/>
    <w:rsid w:val="00A41E98"/>
    <w:rsid w:val="00A42AE5"/>
    <w:rsid w:val="00A43F9D"/>
    <w:rsid w:val="00A44237"/>
    <w:rsid w:val="00A443F8"/>
    <w:rsid w:val="00A45537"/>
    <w:rsid w:val="00A467C5"/>
    <w:rsid w:val="00A46A11"/>
    <w:rsid w:val="00A46DB8"/>
    <w:rsid w:val="00A46F07"/>
    <w:rsid w:val="00A4742C"/>
    <w:rsid w:val="00A4775A"/>
    <w:rsid w:val="00A477C4"/>
    <w:rsid w:val="00A47A19"/>
    <w:rsid w:val="00A47C55"/>
    <w:rsid w:val="00A504CF"/>
    <w:rsid w:val="00A50507"/>
    <w:rsid w:val="00A50C8B"/>
    <w:rsid w:val="00A50EA1"/>
    <w:rsid w:val="00A511DA"/>
    <w:rsid w:val="00A517E7"/>
    <w:rsid w:val="00A51825"/>
    <w:rsid w:val="00A52071"/>
    <w:rsid w:val="00A524FB"/>
    <w:rsid w:val="00A52CB2"/>
    <w:rsid w:val="00A531FD"/>
    <w:rsid w:val="00A53586"/>
    <w:rsid w:val="00A53C92"/>
    <w:rsid w:val="00A5443A"/>
    <w:rsid w:val="00A547D5"/>
    <w:rsid w:val="00A54EB8"/>
    <w:rsid w:val="00A55C85"/>
    <w:rsid w:val="00A55DFE"/>
    <w:rsid w:val="00A56C29"/>
    <w:rsid w:val="00A57C7E"/>
    <w:rsid w:val="00A601D8"/>
    <w:rsid w:val="00A60B62"/>
    <w:rsid w:val="00A610A3"/>
    <w:rsid w:val="00A61146"/>
    <w:rsid w:val="00A61211"/>
    <w:rsid w:val="00A61F84"/>
    <w:rsid w:val="00A61FF3"/>
    <w:rsid w:val="00A62419"/>
    <w:rsid w:val="00A62832"/>
    <w:rsid w:val="00A6332C"/>
    <w:rsid w:val="00A63736"/>
    <w:rsid w:val="00A63BF7"/>
    <w:rsid w:val="00A6509E"/>
    <w:rsid w:val="00A65D6E"/>
    <w:rsid w:val="00A66027"/>
    <w:rsid w:val="00A66427"/>
    <w:rsid w:val="00A6650F"/>
    <w:rsid w:val="00A66EE7"/>
    <w:rsid w:val="00A67554"/>
    <w:rsid w:val="00A67A71"/>
    <w:rsid w:val="00A70717"/>
    <w:rsid w:val="00A70CED"/>
    <w:rsid w:val="00A7173C"/>
    <w:rsid w:val="00A71F31"/>
    <w:rsid w:val="00A72BF5"/>
    <w:rsid w:val="00A730BB"/>
    <w:rsid w:val="00A730C9"/>
    <w:rsid w:val="00A737E7"/>
    <w:rsid w:val="00A73EF5"/>
    <w:rsid w:val="00A74201"/>
    <w:rsid w:val="00A74CAF"/>
    <w:rsid w:val="00A75631"/>
    <w:rsid w:val="00A756A7"/>
    <w:rsid w:val="00A75DFE"/>
    <w:rsid w:val="00A76D21"/>
    <w:rsid w:val="00A77045"/>
    <w:rsid w:val="00A77492"/>
    <w:rsid w:val="00A77662"/>
    <w:rsid w:val="00A7770A"/>
    <w:rsid w:val="00A801FC"/>
    <w:rsid w:val="00A80249"/>
    <w:rsid w:val="00A80B9C"/>
    <w:rsid w:val="00A80DDA"/>
    <w:rsid w:val="00A81DB4"/>
    <w:rsid w:val="00A822ED"/>
    <w:rsid w:val="00A825EC"/>
    <w:rsid w:val="00A82E6C"/>
    <w:rsid w:val="00A831C3"/>
    <w:rsid w:val="00A83A60"/>
    <w:rsid w:val="00A84236"/>
    <w:rsid w:val="00A8451F"/>
    <w:rsid w:val="00A851D6"/>
    <w:rsid w:val="00A85B1F"/>
    <w:rsid w:val="00A85EA0"/>
    <w:rsid w:val="00A86063"/>
    <w:rsid w:val="00A86757"/>
    <w:rsid w:val="00A86FEF"/>
    <w:rsid w:val="00A9030A"/>
    <w:rsid w:val="00A90698"/>
    <w:rsid w:val="00A90F55"/>
    <w:rsid w:val="00A91398"/>
    <w:rsid w:val="00A9162F"/>
    <w:rsid w:val="00A917E7"/>
    <w:rsid w:val="00A91BC3"/>
    <w:rsid w:val="00A92746"/>
    <w:rsid w:val="00A93335"/>
    <w:rsid w:val="00A93346"/>
    <w:rsid w:val="00A9354B"/>
    <w:rsid w:val="00A937E7"/>
    <w:rsid w:val="00A94D95"/>
    <w:rsid w:val="00A95439"/>
    <w:rsid w:val="00A957BF"/>
    <w:rsid w:val="00A957CD"/>
    <w:rsid w:val="00A9582F"/>
    <w:rsid w:val="00A95D1A"/>
    <w:rsid w:val="00A95DD5"/>
    <w:rsid w:val="00A9600A"/>
    <w:rsid w:val="00A96507"/>
    <w:rsid w:val="00A96F27"/>
    <w:rsid w:val="00A97002"/>
    <w:rsid w:val="00A97615"/>
    <w:rsid w:val="00A97A64"/>
    <w:rsid w:val="00AA061E"/>
    <w:rsid w:val="00AA07FD"/>
    <w:rsid w:val="00AA08F2"/>
    <w:rsid w:val="00AA0D71"/>
    <w:rsid w:val="00AA0F5A"/>
    <w:rsid w:val="00AA0FB8"/>
    <w:rsid w:val="00AA1357"/>
    <w:rsid w:val="00AA1460"/>
    <w:rsid w:val="00AA1B38"/>
    <w:rsid w:val="00AA1C3C"/>
    <w:rsid w:val="00AA1FF4"/>
    <w:rsid w:val="00AA2C61"/>
    <w:rsid w:val="00AA3099"/>
    <w:rsid w:val="00AA3860"/>
    <w:rsid w:val="00AA42CF"/>
    <w:rsid w:val="00AA5475"/>
    <w:rsid w:val="00AA5E0C"/>
    <w:rsid w:val="00AA676B"/>
    <w:rsid w:val="00AA6CDC"/>
    <w:rsid w:val="00AA74EE"/>
    <w:rsid w:val="00AA7DAD"/>
    <w:rsid w:val="00AA7FC9"/>
    <w:rsid w:val="00AB086E"/>
    <w:rsid w:val="00AB0EF7"/>
    <w:rsid w:val="00AB0F62"/>
    <w:rsid w:val="00AB102B"/>
    <w:rsid w:val="00AB1522"/>
    <w:rsid w:val="00AB19C9"/>
    <w:rsid w:val="00AB288D"/>
    <w:rsid w:val="00AB2B8C"/>
    <w:rsid w:val="00AB2E16"/>
    <w:rsid w:val="00AB3044"/>
    <w:rsid w:val="00AB3571"/>
    <w:rsid w:val="00AB3694"/>
    <w:rsid w:val="00AB37A6"/>
    <w:rsid w:val="00AB4298"/>
    <w:rsid w:val="00AB4983"/>
    <w:rsid w:val="00AB6CA5"/>
    <w:rsid w:val="00AB79F9"/>
    <w:rsid w:val="00AB7A52"/>
    <w:rsid w:val="00AC035A"/>
    <w:rsid w:val="00AC0476"/>
    <w:rsid w:val="00AC071E"/>
    <w:rsid w:val="00AC130F"/>
    <w:rsid w:val="00AC198E"/>
    <w:rsid w:val="00AC1C5A"/>
    <w:rsid w:val="00AC1E84"/>
    <w:rsid w:val="00AC1F28"/>
    <w:rsid w:val="00AC23A7"/>
    <w:rsid w:val="00AC2ECF"/>
    <w:rsid w:val="00AC3118"/>
    <w:rsid w:val="00AC34AA"/>
    <w:rsid w:val="00AC378A"/>
    <w:rsid w:val="00AC3E8C"/>
    <w:rsid w:val="00AC3EC6"/>
    <w:rsid w:val="00AC3F02"/>
    <w:rsid w:val="00AC3F4D"/>
    <w:rsid w:val="00AC40CF"/>
    <w:rsid w:val="00AC4299"/>
    <w:rsid w:val="00AC455B"/>
    <w:rsid w:val="00AC48BE"/>
    <w:rsid w:val="00AC5002"/>
    <w:rsid w:val="00AC5220"/>
    <w:rsid w:val="00AC56DF"/>
    <w:rsid w:val="00AC69D8"/>
    <w:rsid w:val="00AC6B7E"/>
    <w:rsid w:val="00AC6D4B"/>
    <w:rsid w:val="00AC762E"/>
    <w:rsid w:val="00AC77A7"/>
    <w:rsid w:val="00AD003E"/>
    <w:rsid w:val="00AD070A"/>
    <w:rsid w:val="00AD09A5"/>
    <w:rsid w:val="00AD0EAE"/>
    <w:rsid w:val="00AD107C"/>
    <w:rsid w:val="00AD178D"/>
    <w:rsid w:val="00AD1E32"/>
    <w:rsid w:val="00AD22BD"/>
    <w:rsid w:val="00AD2619"/>
    <w:rsid w:val="00AD2D1C"/>
    <w:rsid w:val="00AD3475"/>
    <w:rsid w:val="00AD4C51"/>
    <w:rsid w:val="00AD4ED5"/>
    <w:rsid w:val="00AD5197"/>
    <w:rsid w:val="00AD536C"/>
    <w:rsid w:val="00AD57E2"/>
    <w:rsid w:val="00AD6781"/>
    <w:rsid w:val="00AD7DA8"/>
    <w:rsid w:val="00AD7F16"/>
    <w:rsid w:val="00AE0064"/>
    <w:rsid w:val="00AE00CE"/>
    <w:rsid w:val="00AE1179"/>
    <w:rsid w:val="00AE18CD"/>
    <w:rsid w:val="00AE294F"/>
    <w:rsid w:val="00AE337F"/>
    <w:rsid w:val="00AE3AA9"/>
    <w:rsid w:val="00AE405F"/>
    <w:rsid w:val="00AE46BA"/>
    <w:rsid w:val="00AE46D5"/>
    <w:rsid w:val="00AE48B3"/>
    <w:rsid w:val="00AE5995"/>
    <w:rsid w:val="00AE60A5"/>
    <w:rsid w:val="00AE6A19"/>
    <w:rsid w:val="00AE6AA0"/>
    <w:rsid w:val="00AE7689"/>
    <w:rsid w:val="00AE7F04"/>
    <w:rsid w:val="00AF0104"/>
    <w:rsid w:val="00AF04C2"/>
    <w:rsid w:val="00AF089E"/>
    <w:rsid w:val="00AF0FE8"/>
    <w:rsid w:val="00AF284F"/>
    <w:rsid w:val="00AF28AF"/>
    <w:rsid w:val="00AF2AE8"/>
    <w:rsid w:val="00AF2EEC"/>
    <w:rsid w:val="00AF2F61"/>
    <w:rsid w:val="00AF30F9"/>
    <w:rsid w:val="00AF368B"/>
    <w:rsid w:val="00AF3E25"/>
    <w:rsid w:val="00AF40CF"/>
    <w:rsid w:val="00AF48C1"/>
    <w:rsid w:val="00AF4ADD"/>
    <w:rsid w:val="00AF4B10"/>
    <w:rsid w:val="00AF4B3D"/>
    <w:rsid w:val="00AF4BF8"/>
    <w:rsid w:val="00AF6089"/>
    <w:rsid w:val="00AF6BE8"/>
    <w:rsid w:val="00B000CB"/>
    <w:rsid w:val="00B0039B"/>
    <w:rsid w:val="00B00567"/>
    <w:rsid w:val="00B0077A"/>
    <w:rsid w:val="00B00C3A"/>
    <w:rsid w:val="00B00C62"/>
    <w:rsid w:val="00B01D69"/>
    <w:rsid w:val="00B01E05"/>
    <w:rsid w:val="00B02109"/>
    <w:rsid w:val="00B0295F"/>
    <w:rsid w:val="00B02CF4"/>
    <w:rsid w:val="00B0381E"/>
    <w:rsid w:val="00B03B84"/>
    <w:rsid w:val="00B04100"/>
    <w:rsid w:val="00B049E7"/>
    <w:rsid w:val="00B04EE1"/>
    <w:rsid w:val="00B05935"/>
    <w:rsid w:val="00B05FB4"/>
    <w:rsid w:val="00B06697"/>
    <w:rsid w:val="00B06C46"/>
    <w:rsid w:val="00B07080"/>
    <w:rsid w:val="00B07B5E"/>
    <w:rsid w:val="00B07FB4"/>
    <w:rsid w:val="00B10491"/>
    <w:rsid w:val="00B10500"/>
    <w:rsid w:val="00B1058C"/>
    <w:rsid w:val="00B105EE"/>
    <w:rsid w:val="00B1097C"/>
    <w:rsid w:val="00B112E7"/>
    <w:rsid w:val="00B11677"/>
    <w:rsid w:val="00B116D8"/>
    <w:rsid w:val="00B12436"/>
    <w:rsid w:val="00B124AB"/>
    <w:rsid w:val="00B126CA"/>
    <w:rsid w:val="00B12E83"/>
    <w:rsid w:val="00B13490"/>
    <w:rsid w:val="00B147A0"/>
    <w:rsid w:val="00B1628C"/>
    <w:rsid w:val="00B16427"/>
    <w:rsid w:val="00B16B27"/>
    <w:rsid w:val="00B17125"/>
    <w:rsid w:val="00B17932"/>
    <w:rsid w:val="00B179C8"/>
    <w:rsid w:val="00B20398"/>
    <w:rsid w:val="00B208DA"/>
    <w:rsid w:val="00B20CE0"/>
    <w:rsid w:val="00B21A9F"/>
    <w:rsid w:val="00B21E95"/>
    <w:rsid w:val="00B21FFA"/>
    <w:rsid w:val="00B2202A"/>
    <w:rsid w:val="00B2206D"/>
    <w:rsid w:val="00B22632"/>
    <w:rsid w:val="00B22DF7"/>
    <w:rsid w:val="00B232C9"/>
    <w:rsid w:val="00B2348B"/>
    <w:rsid w:val="00B23B8E"/>
    <w:rsid w:val="00B2400F"/>
    <w:rsid w:val="00B2441A"/>
    <w:rsid w:val="00B25D20"/>
    <w:rsid w:val="00B25EBB"/>
    <w:rsid w:val="00B26391"/>
    <w:rsid w:val="00B26514"/>
    <w:rsid w:val="00B2659E"/>
    <w:rsid w:val="00B26CFF"/>
    <w:rsid w:val="00B27318"/>
    <w:rsid w:val="00B2763B"/>
    <w:rsid w:val="00B27FBF"/>
    <w:rsid w:val="00B30106"/>
    <w:rsid w:val="00B304E6"/>
    <w:rsid w:val="00B30714"/>
    <w:rsid w:val="00B30926"/>
    <w:rsid w:val="00B30BCC"/>
    <w:rsid w:val="00B31390"/>
    <w:rsid w:val="00B315AE"/>
    <w:rsid w:val="00B315BA"/>
    <w:rsid w:val="00B31C79"/>
    <w:rsid w:val="00B320D1"/>
    <w:rsid w:val="00B324DF"/>
    <w:rsid w:val="00B33378"/>
    <w:rsid w:val="00B334C9"/>
    <w:rsid w:val="00B34A9C"/>
    <w:rsid w:val="00B35AD0"/>
    <w:rsid w:val="00B35E75"/>
    <w:rsid w:val="00B36C45"/>
    <w:rsid w:val="00B3738B"/>
    <w:rsid w:val="00B3774E"/>
    <w:rsid w:val="00B37988"/>
    <w:rsid w:val="00B425EA"/>
    <w:rsid w:val="00B42E27"/>
    <w:rsid w:val="00B4372A"/>
    <w:rsid w:val="00B43F02"/>
    <w:rsid w:val="00B43FE2"/>
    <w:rsid w:val="00B45864"/>
    <w:rsid w:val="00B45CA0"/>
    <w:rsid w:val="00B45D7E"/>
    <w:rsid w:val="00B45EC7"/>
    <w:rsid w:val="00B4622F"/>
    <w:rsid w:val="00B4664C"/>
    <w:rsid w:val="00B46861"/>
    <w:rsid w:val="00B46BE5"/>
    <w:rsid w:val="00B4738B"/>
    <w:rsid w:val="00B4744A"/>
    <w:rsid w:val="00B51AA8"/>
    <w:rsid w:val="00B51F25"/>
    <w:rsid w:val="00B52902"/>
    <w:rsid w:val="00B52988"/>
    <w:rsid w:val="00B531DF"/>
    <w:rsid w:val="00B5371E"/>
    <w:rsid w:val="00B5376E"/>
    <w:rsid w:val="00B539B2"/>
    <w:rsid w:val="00B53E7A"/>
    <w:rsid w:val="00B53FC9"/>
    <w:rsid w:val="00B55C8B"/>
    <w:rsid w:val="00B55CBF"/>
    <w:rsid w:val="00B56EB1"/>
    <w:rsid w:val="00B573B8"/>
    <w:rsid w:val="00B57ACB"/>
    <w:rsid w:val="00B57BC4"/>
    <w:rsid w:val="00B57F2E"/>
    <w:rsid w:val="00B604F0"/>
    <w:rsid w:val="00B613B3"/>
    <w:rsid w:val="00B616E2"/>
    <w:rsid w:val="00B61AE8"/>
    <w:rsid w:val="00B61F69"/>
    <w:rsid w:val="00B625AE"/>
    <w:rsid w:val="00B627A0"/>
    <w:rsid w:val="00B62FEE"/>
    <w:rsid w:val="00B63539"/>
    <w:rsid w:val="00B6371B"/>
    <w:rsid w:val="00B63C5F"/>
    <w:rsid w:val="00B640CA"/>
    <w:rsid w:val="00B642D1"/>
    <w:rsid w:val="00B645B4"/>
    <w:rsid w:val="00B654C1"/>
    <w:rsid w:val="00B657C4"/>
    <w:rsid w:val="00B65CEB"/>
    <w:rsid w:val="00B660B5"/>
    <w:rsid w:val="00B6621E"/>
    <w:rsid w:val="00B666F0"/>
    <w:rsid w:val="00B66AEB"/>
    <w:rsid w:val="00B66F3B"/>
    <w:rsid w:val="00B67EE0"/>
    <w:rsid w:val="00B70041"/>
    <w:rsid w:val="00B70561"/>
    <w:rsid w:val="00B7068C"/>
    <w:rsid w:val="00B70F86"/>
    <w:rsid w:val="00B715F6"/>
    <w:rsid w:val="00B71715"/>
    <w:rsid w:val="00B72339"/>
    <w:rsid w:val="00B726AE"/>
    <w:rsid w:val="00B72C49"/>
    <w:rsid w:val="00B72EBD"/>
    <w:rsid w:val="00B7306A"/>
    <w:rsid w:val="00B737BA"/>
    <w:rsid w:val="00B73898"/>
    <w:rsid w:val="00B755A0"/>
    <w:rsid w:val="00B75A11"/>
    <w:rsid w:val="00B75B9B"/>
    <w:rsid w:val="00B765A2"/>
    <w:rsid w:val="00B76969"/>
    <w:rsid w:val="00B76E92"/>
    <w:rsid w:val="00B77419"/>
    <w:rsid w:val="00B77775"/>
    <w:rsid w:val="00B816FA"/>
    <w:rsid w:val="00B818C9"/>
    <w:rsid w:val="00B81B1F"/>
    <w:rsid w:val="00B81BE6"/>
    <w:rsid w:val="00B8227A"/>
    <w:rsid w:val="00B82899"/>
    <w:rsid w:val="00B82914"/>
    <w:rsid w:val="00B83C0D"/>
    <w:rsid w:val="00B83C69"/>
    <w:rsid w:val="00B83C7A"/>
    <w:rsid w:val="00B8438A"/>
    <w:rsid w:val="00B843ED"/>
    <w:rsid w:val="00B844B7"/>
    <w:rsid w:val="00B84EB0"/>
    <w:rsid w:val="00B852D6"/>
    <w:rsid w:val="00B8578F"/>
    <w:rsid w:val="00B85F8D"/>
    <w:rsid w:val="00B86791"/>
    <w:rsid w:val="00B868D8"/>
    <w:rsid w:val="00B86D73"/>
    <w:rsid w:val="00B87306"/>
    <w:rsid w:val="00B87703"/>
    <w:rsid w:val="00B87787"/>
    <w:rsid w:val="00B90DC4"/>
    <w:rsid w:val="00B90F19"/>
    <w:rsid w:val="00B910CD"/>
    <w:rsid w:val="00B9184B"/>
    <w:rsid w:val="00B91D3D"/>
    <w:rsid w:val="00B92013"/>
    <w:rsid w:val="00B922F3"/>
    <w:rsid w:val="00B9275A"/>
    <w:rsid w:val="00B92CA4"/>
    <w:rsid w:val="00B9319E"/>
    <w:rsid w:val="00B93477"/>
    <w:rsid w:val="00B93D99"/>
    <w:rsid w:val="00B94841"/>
    <w:rsid w:val="00B94E75"/>
    <w:rsid w:val="00B9531E"/>
    <w:rsid w:val="00B95E4C"/>
    <w:rsid w:val="00B95ECE"/>
    <w:rsid w:val="00B96583"/>
    <w:rsid w:val="00B96927"/>
    <w:rsid w:val="00B96DCD"/>
    <w:rsid w:val="00B970EB"/>
    <w:rsid w:val="00B9711B"/>
    <w:rsid w:val="00B97D1D"/>
    <w:rsid w:val="00BA07DE"/>
    <w:rsid w:val="00BA0889"/>
    <w:rsid w:val="00BA0BBC"/>
    <w:rsid w:val="00BA0E35"/>
    <w:rsid w:val="00BA1068"/>
    <w:rsid w:val="00BA19F0"/>
    <w:rsid w:val="00BA24A2"/>
    <w:rsid w:val="00BA2569"/>
    <w:rsid w:val="00BA3163"/>
    <w:rsid w:val="00BA3CAA"/>
    <w:rsid w:val="00BA3F52"/>
    <w:rsid w:val="00BA40A3"/>
    <w:rsid w:val="00BA4186"/>
    <w:rsid w:val="00BA52F4"/>
    <w:rsid w:val="00BA54FF"/>
    <w:rsid w:val="00BA5F61"/>
    <w:rsid w:val="00BA5F82"/>
    <w:rsid w:val="00BA66EE"/>
    <w:rsid w:val="00BA72A6"/>
    <w:rsid w:val="00BA7BF9"/>
    <w:rsid w:val="00BA7C54"/>
    <w:rsid w:val="00BB03D3"/>
    <w:rsid w:val="00BB05EC"/>
    <w:rsid w:val="00BB2174"/>
    <w:rsid w:val="00BB2C5F"/>
    <w:rsid w:val="00BB2DD2"/>
    <w:rsid w:val="00BB3705"/>
    <w:rsid w:val="00BB374D"/>
    <w:rsid w:val="00BB3DB2"/>
    <w:rsid w:val="00BB3E95"/>
    <w:rsid w:val="00BB46E2"/>
    <w:rsid w:val="00BB52BC"/>
    <w:rsid w:val="00BB5B56"/>
    <w:rsid w:val="00BB5ECE"/>
    <w:rsid w:val="00BB63A4"/>
    <w:rsid w:val="00BB707C"/>
    <w:rsid w:val="00BC11E9"/>
    <w:rsid w:val="00BC1901"/>
    <w:rsid w:val="00BC25E5"/>
    <w:rsid w:val="00BC2C9B"/>
    <w:rsid w:val="00BC32ED"/>
    <w:rsid w:val="00BC3436"/>
    <w:rsid w:val="00BC40E2"/>
    <w:rsid w:val="00BC426E"/>
    <w:rsid w:val="00BC4351"/>
    <w:rsid w:val="00BC467B"/>
    <w:rsid w:val="00BC4AB3"/>
    <w:rsid w:val="00BC566C"/>
    <w:rsid w:val="00BC5871"/>
    <w:rsid w:val="00BC6141"/>
    <w:rsid w:val="00BC7C69"/>
    <w:rsid w:val="00BD0838"/>
    <w:rsid w:val="00BD0876"/>
    <w:rsid w:val="00BD0ABC"/>
    <w:rsid w:val="00BD0E46"/>
    <w:rsid w:val="00BD0EB8"/>
    <w:rsid w:val="00BD24E6"/>
    <w:rsid w:val="00BD33A4"/>
    <w:rsid w:val="00BD36EE"/>
    <w:rsid w:val="00BD3B95"/>
    <w:rsid w:val="00BD66EE"/>
    <w:rsid w:val="00BD6D2A"/>
    <w:rsid w:val="00BD7AEE"/>
    <w:rsid w:val="00BD7E95"/>
    <w:rsid w:val="00BE0294"/>
    <w:rsid w:val="00BE0D3B"/>
    <w:rsid w:val="00BE3200"/>
    <w:rsid w:val="00BE36D1"/>
    <w:rsid w:val="00BE3969"/>
    <w:rsid w:val="00BE3BF9"/>
    <w:rsid w:val="00BE4EEE"/>
    <w:rsid w:val="00BE527E"/>
    <w:rsid w:val="00BE6040"/>
    <w:rsid w:val="00BE604E"/>
    <w:rsid w:val="00BE6306"/>
    <w:rsid w:val="00BE6739"/>
    <w:rsid w:val="00BE6A85"/>
    <w:rsid w:val="00BE7659"/>
    <w:rsid w:val="00BF021B"/>
    <w:rsid w:val="00BF0545"/>
    <w:rsid w:val="00BF0A89"/>
    <w:rsid w:val="00BF0FD3"/>
    <w:rsid w:val="00BF1421"/>
    <w:rsid w:val="00BF1A40"/>
    <w:rsid w:val="00BF1F86"/>
    <w:rsid w:val="00BF21F8"/>
    <w:rsid w:val="00BF2708"/>
    <w:rsid w:val="00BF2B4A"/>
    <w:rsid w:val="00BF2B5D"/>
    <w:rsid w:val="00BF2FD0"/>
    <w:rsid w:val="00BF3281"/>
    <w:rsid w:val="00BF3D38"/>
    <w:rsid w:val="00BF4458"/>
    <w:rsid w:val="00BF4A19"/>
    <w:rsid w:val="00BF4F15"/>
    <w:rsid w:val="00BF5BAB"/>
    <w:rsid w:val="00BF5E97"/>
    <w:rsid w:val="00BF6D6F"/>
    <w:rsid w:val="00BF7050"/>
    <w:rsid w:val="00BF7736"/>
    <w:rsid w:val="00C0085C"/>
    <w:rsid w:val="00C019B9"/>
    <w:rsid w:val="00C01FC1"/>
    <w:rsid w:val="00C02400"/>
    <w:rsid w:val="00C02A68"/>
    <w:rsid w:val="00C035A8"/>
    <w:rsid w:val="00C03E4D"/>
    <w:rsid w:val="00C04608"/>
    <w:rsid w:val="00C046D7"/>
    <w:rsid w:val="00C04B35"/>
    <w:rsid w:val="00C050FD"/>
    <w:rsid w:val="00C054D0"/>
    <w:rsid w:val="00C0578C"/>
    <w:rsid w:val="00C05FCD"/>
    <w:rsid w:val="00C064E1"/>
    <w:rsid w:val="00C06AED"/>
    <w:rsid w:val="00C06BAA"/>
    <w:rsid w:val="00C07B65"/>
    <w:rsid w:val="00C07C68"/>
    <w:rsid w:val="00C1071C"/>
    <w:rsid w:val="00C1173F"/>
    <w:rsid w:val="00C117E2"/>
    <w:rsid w:val="00C1208D"/>
    <w:rsid w:val="00C12276"/>
    <w:rsid w:val="00C123CE"/>
    <w:rsid w:val="00C12605"/>
    <w:rsid w:val="00C128D5"/>
    <w:rsid w:val="00C12A88"/>
    <w:rsid w:val="00C13684"/>
    <w:rsid w:val="00C14B44"/>
    <w:rsid w:val="00C150D3"/>
    <w:rsid w:val="00C15994"/>
    <w:rsid w:val="00C15C1E"/>
    <w:rsid w:val="00C163C5"/>
    <w:rsid w:val="00C164FF"/>
    <w:rsid w:val="00C16B6A"/>
    <w:rsid w:val="00C16BF7"/>
    <w:rsid w:val="00C173AA"/>
    <w:rsid w:val="00C177E7"/>
    <w:rsid w:val="00C17A90"/>
    <w:rsid w:val="00C203F7"/>
    <w:rsid w:val="00C205F2"/>
    <w:rsid w:val="00C2087E"/>
    <w:rsid w:val="00C213AE"/>
    <w:rsid w:val="00C215DD"/>
    <w:rsid w:val="00C21ADB"/>
    <w:rsid w:val="00C2263C"/>
    <w:rsid w:val="00C22B93"/>
    <w:rsid w:val="00C23E26"/>
    <w:rsid w:val="00C249A1"/>
    <w:rsid w:val="00C24DC9"/>
    <w:rsid w:val="00C2560B"/>
    <w:rsid w:val="00C25CDD"/>
    <w:rsid w:val="00C25D8D"/>
    <w:rsid w:val="00C2657D"/>
    <w:rsid w:val="00C26681"/>
    <w:rsid w:val="00C27F11"/>
    <w:rsid w:val="00C304F7"/>
    <w:rsid w:val="00C30E02"/>
    <w:rsid w:val="00C30FBA"/>
    <w:rsid w:val="00C30FED"/>
    <w:rsid w:val="00C3140E"/>
    <w:rsid w:val="00C3273C"/>
    <w:rsid w:val="00C32DAE"/>
    <w:rsid w:val="00C33685"/>
    <w:rsid w:val="00C3368F"/>
    <w:rsid w:val="00C33EE3"/>
    <w:rsid w:val="00C344BC"/>
    <w:rsid w:val="00C34CD7"/>
    <w:rsid w:val="00C34EF9"/>
    <w:rsid w:val="00C35250"/>
    <w:rsid w:val="00C35683"/>
    <w:rsid w:val="00C35E0C"/>
    <w:rsid w:val="00C3614A"/>
    <w:rsid w:val="00C363C9"/>
    <w:rsid w:val="00C364B3"/>
    <w:rsid w:val="00C36579"/>
    <w:rsid w:val="00C37689"/>
    <w:rsid w:val="00C3794E"/>
    <w:rsid w:val="00C379D5"/>
    <w:rsid w:val="00C37AB4"/>
    <w:rsid w:val="00C37BFE"/>
    <w:rsid w:val="00C37E14"/>
    <w:rsid w:val="00C400D8"/>
    <w:rsid w:val="00C40324"/>
    <w:rsid w:val="00C40A95"/>
    <w:rsid w:val="00C40B00"/>
    <w:rsid w:val="00C40EE1"/>
    <w:rsid w:val="00C410CD"/>
    <w:rsid w:val="00C411EB"/>
    <w:rsid w:val="00C41A26"/>
    <w:rsid w:val="00C42092"/>
    <w:rsid w:val="00C430DE"/>
    <w:rsid w:val="00C433B4"/>
    <w:rsid w:val="00C43601"/>
    <w:rsid w:val="00C43D74"/>
    <w:rsid w:val="00C4446B"/>
    <w:rsid w:val="00C45BB0"/>
    <w:rsid w:val="00C4633E"/>
    <w:rsid w:val="00C479C7"/>
    <w:rsid w:val="00C50263"/>
    <w:rsid w:val="00C503B4"/>
    <w:rsid w:val="00C504C6"/>
    <w:rsid w:val="00C50951"/>
    <w:rsid w:val="00C51084"/>
    <w:rsid w:val="00C51A4D"/>
    <w:rsid w:val="00C51BED"/>
    <w:rsid w:val="00C52189"/>
    <w:rsid w:val="00C52193"/>
    <w:rsid w:val="00C52A2E"/>
    <w:rsid w:val="00C537FE"/>
    <w:rsid w:val="00C53890"/>
    <w:rsid w:val="00C54BE7"/>
    <w:rsid w:val="00C54F83"/>
    <w:rsid w:val="00C550B7"/>
    <w:rsid w:val="00C55A65"/>
    <w:rsid w:val="00C56E8F"/>
    <w:rsid w:val="00C5702B"/>
    <w:rsid w:val="00C5735B"/>
    <w:rsid w:val="00C57714"/>
    <w:rsid w:val="00C602EA"/>
    <w:rsid w:val="00C605AB"/>
    <w:rsid w:val="00C6136C"/>
    <w:rsid w:val="00C6137F"/>
    <w:rsid w:val="00C617A3"/>
    <w:rsid w:val="00C61849"/>
    <w:rsid w:val="00C6197E"/>
    <w:rsid w:val="00C6212B"/>
    <w:rsid w:val="00C62235"/>
    <w:rsid w:val="00C6279F"/>
    <w:rsid w:val="00C62897"/>
    <w:rsid w:val="00C62D0A"/>
    <w:rsid w:val="00C63012"/>
    <w:rsid w:val="00C63062"/>
    <w:rsid w:val="00C637BA"/>
    <w:rsid w:val="00C63C84"/>
    <w:rsid w:val="00C6410C"/>
    <w:rsid w:val="00C647E7"/>
    <w:rsid w:val="00C64F6A"/>
    <w:rsid w:val="00C6547A"/>
    <w:rsid w:val="00C654FE"/>
    <w:rsid w:val="00C65726"/>
    <w:rsid w:val="00C6728E"/>
    <w:rsid w:val="00C678F9"/>
    <w:rsid w:val="00C7059C"/>
    <w:rsid w:val="00C71886"/>
    <w:rsid w:val="00C72532"/>
    <w:rsid w:val="00C72BE7"/>
    <w:rsid w:val="00C72C16"/>
    <w:rsid w:val="00C72C3A"/>
    <w:rsid w:val="00C732E4"/>
    <w:rsid w:val="00C74BA6"/>
    <w:rsid w:val="00C7570A"/>
    <w:rsid w:val="00C76805"/>
    <w:rsid w:val="00C76CED"/>
    <w:rsid w:val="00C77052"/>
    <w:rsid w:val="00C7727C"/>
    <w:rsid w:val="00C77367"/>
    <w:rsid w:val="00C77732"/>
    <w:rsid w:val="00C77756"/>
    <w:rsid w:val="00C77951"/>
    <w:rsid w:val="00C77BFA"/>
    <w:rsid w:val="00C80639"/>
    <w:rsid w:val="00C8128A"/>
    <w:rsid w:val="00C812A3"/>
    <w:rsid w:val="00C816F1"/>
    <w:rsid w:val="00C81E2D"/>
    <w:rsid w:val="00C82885"/>
    <w:rsid w:val="00C83089"/>
    <w:rsid w:val="00C838B3"/>
    <w:rsid w:val="00C83A25"/>
    <w:rsid w:val="00C83B31"/>
    <w:rsid w:val="00C83C6E"/>
    <w:rsid w:val="00C84018"/>
    <w:rsid w:val="00C8436F"/>
    <w:rsid w:val="00C84600"/>
    <w:rsid w:val="00C84C36"/>
    <w:rsid w:val="00C84DC2"/>
    <w:rsid w:val="00C860E5"/>
    <w:rsid w:val="00C864EE"/>
    <w:rsid w:val="00C8725B"/>
    <w:rsid w:val="00C903AE"/>
    <w:rsid w:val="00C9110A"/>
    <w:rsid w:val="00C92A94"/>
    <w:rsid w:val="00C92FF0"/>
    <w:rsid w:val="00C9367A"/>
    <w:rsid w:val="00C9384C"/>
    <w:rsid w:val="00C93989"/>
    <w:rsid w:val="00C93E1B"/>
    <w:rsid w:val="00C94146"/>
    <w:rsid w:val="00C9465F"/>
    <w:rsid w:val="00C95565"/>
    <w:rsid w:val="00C957B2"/>
    <w:rsid w:val="00C96E43"/>
    <w:rsid w:val="00C97335"/>
    <w:rsid w:val="00C9747C"/>
    <w:rsid w:val="00C97624"/>
    <w:rsid w:val="00C979FC"/>
    <w:rsid w:val="00C97D08"/>
    <w:rsid w:val="00CA0925"/>
    <w:rsid w:val="00CA18AE"/>
    <w:rsid w:val="00CA2781"/>
    <w:rsid w:val="00CA298D"/>
    <w:rsid w:val="00CA2EAC"/>
    <w:rsid w:val="00CA3416"/>
    <w:rsid w:val="00CA3911"/>
    <w:rsid w:val="00CA4448"/>
    <w:rsid w:val="00CA45EC"/>
    <w:rsid w:val="00CA466F"/>
    <w:rsid w:val="00CA594E"/>
    <w:rsid w:val="00CA5C84"/>
    <w:rsid w:val="00CA5D15"/>
    <w:rsid w:val="00CA5DEA"/>
    <w:rsid w:val="00CA5F0F"/>
    <w:rsid w:val="00CA69F3"/>
    <w:rsid w:val="00CA765A"/>
    <w:rsid w:val="00CB03B9"/>
    <w:rsid w:val="00CB055A"/>
    <w:rsid w:val="00CB1124"/>
    <w:rsid w:val="00CB116D"/>
    <w:rsid w:val="00CB1EE7"/>
    <w:rsid w:val="00CB228B"/>
    <w:rsid w:val="00CB2581"/>
    <w:rsid w:val="00CB2CED"/>
    <w:rsid w:val="00CB2E74"/>
    <w:rsid w:val="00CB3839"/>
    <w:rsid w:val="00CB414D"/>
    <w:rsid w:val="00CB47CE"/>
    <w:rsid w:val="00CB5D78"/>
    <w:rsid w:val="00CB5EB4"/>
    <w:rsid w:val="00CB70C7"/>
    <w:rsid w:val="00CB720A"/>
    <w:rsid w:val="00CB774D"/>
    <w:rsid w:val="00CB7D93"/>
    <w:rsid w:val="00CC0215"/>
    <w:rsid w:val="00CC081F"/>
    <w:rsid w:val="00CC0E10"/>
    <w:rsid w:val="00CC0FEF"/>
    <w:rsid w:val="00CC13FC"/>
    <w:rsid w:val="00CC1888"/>
    <w:rsid w:val="00CC1EF7"/>
    <w:rsid w:val="00CC2699"/>
    <w:rsid w:val="00CC288F"/>
    <w:rsid w:val="00CC2958"/>
    <w:rsid w:val="00CC2A68"/>
    <w:rsid w:val="00CC2ECB"/>
    <w:rsid w:val="00CC2F9E"/>
    <w:rsid w:val="00CC329E"/>
    <w:rsid w:val="00CC341B"/>
    <w:rsid w:val="00CC4421"/>
    <w:rsid w:val="00CC4DC8"/>
    <w:rsid w:val="00CC50CE"/>
    <w:rsid w:val="00CC5DD9"/>
    <w:rsid w:val="00CC63A7"/>
    <w:rsid w:val="00CC655C"/>
    <w:rsid w:val="00CC6885"/>
    <w:rsid w:val="00CC7939"/>
    <w:rsid w:val="00CC7E0F"/>
    <w:rsid w:val="00CD0100"/>
    <w:rsid w:val="00CD081E"/>
    <w:rsid w:val="00CD0AD2"/>
    <w:rsid w:val="00CD1404"/>
    <w:rsid w:val="00CD1997"/>
    <w:rsid w:val="00CD1E5E"/>
    <w:rsid w:val="00CD1F79"/>
    <w:rsid w:val="00CD216F"/>
    <w:rsid w:val="00CD2EED"/>
    <w:rsid w:val="00CD2FEB"/>
    <w:rsid w:val="00CD39C4"/>
    <w:rsid w:val="00CD3D36"/>
    <w:rsid w:val="00CD42ED"/>
    <w:rsid w:val="00CD459D"/>
    <w:rsid w:val="00CD4BC2"/>
    <w:rsid w:val="00CD5173"/>
    <w:rsid w:val="00CD5582"/>
    <w:rsid w:val="00CD5EA3"/>
    <w:rsid w:val="00CD5EB7"/>
    <w:rsid w:val="00CD62BD"/>
    <w:rsid w:val="00CD71D1"/>
    <w:rsid w:val="00CD76F3"/>
    <w:rsid w:val="00CE04F0"/>
    <w:rsid w:val="00CE11F0"/>
    <w:rsid w:val="00CE1A59"/>
    <w:rsid w:val="00CE1F34"/>
    <w:rsid w:val="00CE1F83"/>
    <w:rsid w:val="00CE2A05"/>
    <w:rsid w:val="00CE2B7B"/>
    <w:rsid w:val="00CE2F48"/>
    <w:rsid w:val="00CE32EE"/>
    <w:rsid w:val="00CE3434"/>
    <w:rsid w:val="00CE35EF"/>
    <w:rsid w:val="00CE3A58"/>
    <w:rsid w:val="00CE476B"/>
    <w:rsid w:val="00CE4ACD"/>
    <w:rsid w:val="00CE5355"/>
    <w:rsid w:val="00CE5980"/>
    <w:rsid w:val="00CE605B"/>
    <w:rsid w:val="00CE60A3"/>
    <w:rsid w:val="00CE6114"/>
    <w:rsid w:val="00CE75E4"/>
    <w:rsid w:val="00CF179C"/>
    <w:rsid w:val="00CF2377"/>
    <w:rsid w:val="00CF3069"/>
    <w:rsid w:val="00CF334C"/>
    <w:rsid w:val="00CF35D4"/>
    <w:rsid w:val="00CF3827"/>
    <w:rsid w:val="00CF3F8B"/>
    <w:rsid w:val="00CF442E"/>
    <w:rsid w:val="00CF451B"/>
    <w:rsid w:val="00CF477C"/>
    <w:rsid w:val="00CF4B60"/>
    <w:rsid w:val="00CF567A"/>
    <w:rsid w:val="00CF5F4A"/>
    <w:rsid w:val="00CF610F"/>
    <w:rsid w:val="00CF65CC"/>
    <w:rsid w:val="00CF707D"/>
    <w:rsid w:val="00CF7685"/>
    <w:rsid w:val="00CF7E26"/>
    <w:rsid w:val="00D00CFC"/>
    <w:rsid w:val="00D01F2F"/>
    <w:rsid w:val="00D0293D"/>
    <w:rsid w:val="00D03854"/>
    <w:rsid w:val="00D03CC8"/>
    <w:rsid w:val="00D042FB"/>
    <w:rsid w:val="00D04365"/>
    <w:rsid w:val="00D04BFB"/>
    <w:rsid w:val="00D063DF"/>
    <w:rsid w:val="00D06581"/>
    <w:rsid w:val="00D10013"/>
    <w:rsid w:val="00D10628"/>
    <w:rsid w:val="00D10D59"/>
    <w:rsid w:val="00D1136B"/>
    <w:rsid w:val="00D11527"/>
    <w:rsid w:val="00D117FE"/>
    <w:rsid w:val="00D12992"/>
    <w:rsid w:val="00D12A32"/>
    <w:rsid w:val="00D1389D"/>
    <w:rsid w:val="00D138C3"/>
    <w:rsid w:val="00D140D0"/>
    <w:rsid w:val="00D1422C"/>
    <w:rsid w:val="00D147D1"/>
    <w:rsid w:val="00D14868"/>
    <w:rsid w:val="00D14F9C"/>
    <w:rsid w:val="00D15828"/>
    <w:rsid w:val="00D15875"/>
    <w:rsid w:val="00D1630C"/>
    <w:rsid w:val="00D16860"/>
    <w:rsid w:val="00D17170"/>
    <w:rsid w:val="00D173E5"/>
    <w:rsid w:val="00D175AA"/>
    <w:rsid w:val="00D175F0"/>
    <w:rsid w:val="00D208BC"/>
    <w:rsid w:val="00D216FE"/>
    <w:rsid w:val="00D2172F"/>
    <w:rsid w:val="00D21D2D"/>
    <w:rsid w:val="00D21D33"/>
    <w:rsid w:val="00D21F20"/>
    <w:rsid w:val="00D21FBA"/>
    <w:rsid w:val="00D22AA6"/>
    <w:rsid w:val="00D22B11"/>
    <w:rsid w:val="00D22E8D"/>
    <w:rsid w:val="00D23B40"/>
    <w:rsid w:val="00D2403F"/>
    <w:rsid w:val="00D241B4"/>
    <w:rsid w:val="00D250E0"/>
    <w:rsid w:val="00D25156"/>
    <w:rsid w:val="00D25470"/>
    <w:rsid w:val="00D25CD0"/>
    <w:rsid w:val="00D26A53"/>
    <w:rsid w:val="00D26CAA"/>
    <w:rsid w:val="00D2721D"/>
    <w:rsid w:val="00D30269"/>
    <w:rsid w:val="00D31498"/>
    <w:rsid w:val="00D31681"/>
    <w:rsid w:val="00D31C52"/>
    <w:rsid w:val="00D31DF6"/>
    <w:rsid w:val="00D32000"/>
    <w:rsid w:val="00D3346E"/>
    <w:rsid w:val="00D359EF"/>
    <w:rsid w:val="00D35CF7"/>
    <w:rsid w:val="00D367A9"/>
    <w:rsid w:val="00D369A4"/>
    <w:rsid w:val="00D36E05"/>
    <w:rsid w:val="00D36F9E"/>
    <w:rsid w:val="00D37952"/>
    <w:rsid w:val="00D37EC5"/>
    <w:rsid w:val="00D403CF"/>
    <w:rsid w:val="00D40CA2"/>
    <w:rsid w:val="00D41068"/>
    <w:rsid w:val="00D419AB"/>
    <w:rsid w:val="00D428C0"/>
    <w:rsid w:val="00D43563"/>
    <w:rsid w:val="00D43B42"/>
    <w:rsid w:val="00D43C16"/>
    <w:rsid w:val="00D44CD6"/>
    <w:rsid w:val="00D45018"/>
    <w:rsid w:val="00D454CF"/>
    <w:rsid w:val="00D459E9"/>
    <w:rsid w:val="00D459F4"/>
    <w:rsid w:val="00D45E48"/>
    <w:rsid w:val="00D45E89"/>
    <w:rsid w:val="00D46189"/>
    <w:rsid w:val="00D4633F"/>
    <w:rsid w:val="00D46F03"/>
    <w:rsid w:val="00D500C8"/>
    <w:rsid w:val="00D5071B"/>
    <w:rsid w:val="00D50F5B"/>
    <w:rsid w:val="00D511D1"/>
    <w:rsid w:val="00D516C3"/>
    <w:rsid w:val="00D51AD3"/>
    <w:rsid w:val="00D51F3B"/>
    <w:rsid w:val="00D536C9"/>
    <w:rsid w:val="00D53C17"/>
    <w:rsid w:val="00D55289"/>
    <w:rsid w:val="00D574D1"/>
    <w:rsid w:val="00D605A5"/>
    <w:rsid w:val="00D60979"/>
    <w:rsid w:val="00D611C4"/>
    <w:rsid w:val="00D61BD0"/>
    <w:rsid w:val="00D62B51"/>
    <w:rsid w:val="00D62E1B"/>
    <w:rsid w:val="00D62EE1"/>
    <w:rsid w:val="00D630A8"/>
    <w:rsid w:val="00D6331A"/>
    <w:rsid w:val="00D633A4"/>
    <w:rsid w:val="00D633B8"/>
    <w:rsid w:val="00D6475B"/>
    <w:rsid w:val="00D65397"/>
    <w:rsid w:val="00D65D76"/>
    <w:rsid w:val="00D66680"/>
    <w:rsid w:val="00D677A4"/>
    <w:rsid w:val="00D710DF"/>
    <w:rsid w:val="00D71350"/>
    <w:rsid w:val="00D71B2B"/>
    <w:rsid w:val="00D728D0"/>
    <w:rsid w:val="00D72912"/>
    <w:rsid w:val="00D72AD4"/>
    <w:rsid w:val="00D7334B"/>
    <w:rsid w:val="00D75186"/>
    <w:rsid w:val="00D752A1"/>
    <w:rsid w:val="00D754E2"/>
    <w:rsid w:val="00D757FC"/>
    <w:rsid w:val="00D75B07"/>
    <w:rsid w:val="00D76684"/>
    <w:rsid w:val="00D769E7"/>
    <w:rsid w:val="00D77082"/>
    <w:rsid w:val="00D77249"/>
    <w:rsid w:val="00D777DB"/>
    <w:rsid w:val="00D8010C"/>
    <w:rsid w:val="00D80256"/>
    <w:rsid w:val="00D80882"/>
    <w:rsid w:val="00D8093A"/>
    <w:rsid w:val="00D80ADC"/>
    <w:rsid w:val="00D81513"/>
    <w:rsid w:val="00D81EC5"/>
    <w:rsid w:val="00D820FB"/>
    <w:rsid w:val="00D83CB2"/>
    <w:rsid w:val="00D83D44"/>
    <w:rsid w:val="00D85586"/>
    <w:rsid w:val="00D85767"/>
    <w:rsid w:val="00D8596A"/>
    <w:rsid w:val="00D863C9"/>
    <w:rsid w:val="00D86736"/>
    <w:rsid w:val="00D86AAB"/>
    <w:rsid w:val="00D8789F"/>
    <w:rsid w:val="00D8790F"/>
    <w:rsid w:val="00D87C52"/>
    <w:rsid w:val="00D905D5"/>
    <w:rsid w:val="00D906A6"/>
    <w:rsid w:val="00D90B90"/>
    <w:rsid w:val="00D91226"/>
    <w:rsid w:val="00D9212A"/>
    <w:rsid w:val="00D92A27"/>
    <w:rsid w:val="00D92B32"/>
    <w:rsid w:val="00D93986"/>
    <w:rsid w:val="00D939B4"/>
    <w:rsid w:val="00D93FF2"/>
    <w:rsid w:val="00D945A2"/>
    <w:rsid w:val="00D94B26"/>
    <w:rsid w:val="00D95912"/>
    <w:rsid w:val="00D95913"/>
    <w:rsid w:val="00DA08C0"/>
    <w:rsid w:val="00DA0F7C"/>
    <w:rsid w:val="00DA1220"/>
    <w:rsid w:val="00DA1329"/>
    <w:rsid w:val="00DA1468"/>
    <w:rsid w:val="00DA28BD"/>
    <w:rsid w:val="00DA3D7E"/>
    <w:rsid w:val="00DA40B7"/>
    <w:rsid w:val="00DA533A"/>
    <w:rsid w:val="00DA5854"/>
    <w:rsid w:val="00DA5AE4"/>
    <w:rsid w:val="00DA5F46"/>
    <w:rsid w:val="00DA70EC"/>
    <w:rsid w:val="00DB069C"/>
    <w:rsid w:val="00DB0A72"/>
    <w:rsid w:val="00DB0BDA"/>
    <w:rsid w:val="00DB0CB8"/>
    <w:rsid w:val="00DB1A5D"/>
    <w:rsid w:val="00DB219C"/>
    <w:rsid w:val="00DB241E"/>
    <w:rsid w:val="00DB2EB9"/>
    <w:rsid w:val="00DB3680"/>
    <w:rsid w:val="00DB405C"/>
    <w:rsid w:val="00DB4AB3"/>
    <w:rsid w:val="00DB518C"/>
    <w:rsid w:val="00DB51E4"/>
    <w:rsid w:val="00DB5DCF"/>
    <w:rsid w:val="00DB6042"/>
    <w:rsid w:val="00DB6475"/>
    <w:rsid w:val="00DB727E"/>
    <w:rsid w:val="00DB7595"/>
    <w:rsid w:val="00DB75BF"/>
    <w:rsid w:val="00DB788E"/>
    <w:rsid w:val="00DB7D58"/>
    <w:rsid w:val="00DC096B"/>
    <w:rsid w:val="00DC18E5"/>
    <w:rsid w:val="00DC2B1C"/>
    <w:rsid w:val="00DC3D21"/>
    <w:rsid w:val="00DC4341"/>
    <w:rsid w:val="00DC506F"/>
    <w:rsid w:val="00DC51EA"/>
    <w:rsid w:val="00DC55C2"/>
    <w:rsid w:val="00DC59BB"/>
    <w:rsid w:val="00DC5B29"/>
    <w:rsid w:val="00DC6109"/>
    <w:rsid w:val="00DC6A36"/>
    <w:rsid w:val="00DC6F1C"/>
    <w:rsid w:val="00DC6F75"/>
    <w:rsid w:val="00DC74F1"/>
    <w:rsid w:val="00DC7CF4"/>
    <w:rsid w:val="00DC7FA5"/>
    <w:rsid w:val="00DD0F12"/>
    <w:rsid w:val="00DD0F93"/>
    <w:rsid w:val="00DD11F6"/>
    <w:rsid w:val="00DD1A98"/>
    <w:rsid w:val="00DD357B"/>
    <w:rsid w:val="00DD37DB"/>
    <w:rsid w:val="00DD3E44"/>
    <w:rsid w:val="00DD3EA3"/>
    <w:rsid w:val="00DD46D9"/>
    <w:rsid w:val="00DD49FC"/>
    <w:rsid w:val="00DD5A51"/>
    <w:rsid w:val="00DD5B93"/>
    <w:rsid w:val="00DD6B1B"/>
    <w:rsid w:val="00DD7329"/>
    <w:rsid w:val="00DD7F0E"/>
    <w:rsid w:val="00DE01C8"/>
    <w:rsid w:val="00DE159E"/>
    <w:rsid w:val="00DE22CA"/>
    <w:rsid w:val="00DE23A7"/>
    <w:rsid w:val="00DE2A4D"/>
    <w:rsid w:val="00DE2A93"/>
    <w:rsid w:val="00DE30EF"/>
    <w:rsid w:val="00DE426A"/>
    <w:rsid w:val="00DE43F1"/>
    <w:rsid w:val="00DE4530"/>
    <w:rsid w:val="00DE46B6"/>
    <w:rsid w:val="00DE4771"/>
    <w:rsid w:val="00DE4BA5"/>
    <w:rsid w:val="00DE5979"/>
    <w:rsid w:val="00DE5BF1"/>
    <w:rsid w:val="00DE6250"/>
    <w:rsid w:val="00DE6A7F"/>
    <w:rsid w:val="00DE6D33"/>
    <w:rsid w:val="00DE6E32"/>
    <w:rsid w:val="00DF050A"/>
    <w:rsid w:val="00DF0C58"/>
    <w:rsid w:val="00DF1399"/>
    <w:rsid w:val="00DF14E3"/>
    <w:rsid w:val="00DF1B7B"/>
    <w:rsid w:val="00DF25F1"/>
    <w:rsid w:val="00DF3101"/>
    <w:rsid w:val="00DF369F"/>
    <w:rsid w:val="00DF36C9"/>
    <w:rsid w:val="00DF3C83"/>
    <w:rsid w:val="00DF4C08"/>
    <w:rsid w:val="00DF4FA1"/>
    <w:rsid w:val="00DF5589"/>
    <w:rsid w:val="00DF5A1A"/>
    <w:rsid w:val="00DF5BB8"/>
    <w:rsid w:val="00DF6A01"/>
    <w:rsid w:val="00DF6FF0"/>
    <w:rsid w:val="00DF70B3"/>
    <w:rsid w:val="00DF72CE"/>
    <w:rsid w:val="00DF7909"/>
    <w:rsid w:val="00DF7C07"/>
    <w:rsid w:val="00DF7E8C"/>
    <w:rsid w:val="00E01072"/>
    <w:rsid w:val="00E013FF"/>
    <w:rsid w:val="00E01402"/>
    <w:rsid w:val="00E02893"/>
    <w:rsid w:val="00E02E5F"/>
    <w:rsid w:val="00E0306E"/>
    <w:rsid w:val="00E038D9"/>
    <w:rsid w:val="00E0421C"/>
    <w:rsid w:val="00E04470"/>
    <w:rsid w:val="00E04C18"/>
    <w:rsid w:val="00E04F35"/>
    <w:rsid w:val="00E055A9"/>
    <w:rsid w:val="00E05A77"/>
    <w:rsid w:val="00E05D9C"/>
    <w:rsid w:val="00E05E33"/>
    <w:rsid w:val="00E06202"/>
    <w:rsid w:val="00E0642C"/>
    <w:rsid w:val="00E068C7"/>
    <w:rsid w:val="00E06978"/>
    <w:rsid w:val="00E06D1E"/>
    <w:rsid w:val="00E06D47"/>
    <w:rsid w:val="00E06E0F"/>
    <w:rsid w:val="00E07C8B"/>
    <w:rsid w:val="00E10BDF"/>
    <w:rsid w:val="00E114A6"/>
    <w:rsid w:val="00E123A9"/>
    <w:rsid w:val="00E13F30"/>
    <w:rsid w:val="00E140ED"/>
    <w:rsid w:val="00E14CA2"/>
    <w:rsid w:val="00E15DCF"/>
    <w:rsid w:val="00E160EF"/>
    <w:rsid w:val="00E16679"/>
    <w:rsid w:val="00E16B4D"/>
    <w:rsid w:val="00E17396"/>
    <w:rsid w:val="00E177B8"/>
    <w:rsid w:val="00E17F98"/>
    <w:rsid w:val="00E208D4"/>
    <w:rsid w:val="00E210EE"/>
    <w:rsid w:val="00E21745"/>
    <w:rsid w:val="00E21C79"/>
    <w:rsid w:val="00E21CD3"/>
    <w:rsid w:val="00E22E68"/>
    <w:rsid w:val="00E2309D"/>
    <w:rsid w:val="00E23977"/>
    <w:rsid w:val="00E2433E"/>
    <w:rsid w:val="00E24698"/>
    <w:rsid w:val="00E24E56"/>
    <w:rsid w:val="00E25491"/>
    <w:rsid w:val="00E25857"/>
    <w:rsid w:val="00E25A5B"/>
    <w:rsid w:val="00E25C6E"/>
    <w:rsid w:val="00E26075"/>
    <w:rsid w:val="00E26D4D"/>
    <w:rsid w:val="00E278AC"/>
    <w:rsid w:val="00E27985"/>
    <w:rsid w:val="00E27A24"/>
    <w:rsid w:val="00E27CA0"/>
    <w:rsid w:val="00E30CA1"/>
    <w:rsid w:val="00E30CCC"/>
    <w:rsid w:val="00E30CE4"/>
    <w:rsid w:val="00E315ED"/>
    <w:rsid w:val="00E31715"/>
    <w:rsid w:val="00E326AE"/>
    <w:rsid w:val="00E326C5"/>
    <w:rsid w:val="00E32A28"/>
    <w:rsid w:val="00E32EB0"/>
    <w:rsid w:val="00E33667"/>
    <w:rsid w:val="00E33876"/>
    <w:rsid w:val="00E33B51"/>
    <w:rsid w:val="00E34593"/>
    <w:rsid w:val="00E345FF"/>
    <w:rsid w:val="00E3569E"/>
    <w:rsid w:val="00E35975"/>
    <w:rsid w:val="00E359DE"/>
    <w:rsid w:val="00E35CAB"/>
    <w:rsid w:val="00E35CF7"/>
    <w:rsid w:val="00E366EC"/>
    <w:rsid w:val="00E36E96"/>
    <w:rsid w:val="00E3763C"/>
    <w:rsid w:val="00E37A16"/>
    <w:rsid w:val="00E37D68"/>
    <w:rsid w:val="00E37D80"/>
    <w:rsid w:val="00E37F7E"/>
    <w:rsid w:val="00E40389"/>
    <w:rsid w:val="00E42A37"/>
    <w:rsid w:val="00E43359"/>
    <w:rsid w:val="00E4358A"/>
    <w:rsid w:val="00E44003"/>
    <w:rsid w:val="00E447E3"/>
    <w:rsid w:val="00E44BBA"/>
    <w:rsid w:val="00E45B85"/>
    <w:rsid w:val="00E462AD"/>
    <w:rsid w:val="00E462C9"/>
    <w:rsid w:val="00E46C02"/>
    <w:rsid w:val="00E46F3E"/>
    <w:rsid w:val="00E475F6"/>
    <w:rsid w:val="00E50C0E"/>
    <w:rsid w:val="00E50F54"/>
    <w:rsid w:val="00E51B63"/>
    <w:rsid w:val="00E5202B"/>
    <w:rsid w:val="00E526DF"/>
    <w:rsid w:val="00E5291B"/>
    <w:rsid w:val="00E52A77"/>
    <w:rsid w:val="00E52D47"/>
    <w:rsid w:val="00E535E4"/>
    <w:rsid w:val="00E537EB"/>
    <w:rsid w:val="00E542BE"/>
    <w:rsid w:val="00E55742"/>
    <w:rsid w:val="00E55ADD"/>
    <w:rsid w:val="00E561F1"/>
    <w:rsid w:val="00E56AE6"/>
    <w:rsid w:val="00E57024"/>
    <w:rsid w:val="00E60627"/>
    <w:rsid w:val="00E60C96"/>
    <w:rsid w:val="00E61157"/>
    <w:rsid w:val="00E61229"/>
    <w:rsid w:val="00E61290"/>
    <w:rsid w:val="00E614B3"/>
    <w:rsid w:val="00E61639"/>
    <w:rsid w:val="00E6196F"/>
    <w:rsid w:val="00E61DC5"/>
    <w:rsid w:val="00E62664"/>
    <w:rsid w:val="00E62E24"/>
    <w:rsid w:val="00E6319B"/>
    <w:rsid w:val="00E64C9E"/>
    <w:rsid w:val="00E6529B"/>
    <w:rsid w:val="00E6699C"/>
    <w:rsid w:val="00E67B11"/>
    <w:rsid w:val="00E67DA8"/>
    <w:rsid w:val="00E7031F"/>
    <w:rsid w:val="00E70609"/>
    <w:rsid w:val="00E70814"/>
    <w:rsid w:val="00E70E8A"/>
    <w:rsid w:val="00E7121B"/>
    <w:rsid w:val="00E717BB"/>
    <w:rsid w:val="00E719C0"/>
    <w:rsid w:val="00E7226D"/>
    <w:rsid w:val="00E73200"/>
    <w:rsid w:val="00E74486"/>
    <w:rsid w:val="00E74665"/>
    <w:rsid w:val="00E74FDD"/>
    <w:rsid w:val="00E75491"/>
    <w:rsid w:val="00E75D63"/>
    <w:rsid w:val="00E76113"/>
    <w:rsid w:val="00E7620D"/>
    <w:rsid w:val="00E7623D"/>
    <w:rsid w:val="00E766FF"/>
    <w:rsid w:val="00E77ACE"/>
    <w:rsid w:val="00E77D70"/>
    <w:rsid w:val="00E81802"/>
    <w:rsid w:val="00E81F1D"/>
    <w:rsid w:val="00E82AE8"/>
    <w:rsid w:val="00E84644"/>
    <w:rsid w:val="00E85656"/>
    <w:rsid w:val="00E85D1A"/>
    <w:rsid w:val="00E86B5F"/>
    <w:rsid w:val="00E87F07"/>
    <w:rsid w:val="00E90706"/>
    <w:rsid w:val="00E90952"/>
    <w:rsid w:val="00E90C7C"/>
    <w:rsid w:val="00E913C2"/>
    <w:rsid w:val="00E9178C"/>
    <w:rsid w:val="00E9240D"/>
    <w:rsid w:val="00E937A8"/>
    <w:rsid w:val="00E93E92"/>
    <w:rsid w:val="00E94D2C"/>
    <w:rsid w:val="00E956AC"/>
    <w:rsid w:val="00E95DD5"/>
    <w:rsid w:val="00E96061"/>
    <w:rsid w:val="00E9616A"/>
    <w:rsid w:val="00E9621C"/>
    <w:rsid w:val="00E969CB"/>
    <w:rsid w:val="00E96D68"/>
    <w:rsid w:val="00E9702F"/>
    <w:rsid w:val="00E975E4"/>
    <w:rsid w:val="00EA08FF"/>
    <w:rsid w:val="00EA09D3"/>
    <w:rsid w:val="00EA0F34"/>
    <w:rsid w:val="00EA0F4C"/>
    <w:rsid w:val="00EA1176"/>
    <w:rsid w:val="00EA23D7"/>
    <w:rsid w:val="00EA2FFB"/>
    <w:rsid w:val="00EA4659"/>
    <w:rsid w:val="00EA486B"/>
    <w:rsid w:val="00EA57EE"/>
    <w:rsid w:val="00EA5C10"/>
    <w:rsid w:val="00EA5D36"/>
    <w:rsid w:val="00EA5F7B"/>
    <w:rsid w:val="00EA607A"/>
    <w:rsid w:val="00EA6215"/>
    <w:rsid w:val="00EA71DC"/>
    <w:rsid w:val="00EA71EE"/>
    <w:rsid w:val="00EA753D"/>
    <w:rsid w:val="00EA7CEF"/>
    <w:rsid w:val="00EA7FC3"/>
    <w:rsid w:val="00EB0266"/>
    <w:rsid w:val="00EB0F95"/>
    <w:rsid w:val="00EB1141"/>
    <w:rsid w:val="00EB17E2"/>
    <w:rsid w:val="00EB1F99"/>
    <w:rsid w:val="00EB22BA"/>
    <w:rsid w:val="00EB2AB4"/>
    <w:rsid w:val="00EB2AFB"/>
    <w:rsid w:val="00EB2BCF"/>
    <w:rsid w:val="00EB31F1"/>
    <w:rsid w:val="00EB34DB"/>
    <w:rsid w:val="00EB426D"/>
    <w:rsid w:val="00EB48E0"/>
    <w:rsid w:val="00EB5021"/>
    <w:rsid w:val="00EB50D2"/>
    <w:rsid w:val="00EB645D"/>
    <w:rsid w:val="00EB653B"/>
    <w:rsid w:val="00EB6AC9"/>
    <w:rsid w:val="00EB6C45"/>
    <w:rsid w:val="00EB7411"/>
    <w:rsid w:val="00EB7CBA"/>
    <w:rsid w:val="00EB7D78"/>
    <w:rsid w:val="00EB7FBC"/>
    <w:rsid w:val="00EC02DE"/>
    <w:rsid w:val="00EC0323"/>
    <w:rsid w:val="00EC181F"/>
    <w:rsid w:val="00EC182F"/>
    <w:rsid w:val="00EC250D"/>
    <w:rsid w:val="00EC2770"/>
    <w:rsid w:val="00EC2808"/>
    <w:rsid w:val="00EC28BF"/>
    <w:rsid w:val="00EC34D6"/>
    <w:rsid w:val="00EC391C"/>
    <w:rsid w:val="00EC39A3"/>
    <w:rsid w:val="00EC3EFB"/>
    <w:rsid w:val="00EC42AB"/>
    <w:rsid w:val="00EC5B18"/>
    <w:rsid w:val="00EC5F8F"/>
    <w:rsid w:val="00EC6FE8"/>
    <w:rsid w:val="00EC759B"/>
    <w:rsid w:val="00ED003C"/>
    <w:rsid w:val="00ED02C3"/>
    <w:rsid w:val="00ED0D38"/>
    <w:rsid w:val="00ED1815"/>
    <w:rsid w:val="00ED1985"/>
    <w:rsid w:val="00ED1F63"/>
    <w:rsid w:val="00ED2783"/>
    <w:rsid w:val="00ED27C0"/>
    <w:rsid w:val="00ED3146"/>
    <w:rsid w:val="00ED3BEA"/>
    <w:rsid w:val="00ED3CAA"/>
    <w:rsid w:val="00ED46FA"/>
    <w:rsid w:val="00ED47E8"/>
    <w:rsid w:val="00ED5154"/>
    <w:rsid w:val="00ED520C"/>
    <w:rsid w:val="00ED581F"/>
    <w:rsid w:val="00ED5CF9"/>
    <w:rsid w:val="00ED5E9C"/>
    <w:rsid w:val="00ED6816"/>
    <w:rsid w:val="00ED68DC"/>
    <w:rsid w:val="00ED77C2"/>
    <w:rsid w:val="00ED7855"/>
    <w:rsid w:val="00EE029B"/>
    <w:rsid w:val="00EE08AB"/>
    <w:rsid w:val="00EE103D"/>
    <w:rsid w:val="00EE1133"/>
    <w:rsid w:val="00EE132B"/>
    <w:rsid w:val="00EE192F"/>
    <w:rsid w:val="00EE219E"/>
    <w:rsid w:val="00EE2662"/>
    <w:rsid w:val="00EE2960"/>
    <w:rsid w:val="00EE2C95"/>
    <w:rsid w:val="00EE2D78"/>
    <w:rsid w:val="00EE3680"/>
    <w:rsid w:val="00EE4AB6"/>
    <w:rsid w:val="00EE62EE"/>
    <w:rsid w:val="00EE6BFF"/>
    <w:rsid w:val="00EE6C10"/>
    <w:rsid w:val="00EE76D9"/>
    <w:rsid w:val="00EE7AD7"/>
    <w:rsid w:val="00EE7AF6"/>
    <w:rsid w:val="00EE7FCC"/>
    <w:rsid w:val="00EF0420"/>
    <w:rsid w:val="00EF297C"/>
    <w:rsid w:val="00EF3161"/>
    <w:rsid w:val="00EF33BB"/>
    <w:rsid w:val="00EF358D"/>
    <w:rsid w:val="00EF3625"/>
    <w:rsid w:val="00EF3816"/>
    <w:rsid w:val="00EF38B3"/>
    <w:rsid w:val="00EF3AAA"/>
    <w:rsid w:val="00EF3CD0"/>
    <w:rsid w:val="00EF401B"/>
    <w:rsid w:val="00EF440B"/>
    <w:rsid w:val="00EF4EB5"/>
    <w:rsid w:val="00EF4ED9"/>
    <w:rsid w:val="00EF4F78"/>
    <w:rsid w:val="00EF51C8"/>
    <w:rsid w:val="00EF55A8"/>
    <w:rsid w:val="00EF5CE2"/>
    <w:rsid w:val="00EF5E52"/>
    <w:rsid w:val="00EF68EA"/>
    <w:rsid w:val="00EF6AE1"/>
    <w:rsid w:val="00F00165"/>
    <w:rsid w:val="00F00490"/>
    <w:rsid w:val="00F00699"/>
    <w:rsid w:val="00F00BFA"/>
    <w:rsid w:val="00F00F55"/>
    <w:rsid w:val="00F010A5"/>
    <w:rsid w:val="00F0112D"/>
    <w:rsid w:val="00F037F9"/>
    <w:rsid w:val="00F03D52"/>
    <w:rsid w:val="00F04072"/>
    <w:rsid w:val="00F04CFF"/>
    <w:rsid w:val="00F04FD0"/>
    <w:rsid w:val="00F058FB"/>
    <w:rsid w:val="00F05B3B"/>
    <w:rsid w:val="00F063D8"/>
    <w:rsid w:val="00F065D2"/>
    <w:rsid w:val="00F06D44"/>
    <w:rsid w:val="00F075B3"/>
    <w:rsid w:val="00F07762"/>
    <w:rsid w:val="00F07BF4"/>
    <w:rsid w:val="00F1011C"/>
    <w:rsid w:val="00F104AB"/>
    <w:rsid w:val="00F108CC"/>
    <w:rsid w:val="00F10D24"/>
    <w:rsid w:val="00F10E68"/>
    <w:rsid w:val="00F11416"/>
    <w:rsid w:val="00F119C1"/>
    <w:rsid w:val="00F11DAE"/>
    <w:rsid w:val="00F12096"/>
    <w:rsid w:val="00F12210"/>
    <w:rsid w:val="00F12339"/>
    <w:rsid w:val="00F12917"/>
    <w:rsid w:val="00F12CEA"/>
    <w:rsid w:val="00F131BF"/>
    <w:rsid w:val="00F137DA"/>
    <w:rsid w:val="00F14628"/>
    <w:rsid w:val="00F14856"/>
    <w:rsid w:val="00F1561B"/>
    <w:rsid w:val="00F15E0D"/>
    <w:rsid w:val="00F161CC"/>
    <w:rsid w:val="00F165A2"/>
    <w:rsid w:val="00F16FA5"/>
    <w:rsid w:val="00F173FF"/>
    <w:rsid w:val="00F1742A"/>
    <w:rsid w:val="00F17489"/>
    <w:rsid w:val="00F1758D"/>
    <w:rsid w:val="00F1792C"/>
    <w:rsid w:val="00F208AD"/>
    <w:rsid w:val="00F2187E"/>
    <w:rsid w:val="00F21DC3"/>
    <w:rsid w:val="00F22CB7"/>
    <w:rsid w:val="00F22D01"/>
    <w:rsid w:val="00F231D0"/>
    <w:rsid w:val="00F23D78"/>
    <w:rsid w:val="00F23EE2"/>
    <w:rsid w:val="00F24188"/>
    <w:rsid w:val="00F2464F"/>
    <w:rsid w:val="00F25629"/>
    <w:rsid w:val="00F258FA"/>
    <w:rsid w:val="00F25DB5"/>
    <w:rsid w:val="00F26A80"/>
    <w:rsid w:val="00F26EDF"/>
    <w:rsid w:val="00F2715F"/>
    <w:rsid w:val="00F272F3"/>
    <w:rsid w:val="00F275F2"/>
    <w:rsid w:val="00F276B0"/>
    <w:rsid w:val="00F276B5"/>
    <w:rsid w:val="00F27931"/>
    <w:rsid w:val="00F27CAD"/>
    <w:rsid w:val="00F30BCE"/>
    <w:rsid w:val="00F31B88"/>
    <w:rsid w:val="00F31E1D"/>
    <w:rsid w:val="00F32705"/>
    <w:rsid w:val="00F3366F"/>
    <w:rsid w:val="00F33C06"/>
    <w:rsid w:val="00F33CF7"/>
    <w:rsid w:val="00F33E3D"/>
    <w:rsid w:val="00F33EAB"/>
    <w:rsid w:val="00F33F36"/>
    <w:rsid w:val="00F34CE4"/>
    <w:rsid w:val="00F3529D"/>
    <w:rsid w:val="00F35B89"/>
    <w:rsid w:val="00F365DA"/>
    <w:rsid w:val="00F366BA"/>
    <w:rsid w:val="00F368B8"/>
    <w:rsid w:val="00F373D6"/>
    <w:rsid w:val="00F373E1"/>
    <w:rsid w:val="00F40EA8"/>
    <w:rsid w:val="00F41483"/>
    <w:rsid w:val="00F41E26"/>
    <w:rsid w:val="00F424FC"/>
    <w:rsid w:val="00F428C2"/>
    <w:rsid w:val="00F43B0A"/>
    <w:rsid w:val="00F4442A"/>
    <w:rsid w:val="00F4476C"/>
    <w:rsid w:val="00F455CA"/>
    <w:rsid w:val="00F45D08"/>
    <w:rsid w:val="00F46232"/>
    <w:rsid w:val="00F463ED"/>
    <w:rsid w:val="00F46EC4"/>
    <w:rsid w:val="00F472DA"/>
    <w:rsid w:val="00F47442"/>
    <w:rsid w:val="00F47876"/>
    <w:rsid w:val="00F47CFB"/>
    <w:rsid w:val="00F50AAF"/>
    <w:rsid w:val="00F51BDA"/>
    <w:rsid w:val="00F527AA"/>
    <w:rsid w:val="00F53136"/>
    <w:rsid w:val="00F5351D"/>
    <w:rsid w:val="00F536C8"/>
    <w:rsid w:val="00F53B4F"/>
    <w:rsid w:val="00F54336"/>
    <w:rsid w:val="00F54338"/>
    <w:rsid w:val="00F545D4"/>
    <w:rsid w:val="00F549AB"/>
    <w:rsid w:val="00F55CC6"/>
    <w:rsid w:val="00F563A5"/>
    <w:rsid w:val="00F5642E"/>
    <w:rsid w:val="00F56AC5"/>
    <w:rsid w:val="00F56F71"/>
    <w:rsid w:val="00F578EE"/>
    <w:rsid w:val="00F57BB6"/>
    <w:rsid w:val="00F57F90"/>
    <w:rsid w:val="00F60212"/>
    <w:rsid w:val="00F603AD"/>
    <w:rsid w:val="00F6173C"/>
    <w:rsid w:val="00F61D2E"/>
    <w:rsid w:val="00F61FB8"/>
    <w:rsid w:val="00F6229E"/>
    <w:rsid w:val="00F6261A"/>
    <w:rsid w:val="00F62901"/>
    <w:rsid w:val="00F636EC"/>
    <w:rsid w:val="00F63CCD"/>
    <w:rsid w:val="00F64172"/>
    <w:rsid w:val="00F646A6"/>
    <w:rsid w:val="00F64CF6"/>
    <w:rsid w:val="00F6523D"/>
    <w:rsid w:val="00F65728"/>
    <w:rsid w:val="00F6633E"/>
    <w:rsid w:val="00F66A14"/>
    <w:rsid w:val="00F678B1"/>
    <w:rsid w:val="00F70AC2"/>
    <w:rsid w:val="00F70E15"/>
    <w:rsid w:val="00F70E4B"/>
    <w:rsid w:val="00F71BEC"/>
    <w:rsid w:val="00F72381"/>
    <w:rsid w:val="00F72B62"/>
    <w:rsid w:val="00F72D06"/>
    <w:rsid w:val="00F737E9"/>
    <w:rsid w:val="00F73FDD"/>
    <w:rsid w:val="00F7466F"/>
    <w:rsid w:val="00F75521"/>
    <w:rsid w:val="00F762D4"/>
    <w:rsid w:val="00F76355"/>
    <w:rsid w:val="00F763A1"/>
    <w:rsid w:val="00F767F3"/>
    <w:rsid w:val="00F76B2B"/>
    <w:rsid w:val="00F76F01"/>
    <w:rsid w:val="00F76F4F"/>
    <w:rsid w:val="00F7712E"/>
    <w:rsid w:val="00F77333"/>
    <w:rsid w:val="00F773EB"/>
    <w:rsid w:val="00F80027"/>
    <w:rsid w:val="00F80338"/>
    <w:rsid w:val="00F807A5"/>
    <w:rsid w:val="00F8105D"/>
    <w:rsid w:val="00F81579"/>
    <w:rsid w:val="00F816EF"/>
    <w:rsid w:val="00F8218C"/>
    <w:rsid w:val="00F821E1"/>
    <w:rsid w:val="00F82545"/>
    <w:rsid w:val="00F82625"/>
    <w:rsid w:val="00F82C57"/>
    <w:rsid w:val="00F83AC0"/>
    <w:rsid w:val="00F84903"/>
    <w:rsid w:val="00F84CEF"/>
    <w:rsid w:val="00F84DF6"/>
    <w:rsid w:val="00F84E2C"/>
    <w:rsid w:val="00F8510F"/>
    <w:rsid w:val="00F851A6"/>
    <w:rsid w:val="00F85369"/>
    <w:rsid w:val="00F85AFC"/>
    <w:rsid w:val="00F86063"/>
    <w:rsid w:val="00F86832"/>
    <w:rsid w:val="00F86F73"/>
    <w:rsid w:val="00F8704F"/>
    <w:rsid w:val="00F8758A"/>
    <w:rsid w:val="00F87A57"/>
    <w:rsid w:val="00F9107D"/>
    <w:rsid w:val="00F91C6E"/>
    <w:rsid w:val="00F92A7D"/>
    <w:rsid w:val="00F93061"/>
    <w:rsid w:val="00F936C8"/>
    <w:rsid w:val="00F93A34"/>
    <w:rsid w:val="00F947D9"/>
    <w:rsid w:val="00F94969"/>
    <w:rsid w:val="00F94A7B"/>
    <w:rsid w:val="00F95215"/>
    <w:rsid w:val="00F96018"/>
    <w:rsid w:val="00F961EF"/>
    <w:rsid w:val="00F963B2"/>
    <w:rsid w:val="00F96676"/>
    <w:rsid w:val="00F9694A"/>
    <w:rsid w:val="00F96E8D"/>
    <w:rsid w:val="00F97FA9"/>
    <w:rsid w:val="00FA0569"/>
    <w:rsid w:val="00FA1D47"/>
    <w:rsid w:val="00FA2381"/>
    <w:rsid w:val="00FA2489"/>
    <w:rsid w:val="00FA2E71"/>
    <w:rsid w:val="00FA3C6B"/>
    <w:rsid w:val="00FA3DC1"/>
    <w:rsid w:val="00FA40CF"/>
    <w:rsid w:val="00FA442D"/>
    <w:rsid w:val="00FA4A77"/>
    <w:rsid w:val="00FA4BCF"/>
    <w:rsid w:val="00FA4C77"/>
    <w:rsid w:val="00FA50CF"/>
    <w:rsid w:val="00FA5623"/>
    <w:rsid w:val="00FA746D"/>
    <w:rsid w:val="00FA7508"/>
    <w:rsid w:val="00FA750F"/>
    <w:rsid w:val="00FB0B9F"/>
    <w:rsid w:val="00FB0C13"/>
    <w:rsid w:val="00FB1CAA"/>
    <w:rsid w:val="00FB25A0"/>
    <w:rsid w:val="00FB2BE7"/>
    <w:rsid w:val="00FB2C5A"/>
    <w:rsid w:val="00FB3057"/>
    <w:rsid w:val="00FB30B0"/>
    <w:rsid w:val="00FB3455"/>
    <w:rsid w:val="00FB3923"/>
    <w:rsid w:val="00FB4BEF"/>
    <w:rsid w:val="00FB5225"/>
    <w:rsid w:val="00FB549B"/>
    <w:rsid w:val="00FB5621"/>
    <w:rsid w:val="00FB5AD1"/>
    <w:rsid w:val="00FB6011"/>
    <w:rsid w:val="00FB6205"/>
    <w:rsid w:val="00FB6690"/>
    <w:rsid w:val="00FB66CB"/>
    <w:rsid w:val="00FB67EF"/>
    <w:rsid w:val="00FB6EA5"/>
    <w:rsid w:val="00FB7CB5"/>
    <w:rsid w:val="00FC01A6"/>
    <w:rsid w:val="00FC0273"/>
    <w:rsid w:val="00FC06EA"/>
    <w:rsid w:val="00FC181E"/>
    <w:rsid w:val="00FC3530"/>
    <w:rsid w:val="00FC4B4E"/>
    <w:rsid w:val="00FC57CF"/>
    <w:rsid w:val="00FC65A2"/>
    <w:rsid w:val="00FC6C85"/>
    <w:rsid w:val="00FC6E9D"/>
    <w:rsid w:val="00FC7632"/>
    <w:rsid w:val="00FC7BD0"/>
    <w:rsid w:val="00FC7C52"/>
    <w:rsid w:val="00FD01DF"/>
    <w:rsid w:val="00FD0649"/>
    <w:rsid w:val="00FD0A5E"/>
    <w:rsid w:val="00FD0E48"/>
    <w:rsid w:val="00FD0EB8"/>
    <w:rsid w:val="00FD1287"/>
    <w:rsid w:val="00FD25CD"/>
    <w:rsid w:val="00FD2A2E"/>
    <w:rsid w:val="00FD3239"/>
    <w:rsid w:val="00FD382A"/>
    <w:rsid w:val="00FD3894"/>
    <w:rsid w:val="00FD4839"/>
    <w:rsid w:val="00FD4B00"/>
    <w:rsid w:val="00FD5617"/>
    <w:rsid w:val="00FD5CC1"/>
    <w:rsid w:val="00FD650B"/>
    <w:rsid w:val="00FD7683"/>
    <w:rsid w:val="00FD7B4D"/>
    <w:rsid w:val="00FE0080"/>
    <w:rsid w:val="00FE0FED"/>
    <w:rsid w:val="00FE18CD"/>
    <w:rsid w:val="00FE197C"/>
    <w:rsid w:val="00FE1ED5"/>
    <w:rsid w:val="00FE2055"/>
    <w:rsid w:val="00FE26ED"/>
    <w:rsid w:val="00FE2B26"/>
    <w:rsid w:val="00FE2F90"/>
    <w:rsid w:val="00FE3BFD"/>
    <w:rsid w:val="00FE3FC6"/>
    <w:rsid w:val="00FE47A0"/>
    <w:rsid w:val="00FE4974"/>
    <w:rsid w:val="00FE4CF4"/>
    <w:rsid w:val="00FE4D16"/>
    <w:rsid w:val="00FE4D45"/>
    <w:rsid w:val="00FE5110"/>
    <w:rsid w:val="00FE5DDB"/>
    <w:rsid w:val="00FE6019"/>
    <w:rsid w:val="00FE6876"/>
    <w:rsid w:val="00FE690F"/>
    <w:rsid w:val="00FE7177"/>
    <w:rsid w:val="00FE7430"/>
    <w:rsid w:val="00FE77D5"/>
    <w:rsid w:val="00FF037F"/>
    <w:rsid w:val="00FF079F"/>
    <w:rsid w:val="00FF0DFC"/>
    <w:rsid w:val="00FF1168"/>
    <w:rsid w:val="00FF21B4"/>
    <w:rsid w:val="00FF21C1"/>
    <w:rsid w:val="00FF2655"/>
    <w:rsid w:val="00FF2B4B"/>
    <w:rsid w:val="00FF30DA"/>
    <w:rsid w:val="00FF3B8A"/>
    <w:rsid w:val="00FF462D"/>
    <w:rsid w:val="00FF49D9"/>
    <w:rsid w:val="00FF5281"/>
    <w:rsid w:val="00FF5C79"/>
    <w:rsid w:val="00FF6741"/>
    <w:rsid w:val="00FF6B09"/>
    <w:rsid w:val="00FF6C2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green" stroke="f">
      <v:fill color="green"/>
      <v:stroke on="f"/>
      <v:textbox inset="0,0,0,0"/>
    </o:shapedefaults>
    <o:shapelayout v:ext="edit">
      <o:idmap v:ext="edit" data="1"/>
    </o:shapelayout>
  </w:shapeDefaults>
  <w:doNotEmbedSmartTags/>
  <w:decimalSymbol w:val="."/>
  <w:listSeparator w:val=","/>
  <w14:docId w14:val="2722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953"/>
    <w:rPr>
      <w:sz w:val="24"/>
      <w:szCs w:val="24"/>
    </w:rPr>
  </w:style>
  <w:style w:type="paragraph" w:styleId="Heading1">
    <w:name w:val="heading 1"/>
    <w:basedOn w:val="Normal"/>
    <w:link w:val="Heading1Char"/>
    <w:uiPriority w:val="9"/>
    <w:qFormat/>
    <w:rsid w:val="00141605"/>
    <w:pPr>
      <w:spacing w:before="360" w:after="360"/>
      <w:outlineLvl w:val="0"/>
    </w:pPr>
    <w:rPr>
      <w:rFonts w:ascii="Arial" w:hAnsi="Arial" w:cs="Arial"/>
      <w:b/>
      <w:bCs/>
      <w:kern w:val="36"/>
      <w:sz w:val="26"/>
      <w:szCs w:val="26"/>
    </w:rPr>
  </w:style>
  <w:style w:type="paragraph" w:styleId="Heading2">
    <w:name w:val="heading 2"/>
    <w:basedOn w:val="Normal"/>
    <w:next w:val="Normal"/>
    <w:link w:val="Heading2Char"/>
    <w:uiPriority w:val="9"/>
    <w:semiHidden/>
    <w:unhideWhenUsed/>
    <w:qFormat/>
    <w:rsid w:val="00EE2D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paragraph" w:styleId="Heading4">
    <w:name w:val="heading 4"/>
    <w:basedOn w:val="Normal"/>
    <w:next w:val="Normal"/>
    <w:link w:val="Heading4Char"/>
    <w:uiPriority w:val="9"/>
    <w:semiHidden/>
    <w:unhideWhenUsed/>
    <w:qFormat/>
    <w:rsid w:val="004E3DB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202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character" w:customStyle="1" w:styleId="CompanyNameLogoChar">
    <w:name w:val="Company Name / Logo Char"/>
    <w:link w:val="CompanyNameLogo"/>
    <w:rsid w:val="000C1CE9"/>
    <w:rPr>
      <w:rFonts w:ascii="Helvetica" w:hAnsi="Helvetica"/>
      <w:b/>
      <w:smallCaps/>
      <w:color w:val="231F20"/>
      <w:sz w:val="22"/>
      <w:szCs w:val="24"/>
    </w:rPr>
  </w:style>
  <w:style w:type="character" w:customStyle="1" w:styleId="AddressChar">
    <w:name w:val="Address Char"/>
    <w:link w:val="Address"/>
    <w:rsid w:val="000C1CE9"/>
    <w:rPr>
      <w:rFonts w:ascii="Arial" w:hAnsi="Arial"/>
      <w:b/>
      <w:smallCaps/>
      <w:color w:val="939598"/>
      <w:sz w:val="22"/>
      <w:szCs w:val="24"/>
    </w:rPr>
  </w:style>
  <w:style w:type="character" w:customStyle="1" w:styleId="Photocaptions01Char">
    <w:name w:val="Photo captions 01 Char"/>
    <w:link w:val="Photocaptions01"/>
    <w:rsid w:val="000C1CE9"/>
    <w:rPr>
      <w:rFonts w:ascii="Arial" w:hAnsi="Arial"/>
      <w:b/>
      <w:smallCaps/>
      <w:color w:val="939598"/>
      <w:sz w:val="16"/>
      <w:szCs w:val="24"/>
    </w:rPr>
  </w:style>
  <w:style w:type="paragraph" w:customStyle="1" w:styleId="QuoteText">
    <w:name w:val="Quote Text"/>
    <w:basedOn w:val="Normal"/>
    <w:rsid w:val="009A24CF"/>
    <w:pPr>
      <w:spacing w:line="360" w:lineRule="atLeast"/>
      <w:jc w:val="center"/>
    </w:pPr>
    <w:rPr>
      <w:rFonts w:ascii="Century Gothic" w:hAnsi="Century Gothic"/>
      <w:b/>
      <w:i/>
      <w:color w:val="003366"/>
      <w:sz w:val="22"/>
      <w:szCs w:val="20"/>
    </w:rPr>
  </w:style>
  <w:style w:type="paragraph" w:styleId="BalloonText">
    <w:name w:val="Balloon Text"/>
    <w:basedOn w:val="Normal"/>
    <w:link w:val="BalloonTextChar"/>
    <w:uiPriority w:val="99"/>
    <w:semiHidden/>
    <w:unhideWhenUsed/>
    <w:rsid w:val="00D45E89"/>
    <w:rPr>
      <w:rFonts w:ascii="Lucida Grande" w:hAnsi="Lucida Grande" w:cs="Lucida Grande"/>
      <w:sz w:val="18"/>
      <w:szCs w:val="18"/>
    </w:rPr>
  </w:style>
  <w:style w:type="character" w:customStyle="1" w:styleId="BalloonTextChar">
    <w:name w:val="Balloon Text Char"/>
    <w:link w:val="BalloonText"/>
    <w:uiPriority w:val="99"/>
    <w:semiHidden/>
    <w:rsid w:val="00D45E89"/>
    <w:rPr>
      <w:rFonts w:ascii="Lucida Grande" w:hAnsi="Lucida Grande" w:cs="Lucida Grande"/>
      <w:sz w:val="18"/>
      <w:szCs w:val="18"/>
    </w:rPr>
  </w:style>
  <w:style w:type="character" w:styleId="FollowedHyperlink">
    <w:name w:val="FollowedHyperlink"/>
    <w:uiPriority w:val="99"/>
    <w:semiHidden/>
    <w:unhideWhenUsed/>
    <w:rsid w:val="00A801FC"/>
    <w:rPr>
      <w:color w:val="800080"/>
      <w:u w:val="single"/>
    </w:rPr>
  </w:style>
  <w:style w:type="paragraph" w:customStyle="1" w:styleId="ColorfulList-Accent11">
    <w:name w:val="Colorful List - Accent 11"/>
    <w:basedOn w:val="Normal"/>
    <w:uiPriority w:val="34"/>
    <w:qFormat/>
    <w:rsid w:val="008D0810"/>
    <w:pPr>
      <w:ind w:left="720"/>
      <w:contextualSpacing/>
    </w:pPr>
  </w:style>
  <w:style w:type="paragraph" w:styleId="Header">
    <w:name w:val="header"/>
    <w:basedOn w:val="Normal"/>
    <w:link w:val="HeaderChar"/>
    <w:uiPriority w:val="99"/>
    <w:unhideWhenUsed/>
    <w:rsid w:val="00A34AA4"/>
    <w:pPr>
      <w:tabs>
        <w:tab w:val="center" w:pos="4320"/>
        <w:tab w:val="right" w:pos="8640"/>
      </w:tabs>
    </w:pPr>
  </w:style>
  <w:style w:type="character" w:customStyle="1" w:styleId="HeaderChar">
    <w:name w:val="Header Char"/>
    <w:link w:val="Header"/>
    <w:uiPriority w:val="99"/>
    <w:rsid w:val="00A34AA4"/>
    <w:rPr>
      <w:sz w:val="24"/>
      <w:szCs w:val="24"/>
    </w:rPr>
  </w:style>
  <w:style w:type="paragraph" w:styleId="Footer">
    <w:name w:val="footer"/>
    <w:basedOn w:val="Normal"/>
    <w:link w:val="FooterChar"/>
    <w:uiPriority w:val="99"/>
    <w:unhideWhenUsed/>
    <w:rsid w:val="00A34AA4"/>
    <w:pPr>
      <w:tabs>
        <w:tab w:val="center" w:pos="4320"/>
        <w:tab w:val="right" w:pos="8640"/>
      </w:tabs>
    </w:pPr>
  </w:style>
  <w:style w:type="character" w:customStyle="1" w:styleId="FooterChar">
    <w:name w:val="Footer Char"/>
    <w:link w:val="Footer"/>
    <w:uiPriority w:val="99"/>
    <w:rsid w:val="00A34AA4"/>
    <w:rPr>
      <w:sz w:val="24"/>
      <w:szCs w:val="24"/>
    </w:rPr>
  </w:style>
  <w:style w:type="character" w:styleId="PageNumber">
    <w:name w:val="page number"/>
    <w:basedOn w:val="DefaultParagraphFont"/>
    <w:uiPriority w:val="99"/>
    <w:semiHidden/>
    <w:unhideWhenUsed/>
    <w:rsid w:val="001533BF"/>
  </w:style>
  <w:style w:type="paragraph" w:styleId="NormalWeb">
    <w:name w:val="Normal (Web)"/>
    <w:basedOn w:val="Normal"/>
    <w:uiPriority w:val="99"/>
    <w:unhideWhenUsed/>
    <w:rsid w:val="00ED5E9C"/>
    <w:pPr>
      <w:spacing w:after="240"/>
    </w:pPr>
  </w:style>
  <w:style w:type="paragraph" w:customStyle="1" w:styleId="MediumGrid21">
    <w:name w:val="Medium Grid 21"/>
    <w:basedOn w:val="Normal"/>
    <w:uiPriority w:val="1"/>
    <w:qFormat/>
    <w:rsid w:val="00393604"/>
    <w:rPr>
      <w:rFonts w:ascii="Calibri" w:eastAsia="Calibri" w:hAnsi="Calibri"/>
      <w:szCs w:val="32"/>
    </w:rPr>
  </w:style>
  <w:style w:type="paragraph" w:customStyle="1" w:styleId="Default">
    <w:name w:val="Default"/>
    <w:rsid w:val="00BB3E95"/>
    <w:pPr>
      <w:autoSpaceDE w:val="0"/>
      <w:autoSpaceDN w:val="0"/>
      <w:adjustRightInd w:val="0"/>
    </w:pPr>
    <w:rPr>
      <w:rFonts w:ascii="Symbol" w:hAnsi="Symbol" w:cs="Symbol"/>
      <w:color w:val="000000"/>
      <w:sz w:val="24"/>
      <w:szCs w:val="24"/>
    </w:rPr>
  </w:style>
  <w:style w:type="paragraph" w:styleId="Caption">
    <w:name w:val="caption"/>
    <w:basedOn w:val="Normal"/>
    <w:next w:val="Normal"/>
    <w:uiPriority w:val="35"/>
    <w:qFormat/>
    <w:rsid w:val="00167195"/>
    <w:pPr>
      <w:spacing w:after="200"/>
    </w:pPr>
    <w:rPr>
      <w:b/>
      <w:bCs/>
      <w:color w:val="4F81BD"/>
      <w:sz w:val="18"/>
      <w:szCs w:val="18"/>
    </w:rPr>
  </w:style>
  <w:style w:type="character" w:customStyle="1" w:styleId="textexposedhide2">
    <w:name w:val="text_exposed_hide2"/>
    <w:basedOn w:val="DefaultParagraphFont"/>
    <w:rsid w:val="00517FEC"/>
  </w:style>
  <w:style w:type="character" w:customStyle="1" w:styleId="textexposedshow2">
    <w:name w:val="text_exposed_show2"/>
    <w:rsid w:val="00517FEC"/>
    <w:rPr>
      <w:vanish/>
      <w:webHidden w:val="0"/>
      <w:specVanish w:val="0"/>
    </w:rPr>
  </w:style>
  <w:style w:type="character" w:customStyle="1" w:styleId="ecxtextexposedshow">
    <w:name w:val="ecxtext_exposed_show"/>
    <w:basedOn w:val="DefaultParagraphFont"/>
    <w:rsid w:val="00517FEC"/>
  </w:style>
  <w:style w:type="character" w:customStyle="1" w:styleId="Heading1Char">
    <w:name w:val="Heading 1 Char"/>
    <w:link w:val="Heading1"/>
    <w:uiPriority w:val="9"/>
    <w:rsid w:val="00141605"/>
    <w:rPr>
      <w:rFonts w:ascii="Arial" w:hAnsi="Arial" w:cs="Arial"/>
      <w:b/>
      <w:bCs/>
      <w:kern w:val="36"/>
      <w:sz w:val="26"/>
      <w:szCs w:val="26"/>
    </w:rPr>
  </w:style>
  <w:style w:type="character" w:styleId="Strong">
    <w:name w:val="Strong"/>
    <w:uiPriority w:val="22"/>
    <w:qFormat/>
    <w:rsid w:val="00141605"/>
    <w:rPr>
      <w:b/>
      <w:bCs/>
    </w:rPr>
  </w:style>
  <w:style w:type="paragraph" w:customStyle="1" w:styleId="first-text">
    <w:name w:val="first-text"/>
    <w:basedOn w:val="Normal"/>
    <w:rsid w:val="005E7DC4"/>
    <w:pPr>
      <w:spacing w:after="285"/>
    </w:pPr>
    <w:rPr>
      <w:rFonts w:ascii="Georgia" w:hAnsi="Georgia"/>
    </w:rPr>
  </w:style>
  <w:style w:type="paragraph" w:styleId="ListParagraph">
    <w:name w:val="List Paragraph"/>
    <w:basedOn w:val="Normal"/>
    <w:uiPriority w:val="34"/>
    <w:qFormat/>
    <w:rsid w:val="00907B7F"/>
    <w:pPr>
      <w:ind w:left="720"/>
      <w:contextualSpacing/>
    </w:pPr>
    <w:rPr>
      <w:rFonts w:asciiTheme="minorHAnsi" w:eastAsiaTheme="minorHAnsi" w:hAnsiTheme="minorHAnsi"/>
    </w:rPr>
  </w:style>
  <w:style w:type="character" w:customStyle="1" w:styleId="usercontent2">
    <w:name w:val="usercontent2"/>
    <w:basedOn w:val="DefaultParagraphFont"/>
    <w:rsid w:val="000D1A5B"/>
  </w:style>
  <w:style w:type="character" w:customStyle="1" w:styleId="caption-text">
    <w:name w:val="caption-text"/>
    <w:basedOn w:val="DefaultParagraphFont"/>
    <w:rsid w:val="00570C5E"/>
  </w:style>
  <w:style w:type="character" w:customStyle="1" w:styleId="usercontent">
    <w:name w:val="usercontent"/>
    <w:basedOn w:val="DefaultParagraphFont"/>
    <w:rsid w:val="00912F11"/>
  </w:style>
  <w:style w:type="character" w:styleId="Emphasis">
    <w:name w:val="Emphasis"/>
    <w:basedOn w:val="DefaultParagraphFont"/>
    <w:uiPriority w:val="20"/>
    <w:qFormat/>
    <w:rsid w:val="008B2377"/>
    <w:rPr>
      <w:rFonts w:asciiTheme="minorHAnsi" w:hAnsiTheme="minorHAnsi"/>
      <w:b/>
      <w:i/>
      <w:iCs/>
    </w:rPr>
  </w:style>
  <w:style w:type="paragraph" w:customStyle="1" w:styleId="story-body-text">
    <w:name w:val="story-body-text"/>
    <w:basedOn w:val="Normal"/>
    <w:rsid w:val="0002153F"/>
    <w:pPr>
      <w:spacing w:before="100" w:beforeAutospacing="1" w:after="100" w:afterAutospacing="1"/>
    </w:pPr>
  </w:style>
  <w:style w:type="character" w:customStyle="1" w:styleId="apple-converted-space">
    <w:name w:val="apple-converted-space"/>
    <w:basedOn w:val="DefaultParagraphFont"/>
    <w:rsid w:val="0002153F"/>
  </w:style>
  <w:style w:type="character" w:customStyle="1" w:styleId="Heading2Char">
    <w:name w:val="Heading 2 Char"/>
    <w:basedOn w:val="DefaultParagraphFont"/>
    <w:link w:val="Heading2"/>
    <w:uiPriority w:val="9"/>
    <w:semiHidden/>
    <w:rsid w:val="00EE2D7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7B784D"/>
    <w:rPr>
      <w:rFonts w:asciiTheme="minorHAnsi" w:eastAsiaTheme="minorHAnsi" w:hAnsiTheme="minorHAnsi" w:cstheme="minorBidi"/>
      <w:sz w:val="22"/>
      <w:szCs w:val="22"/>
    </w:rPr>
  </w:style>
  <w:style w:type="character" w:customStyle="1" w:styleId="date-display-single">
    <w:name w:val="date-display-single"/>
    <w:basedOn w:val="DefaultParagraphFont"/>
    <w:rsid w:val="00135A70"/>
  </w:style>
  <w:style w:type="character" w:customStyle="1" w:styleId="Heading4Char">
    <w:name w:val="Heading 4 Char"/>
    <w:basedOn w:val="DefaultParagraphFont"/>
    <w:link w:val="Heading4"/>
    <w:uiPriority w:val="9"/>
    <w:semiHidden/>
    <w:rsid w:val="004E3DB3"/>
    <w:rPr>
      <w:rFonts w:asciiTheme="majorHAnsi" w:eastAsiaTheme="majorEastAsia" w:hAnsiTheme="majorHAnsi" w:cstheme="majorBidi"/>
      <w:b/>
      <w:bCs/>
      <w:i/>
      <w:iCs/>
      <w:color w:val="4F81BD" w:themeColor="accent1"/>
      <w:sz w:val="24"/>
      <w:szCs w:val="24"/>
    </w:rPr>
  </w:style>
  <w:style w:type="paragraph" w:customStyle="1" w:styleId="article-paragraph">
    <w:name w:val="article-paragraph"/>
    <w:basedOn w:val="Normal"/>
    <w:rsid w:val="004D11C8"/>
    <w:pPr>
      <w:spacing w:before="100" w:beforeAutospacing="1" w:after="100" w:afterAutospacing="1"/>
    </w:pPr>
  </w:style>
  <w:style w:type="character" w:customStyle="1" w:styleId="short-url">
    <w:name w:val="short-url"/>
    <w:basedOn w:val="DefaultParagraphFont"/>
    <w:rsid w:val="008231AA"/>
  </w:style>
  <w:style w:type="paragraph" w:styleId="HTMLAddress">
    <w:name w:val="HTML Address"/>
    <w:basedOn w:val="Normal"/>
    <w:link w:val="HTMLAddressChar"/>
    <w:uiPriority w:val="99"/>
    <w:semiHidden/>
    <w:unhideWhenUsed/>
    <w:rsid w:val="00611DBB"/>
    <w:rPr>
      <w:i/>
      <w:iCs/>
    </w:rPr>
  </w:style>
  <w:style w:type="character" w:customStyle="1" w:styleId="HTMLAddressChar">
    <w:name w:val="HTML Address Char"/>
    <w:basedOn w:val="DefaultParagraphFont"/>
    <w:link w:val="HTMLAddress"/>
    <w:uiPriority w:val="99"/>
    <w:semiHidden/>
    <w:rsid w:val="00611DBB"/>
    <w:rPr>
      <w:i/>
      <w:iCs/>
      <w:sz w:val="24"/>
      <w:szCs w:val="24"/>
    </w:rPr>
  </w:style>
  <w:style w:type="character" w:customStyle="1" w:styleId="Heading5Char">
    <w:name w:val="Heading 5 Char"/>
    <w:basedOn w:val="DefaultParagraphFont"/>
    <w:link w:val="Heading5"/>
    <w:uiPriority w:val="9"/>
    <w:rsid w:val="00112020"/>
    <w:rPr>
      <w:rFonts w:asciiTheme="majorHAnsi" w:eastAsiaTheme="majorEastAsia" w:hAnsiTheme="majorHAnsi" w:cstheme="majorBidi"/>
      <w:color w:val="365F91" w:themeColor="accent1" w:themeShade="B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953"/>
    <w:rPr>
      <w:sz w:val="24"/>
      <w:szCs w:val="24"/>
    </w:rPr>
  </w:style>
  <w:style w:type="paragraph" w:styleId="Heading1">
    <w:name w:val="heading 1"/>
    <w:basedOn w:val="Normal"/>
    <w:link w:val="Heading1Char"/>
    <w:uiPriority w:val="9"/>
    <w:qFormat/>
    <w:rsid w:val="00141605"/>
    <w:pPr>
      <w:spacing w:before="360" w:after="360"/>
      <w:outlineLvl w:val="0"/>
    </w:pPr>
    <w:rPr>
      <w:rFonts w:ascii="Arial" w:hAnsi="Arial" w:cs="Arial"/>
      <w:b/>
      <w:bCs/>
      <w:kern w:val="36"/>
      <w:sz w:val="26"/>
      <w:szCs w:val="26"/>
    </w:rPr>
  </w:style>
  <w:style w:type="paragraph" w:styleId="Heading2">
    <w:name w:val="heading 2"/>
    <w:basedOn w:val="Normal"/>
    <w:next w:val="Normal"/>
    <w:link w:val="Heading2Char"/>
    <w:uiPriority w:val="9"/>
    <w:semiHidden/>
    <w:unhideWhenUsed/>
    <w:qFormat/>
    <w:rsid w:val="00EE2D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paragraph" w:styleId="Heading4">
    <w:name w:val="heading 4"/>
    <w:basedOn w:val="Normal"/>
    <w:next w:val="Normal"/>
    <w:link w:val="Heading4Char"/>
    <w:uiPriority w:val="9"/>
    <w:semiHidden/>
    <w:unhideWhenUsed/>
    <w:qFormat/>
    <w:rsid w:val="004E3DB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202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character" w:customStyle="1" w:styleId="CompanyNameLogoChar">
    <w:name w:val="Company Name / Logo Char"/>
    <w:link w:val="CompanyNameLogo"/>
    <w:rsid w:val="000C1CE9"/>
    <w:rPr>
      <w:rFonts w:ascii="Helvetica" w:hAnsi="Helvetica"/>
      <w:b/>
      <w:smallCaps/>
      <w:color w:val="231F20"/>
      <w:sz w:val="22"/>
      <w:szCs w:val="24"/>
    </w:rPr>
  </w:style>
  <w:style w:type="character" w:customStyle="1" w:styleId="AddressChar">
    <w:name w:val="Address Char"/>
    <w:link w:val="Address"/>
    <w:rsid w:val="000C1CE9"/>
    <w:rPr>
      <w:rFonts w:ascii="Arial" w:hAnsi="Arial"/>
      <w:b/>
      <w:smallCaps/>
      <w:color w:val="939598"/>
      <w:sz w:val="22"/>
      <w:szCs w:val="24"/>
    </w:rPr>
  </w:style>
  <w:style w:type="character" w:customStyle="1" w:styleId="Photocaptions01Char">
    <w:name w:val="Photo captions 01 Char"/>
    <w:link w:val="Photocaptions01"/>
    <w:rsid w:val="000C1CE9"/>
    <w:rPr>
      <w:rFonts w:ascii="Arial" w:hAnsi="Arial"/>
      <w:b/>
      <w:smallCaps/>
      <w:color w:val="939598"/>
      <w:sz w:val="16"/>
      <w:szCs w:val="24"/>
    </w:rPr>
  </w:style>
  <w:style w:type="paragraph" w:customStyle="1" w:styleId="QuoteText">
    <w:name w:val="Quote Text"/>
    <w:basedOn w:val="Normal"/>
    <w:rsid w:val="009A24CF"/>
    <w:pPr>
      <w:spacing w:line="360" w:lineRule="atLeast"/>
      <w:jc w:val="center"/>
    </w:pPr>
    <w:rPr>
      <w:rFonts w:ascii="Century Gothic" w:hAnsi="Century Gothic"/>
      <w:b/>
      <w:i/>
      <w:color w:val="003366"/>
      <w:sz w:val="22"/>
      <w:szCs w:val="20"/>
    </w:rPr>
  </w:style>
  <w:style w:type="paragraph" w:styleId="BalloonText">
    <w:name w:val="Balloon Text"/>
    <w:basedOn w:val="Normal"/>
    <w:link w:val="BalloonTextChar"/>
    <w:uiPriority w:val="99"/>
    <w:semiHidden/>
    <w:unhideWhenUsed/>
    <w:rsid w:val="00D45E89"/>
    <w:rPr>
      <w:rFonts w:ascii="Lucida Grande" w:hAnsi="Lucida Grande" w:cs="Lucida Grande"/>
      <w:sz w:val="18"/>
      <w:szCs w:val="18"/>
    </w:rPr>
  </w:style>
  <w:style w:type="character" w:customStyle="1" w:styleId="BalloonTextChar">
    <w:name w:val="Balloon Text Char"/>
    <w:link w:val="BalloonText"/>
    <w:uiPriority w:val="99"/>
    <w:semiHidden/>
    <w:rsid w:val="00D45E89"/>
    <w:rPr>
      <w:rFonts w:ascii="Lucida Grande" w:hAnsi="Lucida Grande" w:cs="Lucida Grande"/>
      <w:sz w:val="18"/>
      <w:szCs w:val="18"/>
    </w:rPr>
  </w:style>
  <w:style w:type="character" w:styleId="FollowedHyperlink">
    <w:name w:val="FollowedHyperlink"/>
    <w:uiPriority w:val="99"/>
    <w:semiHidden/>
    <w:unhideWhenUsed/>
    <w:rsid w:val="00A801FC"/>
    <w:rPr>
      <w:color w:val="800080"/>
      <w:u w:val="single"/>
    </w:rPr>
  </w:style>
  <w:style w:type="paragraph" w:customStyle="1" w:styleId="ColorfulList-Accent11">
    <w:name w:val="Colorful List - Accent 11"/>
    <w:basedOn w:val="Normal"/>
    <w:uiPriority w:val="34"/>
    <w:qFormat/>
    <w:rsid w:val="008D0810"/>
    <w:pPr>
      <w:ind w:left="720"/>
      <w:contextualSpacing/>
    </w:pPr>
  </w:style>
  <w:style w:type="paragraph" w:styleId="Header">
    <w:name w:val="header"/>
    <w:basedOn w:val="Normal"/>
    <w:link w:val="HeaderChar"/>
    <w:uiPriority w:val="99"/>
    <w:unhideWhenUsed/>
    <w:rsid w:val="00A34AA4"/>
    <w:pPr>
      <w:tabs>
        <w:tab w:val="center" w:pos="4320"/>
        <w:tab w:val="right" w:pos="8640"/>
      </w:tabs>
    </w:pPr>
  </w:style>
  <w:style w:type="character" w:customStyle="1" w:styleId="HeaderChar">
    <w:name w:val="Header Char"/>
    <w:link w:val="Header"/>
    <w:uiPriority w:val="99"/>
    <w:rsid w:val="00A34AA4"/>
    <w:rPr>
      <w:sz w:val="24"/>
      <w:szCs w:val="24"/>
    </w:rPr>
  </w:style>
  <w:style w:type="paragraph" w:styleId="Footer">
    <w:name w:val="footer"/>
    <w:basedOn w:val="Normal"/>
    <w:link w:val="FooterChar"/>
    <w:uiPriority w:val="99"/>
    <w:unhideWhenUsed/>
    <w:rsid w:val="00A34AA4"/>
    <w:pPr>
      <w:tabs>
        <w:tab w:val="center" w:pos="4320"/>
        <w:tab w:val="right" w:pos="8640"/>
      </w:tabs>
    </w:pPr>
  </w:style>
  <w:style w:type="character" w:customStyle="1" w:styleId="FooterChar">
    <w:name w:val="Footer Char"/>
    <w:link w:val="Footer"/>
    <w:uiPriority w:val="99"/>
    <w:rsid w:val="00A34AA4"/>
    <w:rPr>
      <w:sz w:val="24"/>
      <w:szCs w:val="24"/>
    </w:rPr>
  </w:style>
  <w:style w:type="character" w:styleId="PageNumber">
    <w:name w:val="page number"/>
    <w:basedOn w:val="DefaultParagraphFont"/>
    <w:uiPriority w:val="99"/>
    <w:semiHidden/>
    <w:unhideWhenUsed/>
    <w:rsid w:val="001533BF"/>
  </w:style>
  <w:style w:type="paragraph" w:styleId="NormalWeb">
    <w:name w:val="Normal (Web)"/>
    <w:basedOn w:val="Normal"/>
    <w:uiPriority w:val="99"/>
    <w:unhideWhenUsed/>
    <w:rsid w:val="00ED5E9C"/>
    <w:pPr>
      <w:spacing w:after="240"/>
    </w:pPr>
  </w:style>
  <w:style w:type="paragraph" w:customStyle="1" w:styleId="MediumGrid21">
    <w:name w:val="Medium Grid 21"/>
    <w:basedOn w:val="Normal"/>
    <w:uiPriority w:val="1"/>
    <w:qFormat/>
    <w:rsid w:val="00393604"/>
    <w:rPr>
      <w:rFonts w:ascii="Calibri" w:eastAsia="Calibri" w:hAnsi="Calibri"/>
      <w:szCs w:val="32"/>
    </w:rPr>
  </w:style>
  <w:style w:type="paragraph" w:customStyle="1" w:styleId="Default">
    <w:name w:val="Default"/>
    <w:rsid w:val="00BB3E95"/>
    <w:pPr>
      <w:autoSpaceDE w:val="0"/>
      <w:autoSpaceDN w:val="0"/>
      <w:adjustRightInd w:val="0"/>
    </w:pPr>
    <w:rPr>
      <w:rFonts w:ascii="Symbol" w:hAnsi="Symbol" w:cs="Symbol"/>
      <w:color w:val="000000"/>
      <w:sz w:val="24"/>
      <w:szCs w:val="24"/>
    </w:rPr>
  </w:style>
  <w:style w:type="paragraph" w:styleId="Caption">
    <w:name w:val="caption"/>
    <w:basedOn w:val="Normal"/>
    <w:next w:val="Normal"/>
    <w:uiPriority w:val="35"/>
    <w:qFormat/>
    <w:rsid w:val="00167195"/>
    <w:pPr>
      <w:spacing w:after="200"/>
    </w:pPr>
    <w:rPr>
      <w:b/>
      <w:bCs/>
      <w:color w:val="4F81BD"/>
      <w:sz w:val="18"/>
      <w:szCs w:val="18"/>
    </w:rPr>
  </w:style>
  <w:style w:type="character" w:customStyle="1" w:styleId="textexposedhide2">
    <w:name w:val="text_exposed_hide2"/>
    <w:basedOn w:val="DefaultParagraphFont"/>
    <w:rsid w:val="00517FEC"/>
  </w:style>
  <w:style w:type="character" w:customStyle="1" w:styleId="textexposedshow2">
    <w:name w:val="text_exposed_show2"/>
    <w:rsid w:val="00517FEC"/>
    <w:rPr>
      <w:vanish/>
      <w:webHidden w:val="0"/>
      <w:specVanish w:val="0"/>
    </w:rPr>
  </w:style>
  <w:style w:type="character" w:customStyle="1" w:styleId="ecxtextexposedshow">
    <w:name w:val="ecxtext_exposed_show"/>
    <w:basedOn w:val="DefaultParagraphFont"/>
    <w:rsid w:val="00517FEC"/>
  </w:style>
  <w:style w:type="character" w:customStyle="1" w:styleId="Heading1Char">
    <w:name w:val="Heading 1 Char"/>
    <w:link w:val="Heading1"/>
    <w:uiPriority w:val="9"/>
    <w:rsid w:val="00141605"/>
    <w:rPr>
      <w:rFonts w:ascii="Arial" w:hAnsi="Arial" w:cs="Arial"/>
      <w:b/>
      <w:bCs/>
      <w:kern w:val="36"/>
      <w:sz w:val="26"/>
      <w:szCs w:val="26"/>
    </w:rPr>
  </w:style>
  <w:style w:type="character" w:styleId="Strong">
    <w:name w:val="Strong"/>
    <w:uiPriority w:val="22"/>
    <w:qFormat/>
    <w:rsid w:val="00141605"/>
    <w:rPr>
      <w:b/>
      <w:bCs/>
    </w:rPr>
  </w:style>
  <w:style w:type="paragraph" w:customStyle="1" w:styleId="first-text">
    <w:name w:val="first-text"/>
    <w:basedOn w:val="Normal"/>
    <w:rsid w:val="005E7DC4"/>
    <w:pPr>
      <w:spacing w:after="285"/>
    </w:pPr>
    <w:rPr>
      <w:rFonts w:ascii="Georgia" w:hAnsi="Georgia"/>
    </w:rPr>
  </w:style>
  <w:style w:type="paragraph" w:styleId="ListParagraph">
    <w:name w:val="List Paragraph"/>
    <w:basedOn w:val="Normal"/>
    <w:uiPriority w:val="34"/>
    <w:qFormat/>
    <w:rsid w:val="00907B7F"/>
    <w:pPr>
      <w:ind w:left="720"/>
      <w:contextualSpacing/>
    </w:pPr>
    <w:rPr>
      <w:rFonts w:asciiTheme="minorHAnsi" w:eastAsiaTheme="minorHAnsi" w:hAnsiTheme="minorHAnsi"/>
    </w:rPr>
  </w:style>
  <w:style w:type="character" w:customStyle="1" w:styleId="usercontent2">
    <w:name w:val="usercontent2"/>
    <w:basedOn w:val="DefaultParagraphFont"/>
    <w:rsid w:val="000D1A5B"/>
  </w:style>
  <w:style w:type="character" w:customStyle="1" w:styleId="caption-text">
    <w:name w:val="caption-text"/>
    <w:basedOn w:val="DefaultParagraphFont"/>
    <w:rsid w:val="00570C5E"/>
  </w:style>
  <w:style w:type="character" w:customStyle="1" w:styleId="usercontent">
    <w:name w:val="usercontent"/>
    <w:basedOn w:val="DefaultParagraphFont"/>
    <w:rsid w:val="00912F11"/>
  </w:style>
  <w:style w:type="character" w:styleId="Emphasis">
    <w:name w:val="Emphasis"/>
    <w:basedOn w:val="DefaultParagraphFont"/>
    <w:uiPriority w:val="20"/>
    <w:qFormat/>
    <w:rsid w:val="008B2377"/>
    <w:rPr>
      <w:rFonts w:asciiTheme="minorHAnsi" w:hAnsiTheme="minorHAnsi"/>
      <w:b/>
      <w:i/>
      <w:iCs/>
    </w:rPr>
  </w:style>
  <w:style w:type="paragraph" w:customStyle="1" w:styleId="story-body-text">
    <w:name w:val="story-body-text"/>
    <w:basedOn w:val="Normal"/>
    <w:rsid w:val="0002153F"/>
    <w:pPr>
      <w:spacing w:before="100" w:beforeAutospacing="1" w:after="100" w:afterAutospacing="1"/>
    </w:pPr>
  </w:style>
  <w:style w:type="character" w:customStyle="1" w:styleId="apple-converted-space">
    <w:name w:val="apple-converted-space"/>
    <w:basedOn w:val="DefaultParagraphFont"/>
    <w:rsid w:val="0002153F"/>
  </w:style>
  <w:style w:type="character" w:customStyle="1" w:styleId="Heading2Char">
    <w:name w:val="Heading 2 Char"/>
    <w:basedOn w:val="DefaultParagraphFont"/>
    <w:link w:val="Heading2"/>
    <w:uiPriority w:val="9"/>
    <w:semiHidden/>
    <w:rsid w:val="00EE2D7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7B784D"/>
    <w:rPr>
      <w:rFonts w:asciiTheme="minorHAnsi" w:eastAsiaTheme="minorHAnsi" w:hAnsiTheme="minorHAnsi" w:cstheme="minorBidi"/>
      <w:sz w:val="22"/>
      <w:szCs w:val="22"/>
    </w:rPr>
  </w:style>
  <w:style w:type="character" w:customStyle="1" w:styleId="date-display-single">
    <w:name w:val="date-display-single"/>
    <w:basedOn w:val="DefaultParagraphFont"/>
    <w:rsid w:val="00135A70"/>
  </w:style>
  <w:style w:type="character" w:customStyle="1" w:styleId="Heading4Char">
    <w:name w:val="Heading 4 Char"/>
    <w:basedOn w:val="DefaultParagraphFont"/>
    <w:link w:val="Heading4"/>
    <w:uiPriority w:val="9"/>
    <w:semiHidden/>
    <w:rsid w:val="004E3DB3"/>
    <w:rPr>
      <w:rFonts w:asciiTheme="majorHAnsi" w:eastAsiaTheme="majorEastAsia" w:hAnsiTheme="majorHAnsi" w:cstheme="majorBidi"/>
      <w:b/>
      <w:bCs/>
      <w:i/>
      <w:iCs/>
      <w:color w:val="4F81BD" w:themeColor="accent1"/>
      <w:sz w:val="24"/>
      <w:szCs w:val="24"/>
    </w:rPr>
  </w:style>
  <w:style w:type="paragraph" w:customStyle="1" w:styleId="article-paragraph">
    <w:name w:val="article-paragraph"/>
    <w:basedOn w:val="Normal"/>
    <w:rsid w:val="004D11C8"/>
    <w:pPr>
      <w:spacing w:before="100" w:beforeAutospacing="1" w:after="100" w:afterAutospacing="1"/>
    </w:pPr>
  </w:style>
  <w:style w:type="character" w:customStyle="1" w:styleId="short-url">
    <w:name w:val="short-url"/>
    <w:basedOn w:val="DefaultParagraphFont"/>
    <w:rsid w:val="008231AA"/>
  </w:style>
  <w:style w:type="paragraph" w:styleId="HTMLAddress">
    <w:name w:val="HTML Address"/>
    <w:basedOn w:val="Normal"/>
    <w:link w:val="HTMLAddressChar"/>
    <w:uiPriority w:val="99"/>
    <w:semiHidden/>
    <w:unhideWhenUsed/>
    <w:rsid w:val="00611DBB"/>
    <w:rPr>
      <w:i/>
      <w:iCs/>
    </w:rPr>
  </w:style>
  <w:style w:type="character" w:customStyle="1" w:styleId="HTMLAddressChar">
    <w:name w:val="HTML Address Char"/>
    <w:basedOn w:val="DefaultParagraphFont"/>
    <w:link w:val="HTMLAddress"/>
    <w:uiPriority w:val="99"/>
    <w:semiHidden/>
    <w:rsid w:val="00611DBB"/>
    <w:rPr>
      <w:i/>
      <w:iCs/>
      <w:sz w:val="24"/>
      <w:szCs w:val="24"/>
    </w:rPr>
  </w:style>
  <w:style w:type="character" w:customStyle="1" w:styleId="Heading5Char">
    <w:name w:val="Heading 5 Char"/>
    <w:basedOn w:val="DefaultParagraphFont"/>
    <w:link w:val="Heading5"/>
    <w:uiPriority w:val="9"/>
    <w:rsid w:val="00112020"/>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1221">
      <w:bodyDiv w:val="1"/>
      <w:marLeft w:val="0"/>
      <w:marRight w:val="0"/>
      <w:marTop w:val="0"/>
      <w:marBottom w:val="0"/>
      <w:divBdr>
        <w:top w:val="none" w:sz="0" w:space="0" w:color="auto"/>
        <w:left w:val="none" w:sz="0" w:space="0" w:color="auto"/>
        <w:bottom w:val="none" w:sz="0" w:space="0" w:color="auto"/>
        <w:right w:val="none" w:sz="0" w:space="0" w:color="auto"/>
      </w:divBdr>
    </w:div>
    <w:div w:id="85082409">
      <w:bodyDiv w:val="1"/>
      <w:marLeft w:val="0"/>
      <w:marRight w:val="0"/>
      <w:marTop w:val="0"/>
      <w:marBottom w:val="0"/>
      <w:divBdr>
        <w:top w:val="none" w:sz="0" w:space="0" w:color="auto"/>
        <w:left w:val="none" w:sz="0" w:space="0" w:color="auto"/>
        <w:bottom w:val="none" w:sz="0" w:space="0" w:color="auto"/>
        <w:right w:val="none" w:sz="0" w:space="0" w:color="auto"/>
      </w:divBdr>
      <w:divsChild>
        <w:div w:id="1626308283">
          <w:marLeft w:val="0"/>
          <w:marRight w:val="0"/>
          <w:marTop w:val="0"/>
          <w:marBottom w:val="0"/>
          <w:divBdr>
            <w:top w:val="none" w:sz="0" w:space="0" w:color="auto"/>
            <w:left w:val="none" w:sz="0" w:space="0" w:color="auto"/>
            <w:bottom w:val="none" w:sz="0" w:space="0" w:color="auto"/>
            <w:right w:val="none" w:sz="0" w:space="0" w:color="auto"/>
          </w:divBdr>
          <w:divsChild>
            <w:div w:id="1291666406">
              <w:marLeft w:val="0"/>
              <w:marRight w:val="0"/>
              <w:marTop w:val="0"/>
              <w:marBottom w:val="0"/>
              <w:divBdr>
                <w:top w:val="none" w:sz="0" w:space="0" w:color="auto"/>
                <w:left w:val="none" w:sz="0" w:space="0" w:color="auto"/>
                <w:bottom w:val="none" w:sz="0" w:space="0" w:color="auto"/>
                <w:right w:val="none" w:sz="0" w:space="0" w:color="auto"/>
              </w:divBdr>
              <w:divsChild>
                <w:div w:id="2101100647">
                  <w:marLeft w:val="0"/>
                  <w:marRight w:val="0"/>
                  <w:marTop w:val="0"/>
                  <w:marBottom w:val="0"/>
                  <w:divBdr>
                    <w:top w:val="none" w:sz="0" w:space="0" w:color="auto"/>
                    <w:left w:val="none" w:sz="0" w:space="0" w:color="auto"/>
                    <w:bottom w:val="none" w:sz="0" w:space="0" w:color="auto"/>
                    <w:right w:val="none" w:sz="0" w:space="0" w:color="auto"/>
                  </w:divBdr>
                  <w:divsChild>
                    <w:div w:id="508373558">
                      <w:marLeft w:val="0"/>
                      <w:marRight w:val="0"/>
                      <w:marTop w:val="0"/>
                      <w:marBottom w:val="0"/>
                      <w:divBdr>
                        <w:top w:val="none" w:sz="0" w:space="0" w:color="auto"/>
                        <w:left w:val="none" w:sz="0" w:space="0" w:color="auto"/>
                        <w:bottom w:val="none" w:sz="0" w:space="0" w:color="auto"/>
                        <w:right w:val="none" w:sz="0" w:space="0" w:color="auto"/>
                      </w:divBdr>
                      <w:divsChild>
                        <w:div w:id="663169535">
                          <w:marLeft w:val="0"/>
                          <w:marRight w:val="0"/>
                          <w:marTop w:val="0"/>
                          <w:marBottom w:val="0"/>
                          <w:divBdr>
                            <w:top w:val="none" w:sz="0" w:space="0" w:color="auto"/>
                            <w:left w:val="none" w:sz="0" w:space="0" w:color="auto"/>
                            <w:bottom w:val="none" w:sz="0" w:space="0" w:color="auto"/>
                            <w:right w:val="none" w:sz="0" w:space="0" w:color="auto"/>
                          </w:divBdr>
                          <w:divsChild>
                            <w:div w:id="435365174">
                              <w:marLeft w:val="0"/>
                              <w:marRight w:val="0"/>
                              <w:marTop w:val="0"/>
                              <w:marBottom w:val="0"/>
                              <w:divBdr>
                                <w:top w:val="none" w:sz="0" w:space="0" w:color="auto"/>
                                <w:left w:val="none" w:sz="0" w:space="0" w:color="auto"/>
                                <w:bottom w:val="none" w:sz="0" w:space="0" w:color="auto"/>
                                <w:right w:val="none" w:sz="0" w:space="0" w:color="auto"/>
                              </w:divBdr>
                              <w:divsChild>
                                <w:div w:id="136842725">
                                  <w:marLeft w:val="-27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2886">
      <w:bodyDiv w:val="1"/>
      <w:marLeft w:val="0"/>
      <w:marRight w:val="0"/>
      <w:marTop w:val="0"/>
      <w:marBottom w:val="0"/>
      <w:divBdr>
        <w:top w:val="none" w:sz="0" w:space="0" w:color="auto"/>
        <w:left w:val="none" w:sz="0" w:space="0" w:color="auto"/>
        <w:bottom w:val="none" w:sz="0" w:space="0" w:color="auto"/>
        <w:right w:val="none" w:sz="0" w:space="0" w:color="auto"/>
      </w:divBdr>
      <w:divsChild>
        <w:div w:id="200703162">
          <w:marLeft w:val="0"/>
          <w:marRight w:val="0"/>
          <w:marTop w:val="0"/>
          <w:marBottom w:val="0"/>
          <w:divBdr>
            <w:top w:val="none" w:sz="0" w:space="0" w:color="auto"/>
            <w:left w:val="none" w:sz="0" w:space="0" w:color="auto"/>
            <w:bottom w:val="none" w:sz="0" w:space="0" w:color="auto"/>
            <w:right w:val="none" w:sz="0" w:space="0" w:color="auto"/>
          </w:divBdr>
          <w:divsChild>
            <w:div w:id="1801335108">
              <w:marLeft w:val="0"/>
              <w:marRight w:val="0"/>
              <w:marTop w:val="0"/>
              <w:marBottom w:val="0"/>
              <w:divBdr>
                <w:top w:val="none" w:sz="0" w:space="0" w:color="auto"/>
                <w:left w:val="none" w:sz="0" w:space="0" w:color="auto"/>
                <w:bottom w:val="none" w:sz="0" w:space="0" w:color="auto"/>
                <w:right w:val="none" w:sz="0" w:space="0" w:color="auto"/>
              </w:divBdr>
              <w:divsChild>
                <w:div w:id="799110792">
                  <w:marLeft w:val="0"/>
                  <w:marRight w:val="0"/>
                  <w:marTop w:val="0"/>
                  <w:marBottom w:val="0"/>
                  <w:divBdr>
                    <w:top w:val="none" w:sz="0" w:space="0" w:color="auto"/>
                    <w:left w:val="none" w:sz="0" w:space="0" w:color="auto"/>
                    <w:bottom w:val="none" w:sz="0" w:space="0" w:color="auto"/>
                    <w:right w:val="none" w:sz="0" w:space="0" w:color="auto"/>
                  </w:divBdr>
                  <w:divsChild>
                    <w:div w:id="667101895">
                      <w:marLeft w:val="0"/>
                      <w:marRight w:val="0"/>
                      <w:marTop w:val="0"/>
                      <w:marBottom w:val="0"/>
                      <w:divBdr>
                        <w:top w:val="none" w:sz="0" w:space="0" w:color="auto"/>
                        <w:left w:val="none" w:sz="0" w:space="0" w:color="auto"/>
                        <w:bottom w:val="none" w:sz="0" w:space="0" w:color="auto"/>
                        <w:right w:val="none" w:sz="0" w:space="0" w:color="auto"/>
                      </w:divBdr>
                      <w:divsChild>
                        <w:div w:id="74519561">
                          <w:marLeft w:val="0"/>
                          <w:marRight w:val="0"/>
                          <w:marTop w:val="0"/>
                          <w:marBottom w:val="0"/>
                          <w:divBdr>
                            <w:top w:val="none" w:sz="0" w:space="0" w:color="auto"/>
                            <w:left w:val="none" w:sz="0" w:space="0" w:color="auto"/>
                            <w:bottom w:val="none" w:sz="0" w:space="0" w:color="auto"/>
                            <w:right w:val="none" w:sz="0" w:space="0" w:color="auto"/>
                          </w:divBdr>
                          <w:divsChild>
                            <w:div w:id="1078018770">
                              <w:marLeft w:val="0"/>
                              <w:marRight w:val="0"/>
                              <w:marTop w:val="0"/>
                              <w:marBottom w:val="0"/>
                              <w:divBdr>
                                <w:top w:val="none" w:sz="0" w:space="0" w:color="auto"/>
                                <w:left w:val="none" w:sz="0" w:space="0" w:color="auto"/>
                                <w:bottom w:val="none" w:sz="0" w:space="0" w:color="auto"/>
                                <w:right w:val="none" w:sz="0" w:space="0" w:color="auto"/>
                              </w:divBdr>
                              <w:divsChild>
                                <w:div w:id="1589343218">
                                  <w:marLeft w:val="0"/>
                                  <w:marRight w:val="0"/>
                                  <w:marTop w:val="0"/>
                                  <w:marBottom w:val="0"/>
                                  <w:divBdr>
                                    <w:top w:val="none" w:sz="0" w:space="0" w:color="auto"/>
                                    <w:left w:val="none" w:sz="0" w:space="0" w:color="auto"/>
                                    <w:bottom w:val="none" w:sz="0" w:space="0" w:color="auto"/>
                                    <w:right w:val="none" w:sz="0" w:space="0" w:color="auto"/>
                                  </w:divBdr>
                                  <w:divsChild>
                                    <w:div w:id="1003051313">
                                      <w:marLeft w:val="0"/>
                                      <w:marRight w:val="0"/>
                                      <w:marTop w:val="0"/>
                                      <w:marBottom w:val="0"/>
                                      <w:divBdr>
                                        <w:top w:val="none" w:sz="0" w:space="0" w:color="auto"/>
                                        <w:left w:val="none" w:sz="0" w:space="0" w:color="auto"/>
                                        <w:bottom w:val="none" w:sz="0" w:space="0" w:color="auto"/>
                                        <w:right w:val="none" w:sz="0" w:space="0" w:color="auto"/>
                                      </w:divBdr>
                                      <w:divsChild>
                                        <w:div w:id="766270468">
                                          <w:marLeft w:val="0"/>
                                          <w:marRight w:val="0"/>
                                          <w:marTop w:val="0"/>
                                          <w:marBottom w:val="0"/>
                                          <w:divBdr>
                                            <w:top w:val="none" w:sz="0" w:space="0" w:color="auto"/>
                                            <w:left w:val="none" w:sz="0" w:space="0" w:color="auto"/>
                                            <w:bottom w:val="none" w:sz="0" w:space="0" w:color="auto"/>
                                            <w:right w:val="none" w:sz="0" w:space="0" w:color="auto"/>
                                          </w:divBdr>
                                          <w:divsChild>
                                            <w:div w:id="1929925252">
                                              <w:marLeft w:val="0"/>
                                              <w:marRight w:val="0"/>
                                              <w:marTop w:val="0"/>
                                              <w:marBottom w:val="0"/>
                                              <w:divBdr>
                                                <w:top w:val="none" w:sz="0" w:space="0" w:color="auto"/>
                                                <w:left w:val="none" w:sz="0" w:space="0" w:color="auto"/>
                                                <w:bottom w:val="none" w:sz="0" w:space="0" w:color="auto"/>
                                                <w:right w:val="none" w:sz="0" w:space="0" w:color="auto"/>
                                              </w:divBdr>
                                              <w:divsChild>
                                                <w:div w:id="416638219">
                                                  <w:marLeft w:val="0"/>
                                                  <w:marRight w:val="0"/>
                                                  <w:marTop w:val="0"/>
                                                  <w:marBottom w:val="0"/>
                                                  <w:divBdr>
                                                    <w:top w:val="none" w:sz="0" w:space="0" w:color="auto"/>
                                                    <w:left w:val="none" w:sz="0" w:space="0" w:color="auto"/>
                                                    <w:bottom w:val="none" w:sz="0" w:space="0" w:color="auto"/>
                                                    <w:right w:val="none" w:sz="0" w:space="0" w:color="auto"/>
                                                  </w:divBdr>
                                                  <w:divsChild>
                                                    <w:div w:id="143858504">
                                                      <w:marLeft w:val="0"/>
                                                      <w:marRight w:val="0"/>
                                                      <w:marTop w:val="0"/>
                                                      <w:marBottom w:val="0"/>
                                                      <w:divBdr>
                                                        <w:top w:val="none" w:sz="0" w:space="0" w:color="auto"/>
                                                        <w:left w:val="none" w:sz="0" w:space="0" w:color="auto"/>
                                                        <w:bottom w:val="none" w:sz="0" w:space="0" w:color="auto"/>
                                                        <w:right w:val="none" w:sz="0" w:space="0" w:color="auto"/>
                                                      </w:divBdr>
                                                      <w:divsChild>
                                                        <w:div w:id="595285398">
                                                          <w:marLeft w:val="0"/>
                                                          <w:marRight w:val="0"/>
                                                          <w:marTop w:val="0"/>
                                                          <w:marBottom w:val="0"/>
                                                          <w:divBdr>
                                                            <w:top w:val="none" w:sz="0" w:space="0" w:color="auto"/>
                                                            <w:left w:val="none" w:sz="0" w:space="0" w:color="auto"/>
                                                            <w:bottom w:val="none" w:sz="0" w:space="0" w:color="auto"/>
                                                            <w:right w:val="none" w:sz="0" w:space="0" w:color="auto"/>
                                                          </w:divBdr>
                                                          <w:divsChild>
                                                            <w:div w:id="554312998">
                                                              <w:marLeft w:val="0"/>
                                                              <w:marRight w:val="0"/>
                                                              <w:marTop w:val="0"/>
                                                              <w:marBottom w:val="0"/>
                                                              <w:divBdr>
                                                                <w:top w:val="none" w:sz="0" w:space="0" w:color="auto"/>
                                                                <w:left w:val="none" w:sz="0" w:space="0" w:color="auto"/>
                                                                <w:bottom w:val="none" w:sz="0" w:space="0" w:color="auto"/>
                                                                <w:right w:val="none" w:sz="0" w:space="0" w:color="auto"/>
                                                              </w:divBdr>
                                                              <w:divsChild>
                                                                <w:div w:id="347997142">
                                                                  <w:marLeft w:val="0"/>
                                                                  <w:marRight w:val="0"/>
                                                                  <w:marTop w:val="0"/>
                                                                  <w:marBottom w:val="0"/>
                                                                  <w:divBdr>
                                                                    <w:top w:val="none" w:sz="0" w:space="0" w:color="auto"/>
                                                                    <w:left w:val="none" w:sz="0" w:space="0" w:color="auto"/>
                                                                    <w:bottom w:val="none" w:sz="0" w:space="0" w:color="auto"/>
                                                                    <w:right w:val="none" w:sz="0" w:space="0" w:color="auto"/>
                                                                  </w:divBdr>
                                                                  <w:divsChild>
                                                                    <w:div w:id="957107186">
                                                                      <w:marLeft w:val="0"/>
                                                                      <w:marRight w:val="0"/>
                                                                      <w:marTop w:val="0"/>
                                                                      <w:marBottom w:val="0"/>
                                                                      <w:divBdr>
                                                                        <w:top w:val="none" w:sz="0" w:space="0" w:color="auto"/>
                                                                        <w:left w:val="none" w:sz="0" w:space="0" w:color="auto"/>
                                                                        <w:bottom w:val="none" w:sz="0" w:space="0" w:color="auto"/>
                                                                        <w:right w:val="none" w:sz="0" w:space="0" w:color="auto"/>
                                                                      </w:divBdr>
                                                                      <w:divsChild>
                                                                        <w:div w:id="14565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845983">
      <w:bodyDiv w:val="1"/>
      <w:marLeft w:val="0"/>
      <w:marRight w:val="0"/>
      <w:marTop w:val="0"/>
      <w:marBottom w:val="0"/>
      <w:divBdr>
        <w:top w:val="none" w:sz="0" w:space="0" w:color="auto"/>
        <w:left w:val="none" w:sz="0" w:space="0" w:color="auto"/>
        <w:bottom w:val="none" w:sz="0" w:space="0" w:color="auto"/>
        <w:right w:val="none" w:sz="0" w:space="0" w:color="auto"/>
      </w:divBdr>
      <w:divsChild>
        <w:div w:id="65348223">
          <w:marLeft w:val="0"/>
          <w:marRight w:val="0"/>
          <w:marTop w:val="0"/>
          <w:marBottom w:val="0"/>
          <w:divBdr>
            <w:top w:val="none" w:sz="0" w:space="0" w:color="auto"/>
            <w:left w:val="none" w:sz="0" w:space="0" w:color="auto"/>
            <w:bottom w:val="none" w:sz="0" w:space="0" w:color="auto"/>
            <w:right w:val="none" w:sz="0" w:space="0" w:color="auto"/>
          </w:divBdr>
          <w:divsChild>
            <w:div w:id="1658680058">
              <w:marLeft w:val="0"/>
              <w:marRight w:val="0"/>
              <w:marTop w:val="0"/>
              <w:marBottom w:val="0"/>
              <w:divBdr>
                <w:top w:val="none" w:sz="0" w:space="0" w:color="auto"/>
                <w:left w:val="none" w:sz="0" w:space="0" w:color="auto"/>
                <w:bottom w:val="none" w:sz="0" w:space="0" w:color="auto"/>
                <w:right w:val="none" w:sz="0" w:space="0" w:color="auto"/>
              </w:divBdr>
              <w:divsChild>
                <w:div w:id="2019766758">
                  <w:marLeft w:val="0"/>
                  <w:marRight w:val="0"/>
                  <w:marTop w:val="0"/>
                  <w:marBottom w:val="0"/>
                  <w:divBdr>
                    <w:top w:val="none" w:sz="0" w:space="0" w:color="auto"/>
                    <w:left w:val="none" w:sz="0" w:space="0" w:color="auto"/>
                    <w:bottom w:val="none" w:sz="0" w:space="0" w:color="auto"/>
                    <w:right w:val="none" w:sz="0" w:space="0" w:color="auto"/>
                  </w:divBdr>
                  <w:divsChild>
                    <w:div w:id="1842618717">
                      <w:marLeft w:val="0"/>
                      <w:marRight w:val="0"/>
                      <w:marTop w:val="0"/>
                      <w:marBottom w:val="0"/>
                      <w:divBdr>
                        <w:top w:val="none" w:sz="0" w:space="0" w:color="auto"/>
                        <w:left w:val="none" w:sz="0" w:space="0" w:color="auto"/>
                        <w:bottom w:val="none" w:sz="0" w:space="0" w:color="auto"/>
                        <w:right w:val="none" w:sz="0" w:space="0" w:color="auto"/>
                      </w:divBdr>
                      <w:divsChild>
                        <w:div w:id="1957053437">
                          <w:marLeft w:val="0"/>
                          <w:marRight w:val="0"/>
                          <w:marTop w:val="0"/>
                          <w:marBottom w:val="0"/>
                          <w:divBdr>
                            <w:top w:val="none" w:sz="0" w:space="0" w:color="auto"/>
                            <w:left w:val="none" w:sz="0" w:space="0" w:color="auto"/>
                            <w:bottom w:val="none" w:sz="0" w:space="0" w:color="auto"/>
                            <w:right w:val="none" w:sz="0" w:space="0" w:color="auto"/>
                          </w:divBdr>
                          <w:divsChild>
                            <w:div w:id="1896702229">
                              <w:marLeft w:val="0"/>
                              <w:marRight w:val="0"/>
                              <w:marTop w:val="0"/>
                              <w:marBottom w:val="0"/>
                              <w:divBdr>
                                <w:top w:val="none" w:sz="0" w:space="0" w:color="auto"/>
                                <w:left w:val="none" w:sz="0" w:space="0" w:color="auto"/>
                                <w:bottom w:val="none" w:sz="0" w:space="0" w:color="auto"/>
                                <w:right w:val="none" w:sz="0" w:space="0" w:color="auto"/>
                              </w:divBdr>
                              <w:divsChild>
                                <w:div w:id="2145081216">
                                  <w:marLeft w:val="0"/>
                                  <w:marRight w:val="0"/>
                                  <w:marTop w:val="0"/>
                                  <w:marBottom w:val="0"/>
                                  <w:divBdr>
                                    <w:top w:val="none" w:sz="0" w:space="0" w:color="auto"/>
                                    <w:left w:val="none" w:sz="0" w:space="0" w:color="auto"/>
                                    <w:bottom w:val="none" w:sz="0" w:space="0" w:color="auto"/>
                                    <w:right w:val="none" w:sz="0" w:space="0" w:color="auto"/>
                                  </w:divBdr>
                                  <w:divsChild>
                                    <w:div w:id="233665150">
                                      <w:marLeft w:val="0"/>
                                      <w:marRight w:val="0"/>
                                      <w:marTop w:val="0"/>
                                      <w:marBottom w:val="0"/>
                                      <w:divBdr>
                                        <w:top w:val="none" w:sz="0" w:space="0" w:color="auto"/>
                                        <w:left w:val="none" w:sz="0" w:space="0" w:color="auto"/>
                                        <w:bottom w:val="none" w:sz="0" w:space="0" w:color="auto"/>
                                        <w:right w:val="none" w:sz="0" w:space="0" w:color="auto"/>
                                      </w:divBdr>
                                      <w:divsChild>
                                        <w:div w:id="1022704054">
                                          <w:marLeft w:val="0"/>
                                          <w:marRight w:val="0"/>
                                          <w:marTop w:val="0"/>
                                          <w:marBottom w:val="0"/>
                                          <w:divBdr>
                                            <w:top w:val="none" w:sz="0" w:space="0" w:color="auto"/>
                                            <w:left w:val="none" w:sz="0" w:space="0" w:color="auto"/>
                                            <w:bottom w:val="none" w:sz="0" w:space="0" w:color="auto"/>
                                            <w:right w:val="none" w:sz="0" w:space="0" w:color="auto"/>
                                          </w:divBdr>
                                          <w:divsChild>
                                            <w:div w:id="1034767614">
                                              <w:marLeft w:val="0"/>
                                              <w:marRight w:val="0"/>
                                              <w:marTop w:val="0"/>
                                              <w:marBottom w:val="0"/>
                                              <w:divBdr>
                                                <w:top w:val="single" w:sz="12" w:space="2" w:color="FFFFCC"/>
                                                <w:left w:val="single" w:sz="12" w:space="2" w:color="FFFFCC"/>
                                                <w:bottom w:val="single" w:sz="12" w:space="2" w:color="FFFFCC"/>
                                                <w:right w:val="single" w:sz="12" w:space="0" w:color="FFFFCC"/>
                                              </w:divBdr>
                                              <w:divsChild>
                                                <w:div w:id="1116367908">
                                                  <w:marLeft w:val="0"/>
                                                  <w:marRight w:val="0"/>
                                                  <w:marTop w:val="0"/>
                                                  <w:marBottom w:val="0"/>
                                                  <w:divBdr>
                                                    <w:top w:val="none" w:sz="0" w:space="0" w:color="auto"/>
                                                    <w:left w:val="none" w:sz="0" w:space="0" w:color="auto"/>
                                                    <w:bottom w:val="none" w:sz="0" w:space="0" w:color="auto"/>
                                                    <w:right w:val="none" w:sz="0" w:space="0" w:color="auto"/>
                                                  </w:divBdr>
                                                  <w:divsChild>
                                                    <w:div w:id="494077691">
                                                      <w:marLeft w:val="0"/>
                                                      <w:marRight w:val="0"/>
                                                      <w:marTop w:val="0"/>
                                                      <w:marBottom w:val="0"/>
                                                      <w:divBdr>
                                                        <w:top w:val="none" w:sz="0" w:space="0" w:color="auto"/>
                                                        <w:left w:val="none" w:sz="0" w:space="0" w:color="auto"/>
                                                        <w:bottom w:val="none" w:sz="0" w:space="0" w:color="auto"/>
                                                        <w:right w:val="none" w:sz="0" w:space="0" w:color="auto"/>
                                                      </w:divBdr>
                                                      <w:divsChild>
                                                        <w:div w:id="143355822">
                                                          <w:marLeft w:val="0"/>
                                                          <w:marRight w:val="0"/>
                                                          <w:marTop w:val="0"/>
                                                          <w:marBottom w:val="0"/>
                                                          <w:divBdr>
                                                            <w:top w:val="none" w:sz="0" w:space="0" w:color="auto"/>
                                                            <w:left w:val="none" w:sz="0" w:space="0" w:color="auto"/>
                                                            <w:bottom w:val="none" w:sz="0" w:space="0" w:color="auto"/>
                                                            <w:right w:val="none" w:sz="0" w:space="0" w:color="auto"/>
                                                          </w:divBdr>
                                                          <w:divsChild>
                                                            <w:div w:id="898781984">
                                                              <w:marLeft w:val="0"/>
                                                              <w:marRight w:val="0"/>
                                                              <w:marTop w:val="0"/>
                                                              <w:marBottom w:val="0"/>
                                                              <w:divBdr>
                                                                <w:top w:val="none" w:sz="0" w:space="0" w:color="auto"/>
                                                                <w:left w:val="none" w:sz="0" w:space="0" w:color="auto"/>
                                                                <w:bottom w:val="none" w:sz="0" w:space="0" w:color="auto"/>
                                                                <w:right w:val="none" w:sz="0" w:space="0" w:color="auto"/>
                                                              </w:divBdr>
                                                              <w:divsChild>
                                                                <w:div w:id="1925336985">
                                                                  <w:marLeft w:val="0"/>
                                                                  <w:marRight w:val="0"/>
                                                                  <w:marTop w:val="0"/>
                                                                  <w:marBottom w:val="0"/>
                                                                  <w:divBdr>
                                                                    <w:top w:val="none" w:sz="0" w:space="0" w:color="auto"/>
                                                                    <w:left w:val="none" w:sz="0" w:space="0" w:color="auto"/>
                                                                    <w:bottom w:val="none" w:sz="0" w:space="0" w:color="auto"/>
                                                                    <w:right w:val="none" w:sz="0" w:space="0" w:color="auto"/>
                                                                  </w:divBdr>
                                                                  <w:divsChild>
                                                                    <w:div w:id="232132438">
                                                                      <w:marLeft w:val="0"/>
                                                                      <w:marRight w:val="0"/>
                                                                      <w:marTop w:val="0"/>
                                                                      <w:marBottom w:val="0"/>
                                                                      <w:divBdr>
                                                                        <w:top w:val="none" w:sz="0" w:space="0" w:color="auto"/>
                                                                        <w:left w:val="none" w:sz="0" w:space="0" w:color="auto"/>
                                                                        <w:bottom w:val="none" w:sz="0" w:space="0" w:color="auto"/>
                                                                        <w:right w:val="none" w:sz="0" w:space="0" w:color="auto"/>
                                                                      </w:divBdr>
                                                                      <w:divsChild>
                                                                        <w:div w:id="132450656">
                                                                          <w:marLeft w:val="0"/>
                                                                          <w:marRight w:val="0"/>
                                                                          <w:marTop w:val="0"/>
                                                                          <w:marBottom w:val="0"/>
                                                                          <w:divBdr>
                                                                            <w:top w:val="none" w:sz="0" w:space="0" w:color="auto"/>
                                                                            <w:left w:val="none" w:sz="0" w:space="0" w:color="auto"/>
                                                                            <w:bottom w:val="none" w:sz="0" w:space="0" w:color="auto"/>
                                                                            <w:right w:val="none" w:sz="0" w:space="0" w:color="auto"/>
                                                                          </w:divBdr>
                                                                          <w:divsChild>
                                                                            <w:div w:id="1690452453">
                                                                              <w:marLeft w:val="0"/>
                                                                              <w:marRight w:val="0"/>
                                                                              <w:marTop w:val="0"/>
                                                                              <w:marBottom w:val="0"/>
                                                                              <w:divBdr>
                                                                                <w:top w:val="none" w:sz="0" w:space="0" w:color="auto"/>
                                                                                <w:left w:val="none" w:sz="0" w:space="0" w:color="auto"/>
                                                                                <w:bottom w:val="none" w:sz="0" w:space="0" w:color="auto"/>
                                                                                <w:right w:val="none" w:sz="0" w:space="0" w:color="auto"/>
                                                                              </w:divBdr>
                                                                              <w:divsChild>
                                                                                <w:div w:id="114178368">
                                                                                  <w:marLeft w:val="0"/>
                                                                                  <w:marRight w:val="0"/>
                                                                                  <w:marTop w:val="0"/>
                                                                                  <w:marBottom w:val="0"/>
                                                                                  <w:divBdr>
                                                                                    <w:top w:val="none" w:sz="0" w:space="0" w:color="auto"/>
                                                                                    <w:left w:val="none" w:sz="0" w:space="0" w:color="auto"/>
                                                                                    <w:bottom w:val="none" w:sz="0" w:space="0" w:color="auto"/>
                                                                                    <w:right w:val="none" w:sz="0" w:space="0" w:color="auto"/>
                                                                                  </w:divBdr>
                                                                                  <w:divsChild>
                                                                                    <w:div w:id="1692955963">
                                                                                      <w:marLeft w:val="0"/>
                                                                                      <w:marRight w:val="0"/>
                                                                                      <w:marTop w:val="0"/>
                                                                                      <w:marBottom w:val="0"/>
                                                                                      <w:divBdr>
                                                                                        <w:top w:val="none" w:sz="0" w:space="0" w:color="auto"/>
                                                                                        <w:left w:val="none" w:sz="0" w:space="0" w:color="auto"/>
                                                                                        <w:bottom w:val="none" w:sz="0" w:space="0" w:color="auto"/>
                                                                                        <w:right w:val="none" w:sz="0" w:space="0" w:color="auto"/>
                                                                                      </w:divBdr>
                                                                                      <w:divsChild>
                                                                                        <w:div w:id="113445731">
                                                                                          <w:marLeft w:val="0"/>
                                                                                          <w:marRight w:val="0"/>
                                                                                          <w:marTop w:val="0"/>
                                                                                          <w:marBottom w:val="0"/>
                                                                                          <w:divBdr>
                                                                                            <w:top w:val="none" w:sz="0" w:space="0" w:color="auto"/>
                                                                                            <w:left w:val="none" w:sz="0" w:space="0" w:color="auto"/>
                                                                                            <w:bottom w:val="none" w:sz="0" w:space="0" w:color="auto"/>
                                                                                            <w:right w:val="none" w:sz="0" w:space="0" w:color="auto"/>
                                                                                          </w:divBdr>
                                                                                          <w:divsChild>
                                                                                            <w:div w:id="227424550">
                                                                                              <w:marLeft w:val="0"/>
                                                                                              <w:marRight w:val="120"/>
                                                                                              <w:marTop w:val="0"/>
                                                                                              <w:marBottom w:val="150"/>
                                                                                              <w:divBdr>
                                                                                                <w:top w:val="single" w:sz="2" w:space="0" w:color="EFEFEF"/>
                                                                                                <w:left w:val="single" w:sz="6" w:space="0" w:color="EFEFEF"/>
                                                                                                <w:bottom w:val="single" w:sz="6" w:space="0" w:color="E2E2E2"/>
                                                                                                <w:right w:val="single" w:sz="6" w:space="0" w:color="EFEFEF"/>
                                                                                              </w:divBdr>
                                                                                              <w:divsChild>
                                                                                                <w:div w:id="679232957">
                                                                                                  <w:marLeft w:val="0"/>
                                                                                                  <w:marRight w:val="0"/>
                                                                                                  <w:marTop w:val="0"/>
                                                                                                  <w:marBottom w:val="0"/>
                                                                                                  <w:divBdr>
                                                                                                    <w:top w:val="none" w:sz="0" w:space="0" w:color="auto"/>
                                                                                                    <w:left w:val="none" w:sz="0" w:space="0" w:color="auto"/>
                                                                                                    <w:bottom w:val="none" w:sz="0" w:space="0" w:color="auto"/>
                                                                                                    <w:right w:val="none" w:sz="0" w:space="0" w:color="auto"/>
                                                                                                  </w:divBdr>
                                                                                                  <w:divsChild>
                                                                                                    <w:div w:id="1105807906">
                                                                                                      <w:marLeft w:val="0"/>
                                                                                                      <w:marRight w:val="0"/>
                                                                                                      <w:marTop w:val="0"/>
                                                                                                      <w:marBottom w:val="0"/>
                                                                                                      <w:divBdr>
                                                                                                        <w:top w:val="none" w:sz="0" w:space="0" w:color="auto"/>
                                                                                                        <w:left w:val="none" w:sz="0" w:space="0" w:color="auto"/>
                                                                                                        <w:bottom w:val="none" w:sz="0" w:space="0" w:color="auto"/>
                                                                                                        <w:right w:val="none" w:sz="0" w:space="0" w:color="auto"/>
                                                                                                      </w:divBdr>
                                                                                                      <w:divsChild>
                                                                                                        <w:div w:id="474958021">
                                                                                                          <w:marLeft w:val="0"/>
                                                                                                          <w:marRight w:val="0"/>
                                                                                                          <w:marTop w:val="0"/>
                                                                                                          <w:marBottom w:val="0"/>
                                                                                                          <w:divBdr>
                                                                                                            <w:top w:val="none" w:sz="0" w:space="0" w:color="auto"/>
                                                                                                            <w:left w:val="none" w:sz="0" w:space="0" w:color="auto"/>
                                                                                                            <w:bottom w:val="none" w:sz="0" w:space="0" w:color="auto"/>
                                                                                                            <w:right w:val="none" w:sz="0" w:space="0" w:color="auto"/>
                                                                                                          </w:divBdr>
                                                                                                          <w:divsChild>
                                                                                                            <w:div w:id="717315936">
                                                                                                              <w:marLeft w:val="0"/>
                                                                                                              <w:marRight w:val="0"/>
                                                                                                              <w:marTop w:val="0"/>
                                                                                                              <w:marBottom w:val="0"/>
                                                                                                              <w:divBdr>
                                                                                                                <w:top w:val="none" w:sz="0" w:space="0" w:color="auto"/>
                                                                                                                <w:left w:val="none" w:sz="0" w:space="0" w:color="auto"/>
                                                                                                                <w:bottom w:val="none" w:sz="0" w:space="0" w:color="auto"/>
                                                                                                                <w:right w:val="none" w:sz="0" w:space="0" w:color="auto"/>
                                                                                                              </w:divBdr>
                                                                                                              <w:divsChild>
                                                                                                                <w:div w:id="724914383">
                                                                                                                  <w:marLeft w:val="0"/>
                                                                                                                  <w:marRight w:val="0"/>
                                                                                                                  <w:marTop w:val="0"/>
                                                                                                                  <w:marBottom w:val="0"/>
                                                                                                                  <w:divBdr>
                                                                                                                    <w:top w:val="single" w:sz="2" w:space="4" w:color="D8D8D8"/>
                                                                                                                    <w:left w:val="single" w:sz="2" w:space="0" w:color="D8D8D8"/>
                                                                                                                    <w:bottom w:val="single" w:sz="2" w:space="4" w:color="D8D8D8"/>
                                                                                                                    <w:right w:val="single" w:sz="2" w:space="0" w:color="D8D8D8"/>
                                                                                                                  </w:divBdr>
                                                                                                                  <w:divsChild>
                                                                                                                    <w:div w:id="45640215">
                                                                                                                      <w:marLeft w:val="225"/>
                                                                                                                      <w:marRight w:val="225"/>
                                                                                                                      <w:marTop w:val="75"/>
                                                                                                                      <w:marBottom w:val="75"/>
                                                                                                                      <w:divBdr>
                                                                                                                        <w:top w:val="none" w:sz="0" w:space="0" w:color="auto"/>
                                                                                                                        <w:left w:val="none" w:sz="0" w:space="0" w:color="auto"/>
                                                                                                                        <w:bottom w:val="none" w:sz="0" w:space="0" w:color="auto"/>
                                                                                                                        <w:right w:val="none" w:sz="0" w:space="0" w:color="auto"/>
                                                                                                                      </w:divBdr>
                                                                                                                      <w:divsChild>
                                                                                                                        <w:div w:id="317153937">
                                                                                                                          <w:marLeft w:val="0"/>
                                                                                                                          <w:marRight w:val="0"/>
                                                                                                                          <w:marTop w:val="0"/>
                                                                                                                          <w:marBottom w:val="0"/>
                                                                                                                          <w:divBdr>
                                                                                                                            <w:top w:val="single" w:sz="6" w:space="0" w:color="auto"/>
                                                                                                                            <w:left w:val="single" w:sz="6" w:space="0" w:color="auto"/>
                                                                                                                            <w:bottom w:val="single" w:sz="6" w:space="0" w:color="auto"/>
                                                                                                                            <w:right w:val="single" w:sz="6" w:space="0" w:color="auto"/>
                                                                                                                          </w:divBdr>
                                                                                                                          <w:divsChild>
                                                                                                                            <w:div w:id="1077093943">
                                                                                                                              <w:marLeft w:val="0"/>
                                                                                                                              <w:marRight w:val="0"/>
                                                                                                                              <w:marTop w:val="0"/>
                                                                                                                              <w:marBottom w:val="0"/>
                                                                                                                              <w:divBdr>
                                                                                                                                <w:top w:val="none" w:sz="0" w:space="0" w:color="auto"/>
                                                                                                                                <w:left w:val="none" w:sz="0" w:space="0" w:color="auto"/>
                                                                                                                                <w:bottom w:val="none" w:sz="0" w:space="0" w:color="auto"/>
                                                                                                                                <w:right w:val="none" w:sz="0" w:space="0" w:color="auto"/>
                                                                                                                              </w:divBdr>
                                                                                                                              <w:divsChild>
                                                                                                                                <w:div w:id="2035837347">
                                                                                                                                  <w:marLeft w:val="0"/>
                                                                                                                                  <w:marRight w:val="0"/>
                                                                                                                                  <w:marTop w:val="0"/>
                                                                                                                                  <w:marBottom w:val="0"/>
                                                                                                                                  <w:divBdr>
                                                                                                                                    <w:top w:val="none" w:sz="0" w:space="0" w:color="auto"/>
                                                                                                                                    <w:left w:val="none" w:sz="0" w:space="0" w:color="auto"/>
                                                                                                                                    <w:bottom w:val="none" w:sz="0" w:space="0" w:color="auto"/>
                                                                                                                                    <w:right w:val="none" w:sz="0" w:space="0" w:color="auto"/>
                                                                                                                                  </w:divBdr>
                                                                                                                                  <w:divsChild>
                                                                                                                                    <w:div w:id="1390424491">
                                                                                                                                      <w:marLeft w:val="0"/>
                                                                                                                                      <w:marRight w:val="0"/>
                                                                                                                                      <w:marTop w:val="0"/>
                                                                                                                                      <w:marBottom w:val="0"/>
                                                                                                                                      <w:divBdr>
                                                                                                                                        <w:top w:val="none" w:sz="0" w:space="0" w:color="auto"/>
                                                                                                                                        <w:left w:val="none" w:sz="0" w:space="0" w:color="auto"/>
                                                                                                                                        <w:bottom w:val="none" w:sz="0" w:space="0" w:color="auto"/>
                                                                                                                                        <w:right w:val="none" w:sz="0" w:space="0" w:color="auto"/>
                                                                                                                                      </w:divBdr>
                                                                                                                                      <w:divsChild>
                                                                                                                                        <w:div w:id="1120417948">
                                                                                                                                          <w:marLeft w:val="0"/>
                                                                                                                                          <w:marRight w:val="0"/>
                                                                                                                                          <w:marTop w:val="0"/>
                                                                                                                                          <w:marBottom w:val="0"/>
                                                                                                                                          <w:divBdr>
                                                                                                                                            <w:top w:val="none" w:sz="0" w:space="0" w:color="auto"/>
                                                                                                                                            <w:left w:val="none" w:sz="0" w:space="0" w:color="auto"/>
                                                                                                                                            <w:bottom w:val="none" w:sz="0" w:space="0" w:color="auto"/>
                                                                                                                                            <w:right w:val="none" w:sz="0" w:space="0" w:color="auto"/>
                                                                                                                                          </w:divBdr>
                                                                                                                                          <w:divsChild>
                                                                                                                                            <w:div w:id="154033859">
                                                                                                                                              <w:marLeft w:val="0"/>
                                                                                                                                              <w:marRight w:val="0"/>
                                                                                                                                              <w:marTop w:val="0"/>
                                                                                                                                              <w:marBottom w:val="0"/>
                                                                                                                                              <w:divBdr>
                                                                                                                                                <w:top w:val="none" w:sz="0" w:space="0" w:color="auto"/>
                                                                                                                                                <w:left w:val="none" w:sz="0" w:space="0" w:color="auto"/>
                                                                                                                                                <w:bottom w:val="none" w:sz="0" w:space="0" w:color="auto"/>
                                                                                                                                                <w:right w:val="none" w:sz="0" w:space="0" w:color="auto"/>
                                                                                                                                              </w:divBdr>
                                                                                                                                            </w:div>
                                                                                                                                            <w:div w:id="273826489">
                                                                                                                                              <w:marLeft w:val="0"/>
                                                                                                                                              <w:marRight w:val="0"/>
                                                                                                                                              <w:marTop w:val="0"/>
                                                                                                                                              <w:marBottom w:val="0"/>
                                                                                                                                              <w:divBdr>
                                                                                                                                                <w:top w:val="none" w:sz="0" w:space="0" w:color="auto"/>
                                                                                                                                                <w:left w:val="none" w:sz="0" w:space="0" w:color="auto"/>
                                                                                                                                                <w:bottom w:val="none" w:sz="0" w:space="0" w:color="auto"/>
                                                                                                                                                <w:right w:val="none" w:sz="0" w:space="0" w:color="auto"/>
                                                                                                                                              </w:divBdr>
                                                                                                                                            </w:div>
                                                                                                                                            <w:div w:id="678386249">
                                                                                                                                              <w:marLeft w:val="0"/>
                                                                                                                                              <w:marRight w:val="0"/>
                                                                                                                                              <w:marTop w:val="0"/>
                                                                                                                                              <w:marBottom w:val="0"/>
                                                                                                                                              <w:divBdr>
                                                                                                                                                <w:top w:val="none" w:sz="0" w:space="0" w:color="auto"/>
                                                                                                                                                <w:left w:val="none" w:sz="0" w:space="0" w:color="auto"/>
                                                                                                                                                <w:bottom w:val="none" w:sz="0" w:space="0" w:color="auto"/>
                                                                                                                                                <w:right w:val="none" w:sz="0" w:space="0" w:color="auto"/>
                                                                                                                                              </w:divBdr>
                                                                                                                                            </w:div>
                                                                                                                                            <w:div w:id="1036737327">
                                                                                                                                              <w:marLeft w:val="0"/>
                                                                                                                                              <w:marRight w:val="0"/>
                                                                                                                                              <w:marTop w:val="0"/>
                                                                                                                                              <w:marBottom w:val="0"/>
                                                                                                                                              <w:divBdr>
                                                                                                                                                <w:top w:val="none" w:sz="0" w:space="0" w:color="auto"/>
                                                                                                                                                <w:left w:val="none" w:sz="0" w:space="0" w:color="auto"/>
                                                                                                                                                <w:bottom w:val="none" w:sz="0" w:space="0" w:color="auto"/>
                                                                                                                                                <w:right w:val="none" w:sz="0" w:space="0" w:color="auto"/>
                                                                                                                                              </w:divBdr>
                                                                                                                                            </w:div>
                                                                                                                                            <w:div w:id="1096483500">
                                                                                                                                              <w:marLeft w:val="0"/>
                                                                                                                                              <w:marRight w:val="0"/>
                                                                                                                                              <w:marTop w:val="0"/>
                                                                                                                                              <w:marBottom w:val="0"/>
                                                                                                                                              <w:divBdr>
                                                                                                                                                <w:top w:val="none" w:sz="0" w:space="0" w:color="auto"/>
                                                                                                                                                <w:left w:val="none" w:sz="0" w:space="0" w:color="auto"/>
                                                                                                                                                <w:bottom w:val="none" w:sz="0" w:space="0" w:color="auto"/>
                                                                                                                                                <w:right w:val="none" w:sz="0" w:space="0" w:color="auto"/>
                                                                                                                                              </w:divBdr>
                                                                                                                                            </w:div>
                                                                                                                                            <w:div w:id="1310210404">
                                                                                                                                              <w:marLeft w:val="0"/>
                                                                                                                                              <w:marRight w:val="0"/>
                                                                                                                                              <w:marTop w:val="0"/>
                                                                                                                                              <w:marBottom w:val="0"/>
                                                                                                                                              <w:divBdr>
                                                                                                                                                <w:top w:val="none" w:sz="0" w:space="0" w:color="auto"/>
                                                                                                                                                <w:left w:val="none" w:sz="0" w:space="0" w:color="auto"/>
                                                                                                                                                <w:bottom w:val="none" w:sz="0" w:space="0" w:color="auto"/>
                                                                                                                                                <w:right w:val="none" w:sz="0" w:space="0" w:color="auto"/>
                                                                                                                                              </w:divBdr>
                                                                                                                                            </w:div>
                                                                                                                                            <w:div w:id="1448812490">
                                                                                                                                              <w:marLeft w:val="0"/>
                                                                                                                                              <w:marRight w:val="0"/>
                                                                                                                                              <w:marTop w:val="0"/>
                                                                                                                                              <w:marBottom w:val="0"/>
                                                                                                                                              <w:divBdr>
                                                                                                                                                <w:top w:val="none" w:sz="0" w:space="0" w:color="auto"/>
                                                                                                                                                <w:left w:val="none" w:sz="0" w:space="0" w:color="auto"/>
                                                                                                                                                <w:bottom w:val="none" w:sz="0" w:space="0" w:color="auto"/>
                                                                                                                                                <w:right w:val="none" w:sz="0" w:space="0" w:color="auto"/>
                                                                                                                                              </w:divBdr>
                                                                                                                                            </w:div>
                                                                                                                                            <w:div w:id="211420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11947">
      <w:bodyDiv w:val="1"/>
      <w:marLeft w:val="0"/>
      <w:marRight w:val="0"/>
      <w:marTop w:val="0"/>
      <w:marBottom w:val="0"/>
      <w:divBdr>
        <w:top w:val="none" w:sz="0" w:space="0" w:color="auto"/>
        <w:left w:val="none" w:sz="0" w:space="0" w:color="auto"/>
        <w:bottom w:val="none" w:sz="0" w:space="0" w:color="auto"/>
        <w:right w:val="none" w:sz="0" w:space="0" w:color="auto"/>
      </w:divBdr>
      <w:divsChild>
        <w:div w:id="861868083">
          <w:marLeft w:val="0"/>
          <w:marRight w:val="0"/>
          <w:marTop w:val="0"/>
          <w:marBottom w:val="0"/>
          <w:divBdr>
            <w:top w:val="none" w:sz="0" w:space="0" w:color="auto"/>
            <w:left w:val="none" w:sz="0" w:space="0" w:color="auto"/>
            <w:bottom w:val="none" w:sz="0" w:space="0" w:color="auto"/>
            <w:right w:val="none" w:sz="0" w:space="0" w:color="auto"/>
          </w:divBdr>
          <w:divsChild>
            <w:div w:id="1267612964">
              <w:marLeft w:val="0"/>
              <w:marRight w:val="0"/>
              <w:marTop w:val="0"/>
              <w:marBottom w:val="0"/>
              <w:divBdr>
                <w:top w:val="none" w:sz="0" w:space="0" w:color="auto"/>
                <w:left w:val="none" w:sz="0" w:space="0" w:color="auto"/>
                <w:bottom w:val="none" w:sz="0" w:space="0" w:color="auto"/>
                <w:right w:val="none" w:sz="0" w:space="0" w:color="auto"/>
              </w:divBdr>
              <w:divsChild>
                <w:div w:id="794447586">
                  <w:marLeft w:val="0"/>
                  <w:marRight w:val="0"/>
                  <w:marTop w:val="0"/>
                  <w:marBottom w:val="0"/>
                  <w:divBdr>
                    <w:top w:val="none" w:sz="0" w:space="0" w:color="auto"/>
                    <w:left w:val="none" w:sz="0" w:space="0" w:color="auto"/>
                    <w:bottom w:val="none" w:sz="0" w:space="0" w:color="auto"/>
                    <w:right w:val="none" w:sz="0" w:space="0" w:color="auto"/>
                  </w:divBdr>
                  <w:divsChild>
                    <w:div w:id="1039549906">
                      <w:marLeft w:val="0"/>
                      <w:marRight w:val="0"/>
                      <w:marTop w:val="0"/>
                      <w:marBottom w:val="0"/>
                      <w:divBdr>
                        <w:top w:val="none" w:sz="0" w:space="0" w:color="auto"/>
                        <w:left w:val="none" w:sz="0" w:space="0" w:color="auto"/>
                        <w:bottom w:val="none" w:sz="0" w:space="0" w:color="auto"/>
                        <w:right w:val="none" w:sz="0" w:space="0" w:color="auto"/>
                      </w:divBdr>
                      <w:divsChild>
                        <w:div w:id="723061589">
                          <w:marLeft w:val="0"/>
                          <w:marRight w:val="0"/>
                          <w:marTop w:val="0"/>
                          <w:marBottom w:val="0"/>
                          <w:divBdr>
                            <w:top w:val="none" w:sz="0" w:space="0" w:color="auto"/>
                            <w:left w:val="none" w:sz="0" w:space="0" w:color="auto"/>
                            <w:bottom w:val="none" w:sz="0" w:space="0" w:color="auto"/>
                            <w:right w:val="none" w:sz="0" w:space="0" w:color="auto"/>
                          </w:divBdr>
                          <w:divsChild>
                            <w:div w:id="405617759">
                              <w:marLeft w:val="0"/>
                              <w:marRight w:val="0"/>
                              <w:marTop w:val="0"/>
                              <w:marBottom w:val="0"/>
                              <w:divBdr>
                                <w:top w:val="none" w:sz="0" w:space="0" w:color="auto"/>
                                <w:left w:val="none" w:sz="0" w:space="0" w:color="auto"/>
                                <w:bottom w:val="none" w:sz="0" w:space="0" w:color="auto"/>
                                <w:right w:val="none" w:sz="0" w:space="0" w:color="auto"/>
                              </w:divBdr>
                              <w:divsChild>
                                <w:div w:id="1009986203">
                                  <w:marLeft w:val="0"/>
                                  <w:marRight w:val="0"/>
                                  <w:marTop w:val="0"/>
                                  <w:marBottom w:val="0"/>
                                  <w:divBdr>
                                    <w:top w:val="none" w:sz="0" w:space="0" w:color="auto"/>
                                    <w:left w:val="none" w:sz="0" w:space="0" w:color="auto"/>
                                    <w:bottom w:val="none" w:sz="0" w:space="0" w:color="auto"/>
                                    <w:right w:val="none" w:sz="0" w:space="0" w:color="auto"/>
                                  </w:divBdr>
                                  <w:divsChild>
                                    <w:div w:id="848835899">
                                      <w:marLeft w:val="0"/>
                                      <w:marRight w:val="0"/>
                                      <w:marTop w:val="0"/>
                                      <w:marBottom w:val="0"/>
                                      <w:divBdr>
                                        <w:top w:val="none" w:sz="0" w:space="0" w:color="auto"/>
                                        <w:left w:val="none" w:sz="0" w:space="0" w:color="auto"/>
                                        <w:bottom w:val="none" w:sz="0" w:space="0" w:color="auto"/>
                                        <w:right w:val="none" w:sz="0" w:space="0" w:color="auto"/>
                                      </w:divBdr>
                                      <w:divsChild>
                                        <w:div w:id="1291278263">
                                          <w:marLeft w:val="0"/>
                                          <w:marRight w:val="0"/>
                                          <w:marTop w:val="0"/>
                                          <w:marBottom w:val="0"/>
                                          <w:divBdr>
                                            <w:top w:val="none" w:sz="0" w:space="0" w:color="auto"/>
                                            <w:left w:val="none" w:sz="0" w:space="0" w:color="auto"/>
                                            <w:bottom w:val="none" w:sz="0" w:space="0" w:color="auto"/>
                                            <w:right w:val="none" w:sz="0" w:space="0" w:color="auto"/>
                                          </w:divBdr>
                                          <w:divsChild>
                                            <w:div w:id="2111192314">
                                              <w:marLeft w:val="0"/>
                                              <w:marRight w:val="0"/>
                                              <w:marTop w:val="0"/>
                                              <w:marBottom w:val="0"/>
                                              <w:divBdr>
                                                <w:top w:val="single" w:sz="12" w:space="2" w:color="FFFFCC"/>
                                                <w:left w:val="single" w:sz="12" w:space="2" w:color="FFFFCC"/>
                                                <w:bottom w:val="single" w:sz="12" w:space="2" w:color="FFFFCC"/>
                                                <w:right w:val="single" w:sz="12" w:space="0" w:color="FFFFCC"/>
                                              </w:divBdr>
                                              <w:divsChild>
                                                <w:div w:id="1400832697">
                                                  <w:marLeft w:val="0"/>
                                                  <w:marRight w:val="0"/>
                                                  <w:marTop w:val="0"/>
                                                  <w:marBottom w:val="0"/>
                                                  <w:divBdr>
                                                    <w:top w:val="none" w:sz="0" w:space="0" w:color="auto"/>
                                                    <w:left w:val="none" w:sz="0" w:space="0" w:color="auto"/>
                                                    <w:bottom w:val="none" w:sz="0" w:space="0" w:color="auto"/>
                                                    <w:right w:val="none" w:sz="0" w:space="0" w:color="auto"/>
                                                  </w:divBdr>
                                                  <w:divsChild>
                                                    <w:div w:id="812140391">
                                                      <w:marLeft w:val="0"/>
                                                      <w:marRight w:val="0"/>
                                                      <w:marTop w:val="0"/>
                                                      <w:marBottom w:val="0"/>
                                                      <w:divBdr>
                                                        <w:top w:val="none" w:sz="0" w:space="0" w:color="auto"/>
                                                        <w:left w:val="none" w:sz="0" w:space="0" w:color="auto"/>
                                                        <w:bottom w:val="none" w:sz="0" w:space="0" w:color="auto"/>
                                                        <w:right w:val="none" w:sz="0" w:space="0" w:color="auto"/>
                                                      </w:divBdr>
                                                      <w:divsChild>
                                                        <w:div w:id="188183651">
                                                          <w:marLeft w:val="0"/>
                                                          <w:marRight w:val="0"/>
                                                          <w:marTop w:val="0"/>
                                                          <w:marBottom w:val="0"/>
                                                          <w:divBdr>
                                                            <w:top w:val="none" w:sz="0" w:space="0" w:color="auto"/>
                                                            <w:left w:val="none" w:sz="0" w:space="0" w:color="auto"/>
                                                            <w:bottom w:val="none" w:sz="0" w:space="0" w:color="auto"/>
                                                            <w:right w:val="none" w:sz="0" w:space="0" w:color="auto"/>
                                                          </w:divBdr>
                                                          <w:divsChild>
                                                            <w:div w:id="1060979310">
                                                              <w:marLeft w:val="0"/>
                                                              <w:marRight w:val="0"/>
                                                              <w:marTop w:val="0"/>
                                                              <w:marBottom w:val="0"/>
                                                              <w:divBdr>
                                                                <w:top w:val="none" w:sz="0" w:space="0" w:color="auto"/>
                                                                <w:left w:val="none" w:sz="0" w:space="0" w:color="auto"/>
                                                                <w:bottom w:val="none" w:sz="0" w:space="0" w:color="auto"/>
                                                                <w:right w:val="none" w:sz="0" w:space="0" w:color="auto"/>
                                                              </w:divBdr>
                                                              <w:divsChild>
                                                                <w:div w:id="401099059">
                                                                  <w:marLeft w:val="0"/>
                                                                  <w:marRight w:val="0"/>
                                                                  <w:marTop w:val="0"/>
                                                                  <w:marBottom w:val="0"/>
                                                                  <w:divBdr>
                                                                    <w:top w:val="none" w:sz="0" w:space="0" w:color="auto"/>
                                                                    <w:left w:val="none" w:sz="0" w:space="0" w:color="auto"/>
                                                                    <w:bottom w:val="none" w:sz="0" w:space="0" w:color="auto"/>
                                                                    <w:right w:val="none" w:sz="0" w:space="0" w:color="auto"/>
                                                                  </w:divBdr>
                                                                  <w:divsChild>
                                                                    <w:div w:id="1966304820">
                                                                      <w:marLeft w:val="0"/>
                                                                      <w:marRight w:val="0"/>
                                                                      <w:marTop w:val="0"/>
                                                                      <w:marBottom w:val="0"/>
                                                                      <w:divBdr>
                                                                        <w:top w:val="none" w:sz="0" w:space="0" w:color="auto"/>
                                                                        <w:left w:val="none" w:sz="0" w:space="0" w:color="auto"/>
                                                                        <w:bottom w:val="none" w:sz="0" w:space="0" w:color="auto"/>
                                                                        <w:right w:val="none" w:sz="0" w:space="0" w:color="auto"/>
                                                                      </w:divBdr>
                                                                      <w:divsChild>
                                                                        <w:div w:id="30888041">
                                                                          <w:marLeft w:val="0"/>
                                                                          <w:marRight w:val="0"/>
                                                                          <w:marTop w:val="0"/>
                                                                          <w:marBottom w:val="0"/>
                                                                          <w:divBdr>
                                                                            <w:top w:val="none" w:sz="0" w:space="0" w:color="auto"/>
                                                                            <w:left w:val="none" w:sz="0" w:space="0" w:color="auto"/>
                                                                            <w:bottom w:val="none" w:sz="0" w:space="0" w:color="auto"/>
                                                                            <w:right w:val="none" w:sz="0" w:space="0" w:color="auto"/>
                                                                          </w:divBdr>
                                                                          <w:divsChild>
                                                                            <w:div w:id="105081413">
                                                                              <w:marLeft w:val="0"/>
                                                                              <w:marRight w:val="0"/>
                                                                              <w:marTop w:val="0"/>
                                                                              <w:marBottom w:val="0"/>
                                                                              <w:divBdr>
                                                                                <w:top w:val="none" w:sz="0" w:space="0" w:color="auto"/>
                                                                                <w:left w:val="none" w:sz="0" w:space="0" w:color="auto"/>
                                                                                <w:bottom w:val="none" w:sz="0" w:space="0" w:color="auto"/>
                                                                                <w:right w:val="none" w:sz="0" w:space="0" w:color="auto"/>
                                                                              </w:divBdr>
                                                                              <w:divsChild>
                                                                                <w:div w:id="115638248">
                                                                                  <w:marLeft w:val="0"/>
                                                                                  <w:marRight w:val="0"/>
                                                                                  <w:marTop w:val="0"/>
                                                                                  <w:marBottom w:val="0"/>
                                                                                  <w:divBdr>
                                                                                    <w:top w:val="none" w:sz="0" w:space="0" w:color="auto"/>
                                                                                    <w:left w:val="none" w:sz="0" w:space="0" w:color="auto"/>
                                                                                    <w:bottom w:val="none" w:sz="0" w:space="0" w:color="auto"/>
                                                                                    <w:right w:val="none" w:sz="0" w:space="0" w:color="auto"/>
                                                                                  </w:divBdr>
                                                                                  <w:divsChild>
                                                                                    <w:div w:id="386952263">
                                                                                      <w:marLeft w:val="0"/>
                                                                                      <w:marRight w:val="0"/>
                                                                                      <w:marTop w:val="0"/>
                                                                                      <w:marBottom w:val="0"/>
                                                                                      <w:divBdr>
                                                                                        <w:top w:val="none" w:sz="0" w:space="0" w:color="auto"/>
                                                                                        <w:left w:val="none" w:sz="0" w:space="0" w:color="auto"/>
                                                                                        <w:bottom w:val="none" w:sz="0" w:space="0" w:color="auto"/>
                                                                                        <w:right w:val="none" w:sz="0" w:space="0" w:color="auto"/>
                                                                                      </w:divBdr>
                                                                                      <w:divsChild>
                                                                                        <w:div w:id="1861356242">
                                                                                          <w:marLeft w:val="0"/>
                                                                                          <w:marRight w:val="120"/>
                                                                                          <w:marTop w:val="0"/>
                                                                                          <w:marBottom w:val="150"/>
                                                                                          <w:divBdr>
                                                                                            <w:top w:val="single" w:sz="2" w:space="0" w:color="EFEFEF"/>
                                                                                            <w:left w:val="single" w:sz="6" w:space="0" w:color="EFEFEF"/>
                                                                                            <w:bottom w:val="single" w:sz="6" w:space="0" w:color="E2E2E2"/>
                                                                                            <w:right w:val="single" w:sz="6" w:space="0" w:color="EFEFEF"/>
                                                                                          </w:divBdr>
                                                                                          <w:divsChild>
                                                                                            <w:div w:id="261453628">
                                                                                              <w:marLeft w:val="0"/>
                                                                                              <w:marRight w:val="0"/>
                                                                                              <w:marTop w:val="0"/>
                                                                                              <w:marBottom w:val="0"/>
                                                                                              <w:divBdr>
                                                                                                <w:top w:val="none" w:sz="0" w:space="0" w:color="auto"/>
                                                                                                <w:left w:val="none" w:sz="0" w:space="0" w:color="auto"/>
                                                                                                <w:bottom w:val="none" w:sz="0" w:space="0" w:color="auto"/>
                                                                                                <w:right w:val="none" w:sz="0" w:space="0" w:color="auto"/>
                                                                                              </w:divBdr>
                                                                                              <w:divsChild>
                                                                                                <w:div w:id="1956911206">
                                                                                                  <w:marLeft w:val="0"/>
                                                                                                  <w:marRight w:val="0"/>
                                                                                                  <w:marTop w:val="0"/>
                                                                                                  <w:marBottom w:val="0"/>
                                                                                                  <w:divBdr>
                                                                                                    <w:top w:val="none" w:sz="0" w:space="0" w:color="auto"/>
                                                                                                    <w:left w:val="none" w:sz="0" w:space="0" w:color="auto"/>
                                                                                                    <w:bottom w:val="none" w:sz="0" w:space="0" w:color="auto"/>
                                                                                                    <w:right w:val="none" w:sz="0" w:space="0" w:color="auto"/>
                                                                                                  </w:divBdr>
                                                                                                  <w:divsChild>
                                                                                                    <w:div w:id="1750074231">
                                                                                                      <w:marLeft w:val="0"/>
                                                                                                      <w:marRight w:val="0"/>
                                                                                                      <w:marTop w:val="0"/>
                                                                                                      <w:marBottom w:val="0"/>
                                                                                                      <w:divBdr>
                                                                                                        <w:top w:val="none" w:sz="0" w:space="0" w:color="auto"/>
                                                                                                        <w:left w:val="none" w:sz="0" w:space="0" w:color="auto"/>
                                                                                                        <w:bottom w:val="none" w:sz="0" w:space="0" w:color="auto"/>
                                                                                                        <w:right w:val="none" w:sz="0" w:space="0" w:color="auto"/>
                                                                                                      </w:divBdr>
                                                                                                      <w:divsChild>
                                                                                                        <w:div w:id="421292536">
                                                                                                          <w:marLeft w:val="0"/>
                                                                                                          <w:marRight w:val="0"/>
                                                                                                          <w:marTop w:val="0"/>
                                                                                                          <w:marBottom w:val="0"/>
                                                                                                          <w:divBdr>
                                                                                                            <w:top w:val="none" w:sz="0" w:space="0" w:color="auto"/>
                                                                                                            <w:left w:val="none" w:sz="0" w:space="0" w:color="auto"/>
                                                                                                            <w:bottom w:val="none" w:sz="0" w:space="0" w:color="auto"/>
                                                                                                            <w:right w:val="none" w:sz="0" w:space="0" w:color="auto"/>
                                                                                                          </w:divBdr>
                                                                                                          <w:divsChild>
                                                                                                            <w:div w:id="551500648">
                                                                                                              <w:marLeft w:val="0"/>
                                                                                                              <w:marRight w:val="0"/>
                                                                                                              <w:marTop w:val="0"/>
                                                                                                              <w:marBottom w:val="0"/>
                                                                                                              <w:divBdr>
                                                                                                                <w:top w:val="single" w:sz="2" w:space="4" w:color="D8D8D8"/>
                                                                                                                <w:left w:val="single" w:sz="2" w:space="0" w:color="D8D8D8"/>
                                                                                                                <w:bottom w:val="single" w:sz="2" w:space="4" w:color="D8D8D8"/>
                                                                                                                <w:right w:val="single" w:sz="2" w:space="0" w:color="D8D8D8"/>
                                                                                                              </w:divBdr>
                                                                                                              <w:divsChild>
                                                                                                                <w:div w:id="14969384">
                                                                                                                  <w:marLeft w:val="225"/>
                                                                                                                  <w:marRight w:val="225"/>
                                                                                                                  <w:marTop w:val="75"/>
                                                                                                                  <w:marBottom w:val="75"/>
                                                                                                                  <w:divBdr>
                                                                                                                    <w:top w:val="none" w:sz="0" w:space="0" w:color="auto"/>
                                                                                                                    <w:left w:val="none" w:sz="0" w:space="0" w:color="auto"/>
                                                                                                                    <w:bottom w:val="none" w:sz="0" w:space="0" w:color="auto"/>
                                                                                                                    <w:right w:val="none" w:sz="0" w:space="0" w:color="auto"/>
                                                                                                                  </w:divBdr>
                                                                                                                  <w:divsChild>
                                                                                                                    <w:div w:id="1122726032">
                                                                                                                      <w:marLeft w:val="0"/>
                                                                                                                      <w:marRight w:val="0"/>
                                                                                                                      <w:marTop w:val="0"/>
                                                                                                                      <w:marBottom w:val="0"/>
                                                                                                                      <w:divBdr>
                                                                                                                        <w:top w:val="single" w:sz="6" w:space="0" w:color="auto"/>
                                                                                                                        <w:left w:val="single" w:sz="6" w:space="0" w:color="auto"/>
                                                                                                                        <w:bottom w:val="single" w:sz="6" w:space="0" w:color="auto"/>
                                                                                                                        <w:right w:val="single" w:sz="6" w:space="0" w:color="auto"/>
                                                                                                                      </w:divBdr>
                                                                                                                      <w:divsChild>
                                                                                                                        <w:div w:id="1818066911">
                                                                                                                          <w:marLeft w:val="0"/>
                                                                                                                          <w:marRight w:val="0"/>
                                                                                                                          <w:marTop w:val="0"/>
                                                                                                                          <w:marBottom w:val="0"/>
                                                                                                                          <w:divBdr>
                                                                                                                            <w:top w:val="none" w:sz="0" w:space="0" w:color="auto"/>
                                                                                                                            <w:left w:val="none" w:sz="0" w:space="0" w:color="auto"/>
                                                                                                                            <w:bottom w:val="none" w:sz="0" w:space="0" w:color="auto"/>
                                                                                                                            <w:right w:val="none" w:sz="0" w:space="0" w:color="auto"/>
                                                                                                                          </w:divBdr>
                                                                                                                          <w:divsChild>
                                                                                                                            <w:div w:id="139619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81543">
      <w:bodyDiv w:val="1"/>
      <w:marLeft w:val="0"/>
      <w:marRight w:val="0"/>
      <w:marTop w:val="0"/>
      <w:marBottom w:val="0"/>
      <w:divBdr>
        <w:top w:val="none" w:sz="0" w:space="0" w:color="auto"/>
        <w:left w:val="none" w:sz="0" w:space="0" w:color="auto"/>
        <w:bottom w:val="none" w:sz="0" w:space="0" w:color="auto"/>
        <w:right w:val="none" w:sz="0" w:space="0" w:color="auto"/>
      </w:divBdr>
      <w:divsChild>
        <w:div w:id="1921939251">
          <w:marLeft w:val="0"/>
          <w:marRight w:val="0"/>
          <w:marTop w:val="0"/>
          <w:marBottom w:val="0"/>
          <w:divBdr>
            <w:top w:val="none" w:sz="0" w:space="0" w:color="auto"/>
            <w:left w:val="none" w:sz="0" w:space="0" w:color="auto"/>
            <w:bottom w:val="none" w:sz="0" w:space="0" w:color="auto"/>
            <w:right w:val="none" w:sz="0" w:space="0" w:color="auto"/>
          </w:divBdr>
          <w:divsChild>
            <w:div w:id="118963707">
              <w:marLeft w:val="0"/>
              <w:marRight w:val="0"/>
              <w:marTop w:val="0"/>
              <w:marBottom w:val="0"/>
              <w:divBdr>
                <w:top w:val="none" w:sz="0" w:space="0" w:color="auto"/>
                <w:left w:val="none" w:sz="0" w:space="0" w:color="auto"/>
                <w:bottom w:val="none" w:sz="0" w:space="0" w:color="auto"/>
                <w:right w:val="none" w:sz="0" w:space="0" w:color="auto"/>
              </w:divBdr>
              <w:divsChild>
                <w:div w:id="1854220321">
                  <w:marLeft w:val="0"/>
                  <w:marRight w:val="0"/>
                  <w:marTop w:val="0"/>
                  <w:marBottom w:val="0"/>
                  <w:divBdr>
                    <w:top w:val="none" w:sz="0" w:space="0" w:color="auto"/>
                    <w:left w:val="none" w:sz="0" w:space="0" w:color="auto"/>
                    <w:bottom w:val="none" w:sz="0" w:space="0" w:color="auto"/>
                    <w:right w:val="none" w:sz="0" w:space="0" w:color="auto"/>
                  </w:divBdr>
                  <w:divsChild>
                    <w:div w:id="1371568960">
                      <w:marLeft w:val="0"/>
                      <w:marRight w:val="0"/>
                      <w:marTop w:val="0"/>
                      <w:marBottom w:val="0"/>
                      <w:divBdr>
                        <w:top w:val="none" w:sz="0" w:space="0" w:color="auto"/>
                        <w:left w:val="none" w:sz="0" w:space="0" w:color="auto"/>
                        <w:bottom w:val="none" w:sz="0" w:space="0" w:color="auto"/>
                        <w:right w:val="none" w:sz="0" w:space="0" w:color="auto"/>
                      </w:divBdr>
                      <w:divsChild>
                        <w:div w:id="1480807702">
                          <w:marLeft w:val="0"/>
                          <w:marRight w:val="0"/>
                          <w:marTop w:val="0"/>
                          <w:marBottom w:val="0"/>
                          <w:divBdr>
                            <w:top w:val="none" w:sz="0" w:space="0" w:color="auto"/>
                            <w:left w:val="none" w:sz="0" w:space="0" w:color="auto"/>
                            <w:bottom w:val="none" w:sz="0" w:space="0" w:color="auto"/>
                            <w:right w:val="none" w:sz="0" w:space="0" w:color="auto"/>
                          </w:divBdr>
                          <w:divsChild>
                            <w:div w:id="1095710686">
                              <w:marLeft w:val="0"/>
                              <w:marRight w:val="0"/>
                              <w:marTop w:val="0"/>
                              <w:marBottom w:val="0"/>
                              <w:divBdr>
                                <w:top w:val="none" w:sz="0" w:space="0" w:color="auto"/>
                                <w:left w:val="none" w:sz="0" w:space="0" w:color="auto"/>
                                <w:bottom w:val="none" w:sz="0" w:space="0" w:color="auto"/>
                                <w:right w:val="none" w:sz="0" w:space="0" w:color="auto"/>
                              </w:divBdr>
                              <w:divsChild>
                                <w:div w:id="886374448">
                                  <w:marLeft w:val="0"/>
                                  <w:marRight w:val="0"/>
                                  <w:marTop w:val="0"/>
                                  <w:marBottom w:val="0"/>
                                  <w:divBdr>
                                    <w:top w:val="none" w:sz="0" w:space="0" w:color="auto"/>
                                    <w:left w:val="none" w:sz="0" w:space="0" w:color="auto"/>
                                    <w:bottom w:val="none" w:sz="0" w:space="0" w:color="auto"/>
                                    <w:right w:val="none" w:sz="0" w:space="0" w:color="auto"/>
                                  </w:divBdr>
                                  <w:divsChild>
                                    <w:div w:id="487863354">
                                      <w:marLeft w:val="0"/>
                                      <w:marRight w:val="0"/>
                                      <w:marTop w:val="0"/>
                                      <w:marBottom w:val="0"/>
                                      <w:divBdr>
                                        <w:top w:val="none" w:sz="0" w:space="0" w:color="auto"/>
                                        <w:left w:val="none" w:sz="0" w:space="0" w:color="auto"/>
                                        <w:bottom w:val="none" w:sz="0" w:space="0" w:color="auto"/>
                                        <w:right w:val="none" w:sz="0" w:space="0" w:color="auto"/>
                                      </w:divBdr>
                                      <w:divsChild>
                                        <w:div w:id="1694964465">
                                          <w:marLeft w:val="0"/>
                                          <w:marRight w:val="0"/>
                                          <w:marTop w:val="0"/>
                                          <w:marBottom w:val="0"/>
                                          <w:divBdr>
                                            <w:top w:val="none" w:sz="0" w:space="0" w:color="auto"/>
                                            <w:left w:val="none" w:sz="0" w:space="0" w:color="auto"/>
                                            <w:bottom w:val="none" w:sz="0" w:space="0" w:color="auto"/>
                                            <w:right w:val="none" w:sz="0" w:space="0" w:color="auto"/>
                                          </w:divBdr>
                                          <w:divsChild>
                                            <w:div w:id="290791462">
                                              <w:marLeft w:val="0"/>
                                              <w:marRight w:val="0"/>
                                              <w:marTop w:val="0"/>
                                              <w:marBottom w:val="0"/>
                                              <w:divBdr>
                                                <w:top w:val="none" w:sz="0" w:space="0" w:color="auto"/>
                                                <w:left w:val="none" w:sz="0" w:space="0" w:color="auto"/>
                                                <w:bottom w:val="none" w:sz="0" w:space="0" w:color="auto"/>
                                                <w:right w:val="none" w:sz="0" w:space="0" w:color="auto"/>
                                              </w:divBdr>
                                              <w:divsChild>
                                                <w:div w:id="369915112">
                                                  <w:marLeft w:val="0"/>
                                                  <w:marRight w:val="0"/>
                                                  <w:marTop w:val="0"/>
                                                  <w:marBottom w:val="0"/>
                                                  <w:divBdr>
                                                    <w:top w:val="none" w:sz="0" w:space="0" w:color="auto"/>
                                                    <w:left w:val="none" w:sz="0" w:space="0" w:color="auto"/>
                                                    <w:bottom w:val="none" w:sz="0" w:space="0" w:color="auto"/>
                                                    <w:right w:val="none" w:sz="0" w:space="0" w:color="auto"/>
                                                  </w:divBdr>
                                                  <w:divsChild>
                                                    <w:div w:id="1558974499">
                                                      <w:marLeft w:val="0"/>
                                                      <w:marRight w:val="0"/>
                                                      <w:marTop w:val="0"/>
                                                      <w:marBottom w:val="0"/>
                                                      <w:divBdr>
                                                        <w:top w:val="none" w:sz="0" w:space="0" w:color="auto"/>
                                                        <w:left w:val="none" w:sz="0" w:space="0" w:color="auto"/>
                                                        <w:bottom w:val="none" w:sz="0" w:space="0" w:color="auto"/>
                                                        <w:right w:val="none" w:sz="0" w:space="0" w:color="auto"/>
                                                      </w:divBdr>
                                                      <w:divsChild>
                                                        <w:div w:id="880674699">
                                                          <w:marLeft w:val="0"/>
                                                          <w:marRight w:val="0"/>
                                                          <w:marTop w:val="0"/>
                                                          <w:marBottom w:val="0"/>
                                                          <w:divBdr>
                                                            <w:top w:val="none" w:sz="0" w:space="0" w:color="auto"/>
                                                            <w:left w:val="none" w:sz="0" w:space="0" w:color="auto"/>
                                                            <w:bottom w:val="none" w:sz="0" w:space="0" w:color="auto"/>
                                                            <w:right w:val="none" w:sz="0" w:space="0" w:color="auto"/>
                                                          </w:divBdr>
                                                          <w:divsChild>
                                                            <w:div w:id="344332708">
                                                              <w:marLeft w:val="0"/>
                                                              <w:marRight w:val="0"/>
                                                              <w:marTop w:val="0"/>
                                                              <w:marBottom w:val="0"/>
                                                              <w:divBdr>
                                                                <w:top w:val="none" w:sz="0" w:space="0" w:color="auto"/>
                                                                <w:left w:val="none" w:sz="0" w:space="0" w:color="auto"/>
                                                                <w:bottom w:val="none" w:sz="0" w:space="0" w:color="auto"/>
                                                                <w:right w:val="none" w:sz="0" w:space="0" w:color="auto"/>
                                                              </w:divBdr>
                                                              <w:divsChild>
                                                                <w:div w:id="1905094441">
                                                                  <w:marLeft w:val="0"/>
                                                                  <w:marRight w:val="0"/>
                                                                  <w:marTop w:val="0"/>
                                                                  <w:marBottom w:val="0"/>
                                                                  <w:divBdr>
                                                                    <w:top w:val="none" w:sz="0" w:space="0" w:color="auto"/>
                                                                    <w:left w:val="none" w:sz="0" w:space="0" w:color="auto"/>
                                                                    <w:bottom w:val="none" w:sz="0" w:space="0" w:color="auto"/>
                                                                    <w:right w:val="none" w:sz="0" w:space="0" w:color="auto"/>
                                                                  </w:divBdr>
                                                                  <w:divsChild>
                                                                    <w:div w:id="1296912743">
                                                                      <w:marLeft w:val="0"/>
                                                                      <w:marRight w:val="0"/>
                                                                      <w:marTop w:val="369"/>
                                                                      <w:marBottom w:val="0"/>
                                                                      <w:divBdr>
                                                                        <w:top w:val="none" w:sz="0" w:space="0" w:color="auto"/>
                                                                        <w:left w:val="none" w:sz="0" w:space="0" w:color="auto"/>
                                                                        <w:bottom w:val="none" w:sz="0" w:space="0" w:color="auto"/>
                                                                        <w:right w:val="none" w:sz="0" w:space="0" w:color="auto"/>
                                                                      </w:divBdr>
                                                                      <w:divsChild>
                                                                        <w:div w:id="1840537372">
                                                                          <w:marLeft w:val="0"/>
                                                                          <w:marRight w:val="0"/>
                                                                          <w:marTop w:val="0"/>
                                                                          <w:marBottom w:val="0"/>
                                                                          <w:divBdr>
                                                                            <w:top w:val="none" w:sz="0" w:space="0" w:color="auto"/>
                                                                            <w:left w:val="none" w:sz="0" w:space="0" w:color="auto"/>
                                                                            <w:bottom w:val="none" w:sz="0" w:space="0" w:color="auto"/>
                                                                            <w:right w:val="none" w:sz="0" w:space="0" w:color="auto"/>
                                                                          </w:divBdr>
                                                                          <w:divsChild>
                                                                            <w:div w:id="150413744">
                                                                              <w:marLeft w:val="0"/>
                                                                              <w:marRight w:val="0"/>
                                                                              <w:marTop w:val="0"/>
                                                                              <w:marBottom w:val="0"/>
                                                                              <w:divBdr>
                                                                                <w:top w:val="none" w:sz="0" w:space="0" w:color="auto"/>
                                                                                <w:left w:val="none" w:sz="0" w:space="0" w:color="auto"/>
                                                                                <w:bottom w:val="none" w:sz="0" w:space="0" w:color="auto"/>
                                                                                <w:right w:val="none" w:sz="0" w:space="0" w:color="auto"/>
                                                                              </w:divBdr>
                                                                              <w:divsChild>
                                                                                <w:div w:id="1768307720">
                                                                                  <w:marLeft w:val="0"/>
                                                                                  <w:marRight w:val="0"/>
                                                                                  <w:marTop w:val="0"/>
                                                                                  <w:marBottom w:val="0"/>
                                                                                  <w:divBdr>
                                                                                    <w:top w:val="none" w:sz="0" w:space="0" w:color="auto"/>
                                                                                    <w:left w:val="none" w:sz="0" w:space="0" w:color="auto"/>
                                                                                    <w:bottom w:val="none" w:sz="0" w:space="0" w:color="auto"/>
                                                                                    <w:right w:val="none" w:sz="0" w:space="0" w:color="auto"/>
                                                                                  </w:divBdr>
                                                                                  <w:divsChild>
                                                                                    <w:div w:id="21178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668931">
      <w:bodyDiv w:val="1"/>
      <w:marLeft w:val="0"/>
      <w:marRight w:val="0"/>
      <w:marTop w:val="0"/>
      <w:marBottom w:val="0"/>
      <w:divBdr>
        <w:top w:val="none" w:sz="0" w:space="0" w:color="auto"/>
        <w:left w:val="none" w:sz="0" w:space="0" w:color="auto"/>
        <w:bottom w:val="none" w:sz="0" w:space="0" w:color="auto"/>
        <w:right w:val="none" w:sz="0" w:space="0" w:color="auto"/>
      </w:divBdr>
    </w:div>
    <w:div w:id="334919711">
      <w:bodyDiv w:val="1"/>
      <w:marLeft w:val="0"/>
      <w:marRight w:val="0"/>
      <w:marTop w:val="0"/>
      <w:marBottom w:val="0"/>
      <w:divBdr>
        <w:top w:val="none" w:sz="0" w:space="0" w:color="auto"/>
        <w:left w:val="none" w:sz="0" w:space="0" w:color="auto"/>
        <w:bottom w:val="none" w:sz="0" w:space="0" w:color="auto"/>
        <w:right w:val="none" w:sz="0" w:space="0" w:color="auto"/>
      </w:divBdr>
      <w:divsChild>
        <w:div w:id="1396196467">
          <w:marLeft w:val="0"/>
          <w:marRight w:val="0"/>
          <w:marTop w:val="0"/>
          <w:marBottom w:val="0"/>
          <w:divBdr>
            <w:top w:val="none" w:sz="0" w:space="0" w:color="auto"/>
            <w:left w:val="none" w:sz="0" w:space="0" w:color="auto"/>
            <w:bottom w:val="none" w:sz="0" w:space="0" w:color="auto"/>
            <w:right w:val="none" w:sz="0" w:space="0" w:color="auto"/>
          </w:divBdr>
          <w:divsChild>
            <w:div w:id="1836021577">
              <w:marLeft w:val="150"/>
              <w:marRight w:val="150"/>
              <w:marTop w:val="0"/>
              <w:marBottom w:val="0"/>
              <w:divBdr>
                <w:top w:val="none" w:sz="0" w:space="0" w:color="auto"/>
                <w:left w:val="none" w:sz="0" w:space="0" w:color="auto"/>
                <w:bottom w:val="none" w:sz="0" w:space="0" w:color="auto"/>
                <w:right w:val="none" w:sz="0" w:space="0" w:color="auto"/>
              </w:divBdr>
              <w:divsChild>
                <w:div w:id="156587648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3801">
      <w:bodyDiv w:val="1"/>
      <w:marLeft w:val="0"/>
      <w:marRight w:val="0"/>
      <w:marTop w:val="0"/>
      <w:marBottom w:val="0"/>
      <w:divBdr>
        <w:top w:val="none" w:sz="0" w:space="0" w:color="auto"/>
        <w:left w:val="none" w:sz="0" w:space="0" w:color="auto"/>
        <w:bottom w:val="none" w:sz="0" w:space="0" w:color="auto"/>
        <w:right w:val="none" w:sz="0" w:space="0" w:color="auto"/>
      </w:divBdr>
      <w:divsChild>
        <w:div w:id="394623919">
          <w:marLeft w:val="0"/>
          <w:marRight w:val="0"/>
          <w:marTop w:val="0"/>
          <w:marBottom w:val="0"/>
          <w:divBdr>
            <w:top w:val="none" w:sz="0" w:space="0" w:color="auto"/>
            <w:left w:val="none" w:sz="0" w:space="0" w:color="auto"/>
            <w:bottom w:val="none" w:sz="0" w:space="0" w:color="auto"/>
            <w:right w:val="none" w:sz="0" w:space="0" w:color="auto"/>
          </w:divBdr>
        </w:div>
      </w:divsChild>
    </w:div>
    <w:div w:id="454376431">
      <w:bodyDiv w:val="1"/>
      <w:marLeft w:val="0"/>
      <w:marRight w:val="0"/>
      <w:marTop w:val="0"/>
      <w:marBottom w:val="0"/>
      <w:divBdr>
        <w:top w:val="none" w:sz="0" w:space="0" w:color="auto"/>
        <w:left w:val="none" w:sz="0" w:space="0" w:color="auto"/>
        <w:bottom w:val="none" w:sz="0" w:space="0" w:color="auto"/>
        <w:right w:val="none" w:sz="0" w:space="0" w:color="auto"/>
      </w:divBdr>
    </w:div>
    <w:div w:id="458381638">
      <w:bodyDiv w:val="1"/>
      <w:marLeft w:val="0"/>
      <w:marRight w:val="0"/>
      <w:marTop w:val="0"/>
      <w:marBottom w:val="0"/>
      <w:divBdr>
        <w:top w:val="none" w:sz="0" w:space="0" w:color="auto"/>
        <w:left w:val="none" w:sz="0" w:space="0" w:color="auto"/>
        <w:bottom w:val="none" w:sz="0" w:space="0" w:color="auto"/>
        <w:right w:val="none" w:sz="0" w:space="0" w:color="auto"/>
      </w:divBdr>
    </w:div>
    <w:div w:id="498349973">
      <w:bodyDiv w:val="1"/>
      <w:marLeft w:val="0"/>
      <w:marRight w:val="0"/>
      <w:marTop w:val="0"/>
      <w:marBottom w:val="0"/>
      <w:divBdr>
        <w:top w:val="none" w:sz="0" w:space="0" w:color="auto"/>
        <w:left w:val="none" w:sz="0" w:space="0" w:color="auto"/>
        <w:bottom w:val="none" w:sz="0" w:space="0" w:color="auto"/>
        <w:right w:val="none" w:sz="0" w:space="0" w:color="auto"/>
      </w:divBdr>
      <w:divsChild>
        <w:div w:id="2005819369">
          <w:marLeft w:val="0"/>
          <w:marRight w:val="0"/>
          <w:marTop w:val="0"/>
          <w:marBottom w:val="0"/>
          <w:divBdr>
            <w:top w:val="none" w:sz="0" w:space="0" w:color="auto"/>
            <w:left w:val="none" w:sz="0" w:space="0" w:color="auto"/>
            <w:bottom w:val="none" w:sz="0" w:space="0" w:color="auto"/>
            <w:right w:val="none" w:sz="0" w:space="0" w:color="auto"/>
          </w:divBdr>
          <w:divsChild>
            <w:div w:id="1049919430">
              <w:marLeft w:val="0"/>
              <w:marRight w:val="0"/>
              <w:marTop w:val="0"/>
              <w:marBottom w:val="0"/>
              <w:divBdr>
                <w:top w:val="none" w:sz="0" w:space="0" w:color="auto"/>
                <w:left w:val="none" w:sz="0" w:space="0" w:color="auto"/>
                <w:bottom w:val="none" w:sz="0" w:space="0" w:color="auto"/>
                <w:right w:val="none" w:sz="0" w:space="0" w:color="auto"/>
              </w:divBdr>
              <w:divsChild>
                <w:div w:id="1778984494">
                  <w:marLeft w:val="0"/>
                  <w:marRight w:val="0"/>
                  <w:marTop w:val="0"/>
                  <w:marBottom w:val="0"/>
                  <w:divBdr>
                    <w:top w:val="none" w:sz="0" w:space="0" w:color="auto"/>
                    <w:left w:val="none" w:sz="0" w:space="0" w:color="auto"/>
                    <w:bottom w:val="none" w:sz="0" w:space="0" w:color="auto"/>
                    <w:right w:val="none" w:sz="0" w:space="0" w:color="auto"/>
                  </w:divBdr>
                  <w:divsChild>
                    <w:div w:id="1492331169">
                      <w:marLeft w:val="0"/>
                      <w:marRight w:val="0"/>
                      <w:marTop w:val="0"/>
                      <w:marBottom w:val="0"/>
                      <w:divBdr>
                        <w:top w:val="none" w:sz="0" w:space="0" w:color="auto"/>
                        <w:left w:val="none" w:sz="0" w:space="0" w:color="auto"/>
                        <w:bottom w:val="none" w:sz="0" w:space="0" w:color="auto"/>
                        <w:right w:val="none" w:sz="0" w:space="0" w:color="auto"/>
                      </w:divBdr>
                      <w:divsChild>
                        <w:div w:id="1171919088">
                          <w:marLeft w:val="0"/>
                          <w:marRight w:val="0"/>
                          <w:marTop w:val="0"/>
                          <w:marBottom w:val="0"/>
                          <w:divBdr>
                            <w:top w:val="none" w:sz="0" w:space="0" w:color="auto"/>
                            <w:left w:val="none" w:sz="0" w:space="0" w:color="auto"/>
                            <w:bottom w:val="none" w:sz="0" w:space="0" w:color="auto"/>
                            <w:right w:val="none" w:sz="0" w:space="0" w:color="auto"/>
                          </w:divBdr>
                          <w:divsChild>
                            <w:div w:id="224873659">
                              <w:marLeft w:val="0"/>
                              <w:marRight w:val="0"/>
                              <w:marTop w:val="0"/>
                              <w:marBottom w:val="0"/>
                              <w:divBdr>
                                <w:top w:val="none" w:sz="0" w:space="0" w:color="auto"/>
                                <w:left w:val="none" w:sz="0" w:space="0" w:color="auto"/>
                                <w:bottom w:val="none" w:sz="0" w:space="0" w:color="auto"/>
                                <w:right w:val="none" w:sz="0" w:space="0" w:color="auto"/>
                              </w:divBdr>
                              <w:divsChild>
                                <w:div w:id="1936590729">
                                  <w:marLeft w:val="0"/>
                                  <w:marRight w:val="0"/>
                                  <w:marTop w:val="0"/>
                                  <w:marBottom w:val="0"/>
                                  <w:divBdr>
                                    <w:top w:val="none" w:sz="0" w:space="0" w:color="auto"/>
                                    <w:left w:val="none" w:sz="0" w:space="0" w:color="auto"/>
                                    <w:bottom w:val="none" w:sz="0" w:space="0" w:color="auto"/>
                                    <w:right w:val="none" w:sz="0" w:space="0" w:color="auto"/>
                                  </w:divBdr>
                                  <w:divsChild>
                                    <w:div w:id="761535336">
                                      <w:marLeft w:val="0"/>
                                      <w:marRight w:val="0"/>
                                      <w:marTop w:val="0"/>
                                      <w:marBottom w:val="0"/>
                                      <w:divBdr>
                                        <w:top w:val="none" w:sz="0" w:space="0" w:color="auto"/>
                                        <w:left w:val="none" w:sz="0" w:space="0" w:color="auto"/>
                                        <w:bottom w:val="none" w:sz="0" w:space="0" w:color="auto"/>
                                        <w:right w:val="none" w:sz="0" w:space="0" w:color="auto"/>
                                      </w:divBdr>
                                      <w:divsChild>
                                        <w:div w:id="24214908">
                                          <w:marLeft w:val="0"/>
                                          <w:marRight w:val="0"/>
                                          <w:marTop w:val="0"/>
                                          <w:marBottom w:val="0"/>
                                          <w:divBdr>
                                            <w:top w:val="none" w:sz="0" w:space="0" w:color="auto"/>
                                            <w:left w:val="none" w:sz="0" w:space="0" w:color="auto"/>
                                            <w:bottom w:val="none" w:sz="0" w:space="0" w:color="auto"/>
                                            <w:right w:val="none" w:sz="0" w:space="0" w:color="auto"/>
                                          </w:divBdr>
                                          <w:divsChild>
                                            <w:div w:id="1875193299">
                                              <w:marLeft w:val="0"/>
                                              <w:marRight w:val="0"/>
                                              <w:marTop w:val="0"/>
                                              <w:marBottom w:val="0"/>
                                              <w:divBdr>
                                                <w:top w:val="none" w:sz="0" w:space="0" w:color="auto"/>
                                                <w:left w:val="none" w:sz="0" w:space="0" w:color="auto"/>
                                                <w:bottom w:val="none" w:sz="0" w:space="0" w:color="auto"/>
                                                <w:right w:val="none" w:sz="0" w:space="0" w:color="auto"/>
                                              </w:divBdr>
                                              <w:divsChild>
                                                <w:div w:id="1502039896">
                                                  <w:marLeft w:val="0"/>
                                                  <w:marRight w:val="0"/>
                                                  <w:marTop w:val="0"/>
                                                  <w:marBottom w:val="0"/>
                                                  <w:divBdr>
                                                    <w:top w:val="none" w:sz="0" w:space="0" w:color="auto"/>
                                                    <w:left w:val="none" w:sz="0" w:space="0" w:color="auto"/>
                                                    <w:bottom w:val="none" w:sz="0" w:space="0" w:color="auto"/>
                                                    <w:right w:val="none" w:sz="0" w:space="0" w:color="auto"/>
                                                  </w:divBdr>
                                                  <w:divsChild>
                                                    <w:div w:id="854419526">
                                                      <w:marLeft w:val="0"/>
                                                      <w:marRight w:val="0"/>
                                                      <w:marTop w:val="0"/>
                                                      <w:marBottom w:val="0"/>
                                                      <w:divBdr>
                                                        <w:top w:val="none" w:sz="0" w:space="0" w:color="auto"/>
                                                        <w:left w:val="none" w:sz="0" w:space="0" w:color="auto"/>
                                                        <w:bottom w:val="none" w:sz="0" w:space="0" w:color="auto"/>
                                                        <w:right w:val="none" w:sz="0" w:space="0" w:color="auto"/>
                                                      </w:divBdr>
                                                      <w:divsChild>
                                                        <w:div w:id="1130125473">
                                                          <w:marLeft w:val="0"/>
                                                          <w:marRight w:val="0"/>
                                                          <w:marTop w:val="0"/>
                                                          <w:marBottom w:val="0"/>
                                                          <w:divBdr>
                                                            <w:top w:val="none" w:sz="0" w:space="0" w:color="auto"/>
                                                            <w:left w:val="none" w:sz="0" w:space="0" w:color="auto"/>
                                                            <w:bottom w:val="none" w:sz="0" w:space="0" w:color="auto"/>
                                                            <w:right w:val="none" w:sz="0" w:space="0" w:color="auto"/>
                                                          </w:divBdr>
                                                          <w:divsChild>
                                                            <w:div w:id="95441430">
                                                              <w:marLeft w:val="0"/>
                                                              <w:marRight w:val="0"/>
                                                              <w:marTop w:val="0"/>
                                                              <w:marBottom w:val="0"/>
                                                              <w:divBdr>
                                                                <w:top w:val="none" w:sz="0" w:space="0" w:color="auto"/>
                                                                <w:left w:val="none" w:sz="0" w:space="0" w:color="auto"/>
                                                                <w:bottom w:val="none" w:sz="0" w:space="0" w:color="auto"/>
                                                                <w:right w:val="none" w:sz="0" w:space="0" w:color="auto"/>
                                                              </w:divBdr>
                                                              <w:divsChild>
                                                                <w:div w:id="1732269899">
                                                                  <w:marLeft w:val="0"/>
                                                                  <w:marRight w:val="0"/>
                                                                  <w:marTop w:val="0"/>
                                                                  <w:marBottom w:val="0"/>
                                                                  <w:divBdr>
                                                                    <w:top w:val="none" w:sz="0" w:space="0" w:color="auto"/>
                                                                    <w:left w:val="none" w:sz="0" w:space="0" w:color="auto"/>
                                                                    <w:bottom w:val="none" w:sz="0" w:space="0" w:color="auto"/>
                                                                    <w:right w:val="none" w:sz="0" w:space="0" w:color="auto"/>
                                                                  </w:divBdr>
                                                                  <w:divsChild>
                                                                    <w:div w:id="17155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4975312">
      <w:bodyDiv w:val="1"/>
      <w:marLeft w:val="0"/>
      <w:marRight w:val="0"/>
      <w:marTop w:val="0"/>
      <w:marBottom w:val="0"/>
      <w:divBdr>
        <w:top w:val="none" w:sz="0" w:space="0" w:color="auto"/>
        <w:left w:val="none" w:sz="0" w:space="0" w:color="auto"/>
        <w:bottom w:val="none" w:sz="0" w:space="0" w:color="auto"/>
        <w:right w:val="none" w:sz="0" w:space="0" w:color="auto"/>
      </w:divBdr>
      <w:divsChild>
        <w:div w:id="1089348811">
          <w:marLeft w:val="0"/>
          <w:marRight w:val="0"/>
          <w:marTop w:val="0"/>
          <w:marBottom w:val="0"/>
          <w:divBdr>
            <w:top w:val="none" w:sz="0" w:space="0" w:color="auto"/>
            <w:left w:val="none" w:sz="0" w:space="0" w:color="auto"/>
            <w:bottom w:val="none" w:sz="0" w:space="0" w:color="auto"/>
            <w:right w:val="none" w:sz="0" w:space="0" w:color="auto"/>
          </w:divBdr>
          <w:divsChild>
            <w:div w:id="2134639408">
              <w:marLeft w:val="0"/>
              <w:marRight w:val="0"/>
              <w:marTop w:val="0"/>
              <w:marBottom w:val="0"/>
              <w:divBdr>
                <w:top w:val="none" w:sz="0" w:space="0" w:color="auto"/>
                <w:left w:val="none" w:sz="0" w:space="0" w:color="auto"/>
                <w:bottom w:val="none" w:sz="0" w:space="0" w:color="auto"/>
                <w:right w:val="none" w:sz="0" w:space="0" w:color="auto"/>
              </w:divBdr>
              <w:divsChild>
                <w:div w:id="3965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1678">
      <w:bodyDiv w:val="1"/>
      <w:marLeft w:val="0"/>
      <w:marRight w:val="0"/>
      <w:marTop w:val="0"/>
      <w:marBottom w:val="0"/>
      <w:divBdr>
        <w:top w:val="none" w:sz="0" w:space="0" w:color="auto"/>
        <w:left w:val="none" w:sz="0" w:space="0" w:color="auto"/>
        <w:bottom w:val="none" w:sz="0" w:space="0" w:color="auto"/>
        <w:right w:val="none" w:sz="0" w:space="0" w:color="auto"/>
      </w:divBdr>
    </w:div>
    <w:div w:id="597521516">
      <w:bodyDiv w:val="1"/>
      <w:marLeft w:val="0"/>
      <w:marRight w:val="0"/>
      <w:marTop w:val="0"/>
      <w:marBottom w:val="0"/>
      <w:divBdr>
        <w:top w:val="none" w:sz="0" w:space="0" w:color="auto"/>
        <w:left w:val="none" w:sz="0" w:space="0" w:color="auto"/>
        <w:bottom w:val="none" w:sz="0" w:space="0" w:color="auto"/>
        <w:right w:val="none" w:sz="0" w:space="0" w:color="auto"/>
      </w:divBdr>
    </w:div>
    <w:div w:id="620766285">
      <w:bodyDiv w:val="1"/>
      <w:marLeft w:val="0"/>
      <w:marRight w:val="0"/>
      <w:marTop w:val="0"/>
      <w:marBottom w:val="0"/>
      <w:divBdr>
        <w:top w:val="none" w:sz="0" w:space="0" w:color="auto"/>
        <w:left w:val="none" w:sz="0" w:space="0" w:color="auto"/>
        <w:bottom w:val="none" w:sz="0" w:space="0" w:color="auto"/>
        <w:right w:val="none" w:sz="0" w:space="0" w:color="auto"/>
      </w:divBdr>
    </w:div>
    <w:div w:id="637106220">
      <w:bodyDiv w:val="1"/>
      <w:marLeft w:val="0"/>
      <w:marRight w:val="0"/>
      <w:marTop w:val="0"/>
      <w:marBottom w:val="0"/>
      <w:divBdr>
        <w:top w:val="none" w:sz="0" w:space="0" w:color="auto"/>
        <w:left w:val="none" w:sz="0" w:space="0" w:color="auto"/>
        <w:bottom w:val="none" w:sz="0" w:space="0" w:color="auto"/>
        <w:right w:val="none" w:sz="0" w:space="0" w:color="auto"/>
      </w:divBdr>
      <w:divsChild>
        <w:div w:id="1847596008">
          <w:marLeft w:val="0"/>
          <w:marRight w:val="0"/>
          <w:marTop w:val="0"/>
          <w:marBottom w:val="0"/>
          <w:divBdr>
            <w:top w:val="none" w:sz="0" w:space="0" w:color="auto"/>
            <w:left w:val="none" w:sz="0" w:space="0" w:color="auto"/>
            <w:bottom w:val="none" w:sz="0" w:space="0" w:color="auto"/>
            <w:right w:val="none" w:sz="0" w:space="0" w:color="auto"/>
          </w:divBdr>
          <w:divsChild>
            <w:div w:id="894508864">
              <w:marLeft w:val="150"/>
              <w:marRight w:val="150"/>
              <w:marTop w:val="0"/>
              <w:marBottom w:val="0"/>
              <w:divBdr>
                <w:top w:val="none" w:sz="0" w:space="0" w:color="auto"/>
                <w:left w:val="none" w:sz="0" w:space="0" w:color="auto"/>
                <w:bottom w:val="none" w:sz="0" w:space="0" w:color="auto"/>
                <w:right w:val="none" w:sz="0" w:space="0" w:color="auto"/>
              </w:divBdr>
              <w:divsChild>
                <w:div w:id="3847643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40768">
      <w:bodyDiv w:val="1"/>
      <w:marLeft w:val="0"/>
      <w:marRight w:val="0"/>
      <w:marTop w:val="0"/>
      <w:marBottom w:val="0"/>
      <w:divBdr>
        <w:top w:val="none" w:sz="0" w:space="0" w:color="auto"/>
        <w:left w:val="none" w:sz="0" w:space="0" w:color="auto"/>
        <w:bottom w:val="none" w:sz="0" w:space="0" w:color="auto"/>
        <w:right w:val="none" w:sz="0" w:space="0" w:color="auto"/>
      </w:divBdr>
      <w:divsChild>
        <w:div w:id="2034182071">
          <w:marLeft w:val="0"/>
          <w:marRight w:val="0"/>
          <w:marTop w:val="0"/>
          <w:marBottom w:val="0"/>
          <w:divBdr>
            <w:top w:val="none" w:sz="0" w:space="0" w:color="auto"/>
            <w:left w:val="none" w:sz="0" w:space="0" w:color="auto"/>
            <w:bottom w:val="none" w:sz="0" w:space="0" w:color="auto"/>
            <w:right w:val="none" w:sz="0" w:space="0" w:color="auto"/>
          </w:divBdr>
          <w:divsChild>
            <w:div w:id="197014745">
              <w:marLeft w:val="0"/>
              <w:marRight w:val="0"/>
              <w:marTop w:val="0"/>
              <w:marBottom w:val="0"/>
              <w:divBdr>
                <w:top w:val="none" w:sz="0" w:space="0" w:color="auto"/>
                <w:left w:val="none" w:sz="0" w:space="0" w:color="auto"/>
                <w:bottom w:val="none" w:sz="0" w:space="0" w:color="auto"/>
                <w:right w:val="none" w:sz="0" w:space="0" w:color="auto"/>
              </w:divBdr>
              <w:divsChild>
                <w:div w:id="592708548">
                  <w:marLeft w:val="0"/>
                  <w:marRight w:val="0"/>
                  <w:marTop w:val="0"/>
                  <w:marBottom w:val="0"/>
                  <w:divBdr>
                    <w:top w:val="none" w:sz="0" w:space="0" w:color="auto"/>
                    <w:left w:val="none" w:sz="0" w:space="0" w:color="auto"/>
                    <w:bottom w:val="none" w:sz="0" w:space="0" w:color="auto"/>
                    <w:right w:val="none" w:sz="0" w:space="0" w:color="auto"/>
                  </w:divBdr>
                  <w:divsChild>
                    <w:div w:id="1350376691">
                      <w:marLeft w:val="0"/>
                      <w:marRight w:val="0"/>
                      <w:marTop w:val="0"/>
                      <w:marBottom w:val="0"/>
                      <w:divBdr>
                        <w:top w:val="none" w:sz="0" w:space="0" w:color="auto"/>
                        <w:left w:val="none" w:sz="0" w:space="0" w:color="auto"/>
                        <w:bottom w:val="none" w:sz="0" w:space="0" w:color="auto"/>
                        <w:right w:val="none" w:sz="0" w:space="0" w:color="auto"/>
                      </w:divBdr>
                      <w:divsChild>
                        <w:div w:id="1775708552">
                          <w:marLeft w:val="0"/>
                          <w:marRight w:val="0"/>
                          <w:marTop w:val="0"/>
                          <w:marBottom w:val="0"/>
                          <w:divBdr>
                            <w:top w:val="none" w:sz="0" w:space="0" w:color="auto"/>
                            <w:left w:val="none" w:sz="0" w:space="0" w:color="auto"/>
                            <w:bottom w:val="none" w:sz="0" w:space="0" w:color="auto"/>
                            <w:right w:val="none" w:sz="0" w:space="0" w:color="auto"/>
                          </w:divBdr>
                          <w:divsChild>
                            <w:div w:id="1879004145">
                              <w:marLeft w:val="0"/>
                              <w:marRight w:val="0"/>
                              <w:marTop w:val="0"/>
                              <w:marBottom w:val="0"/>
                              <w:divBdr>
                                <w:top w:val="none" w:sz="0" w:space="0" w:color="auto"/>
                                <w:left w:val="none" w:sz="0" w:space="0" w:color="auto"/>
                                <w:bottom w:val="none" w:sz="0" w:space="0" w:color="auto"/>
                                <w:right w:val="none" w:sz="0" w:space="0" w:color="auto"/>
                              </w:divBdr>
                              <w:divsChild>
                                <w:div w:id="116685138">
                                  <w:marLeft w:val="0"/>
                                  <w:marRight w:val="0"/>
                                  <w:marTop w:val="0"/>
                                  <w:marBottom w:val="0"/>
                                  <w:divBdr>
                                    <w:top w:val="none" w:sz="0" w:space="0" w:color="auto"/>
                                    <w:left w:val="none" w:sz="0" w:space="0" w:color="auto"/>
                                    <w:bottom w:val="none" w:sz="0" w:space="0" w:color="auto"/>
                                    <w:right w:val="none" w:sz="0" w:space="0" w:color="auto"/>
                                  </w:divBdr>
                                  <w:divsChild>
                                    <w:div w:id="1489860026">
                                      <w:marLeft w:val="0"/>
                                      <w:marRight w:val="0"/>
                                      <w:marTop w:val="0"/>
                                      <w:marBottom w:val="0"/>
                                      <w:divBdr>
                                        <w:top w:val="none" w:sz="0" w:space="0" w:color="auto"/>
                                        <w:left w:val="none" w:sz="0" w:space="0" w:color="auto"/>
                                        <w:bottom w:val="none" w:sz="0" w:space="0" w:color="auto"/>
                                        <w:right w:val="none" w:sz="0" w:space="0" w:color="auto"/>
                                      </w:divBdr>
                                      <w:divsChild>
                                        <w:div w:id="1033963596">
                                          <w:marLeft w:val="0"/>
                                          <w:marRight w:val="0"/>
                                          <w:marTop w:val="0"/>
                                          <w:marBottom w:val="0"/>
                                          <w:divBdr>
                                            <w:top w:val="none" w:sz="0" w:space="0" w:color="auto"/>
                                            <w:left w:val="none" w:sz="0" w:space="0" w:color="auto"/>
                                            <w:bottom w:val="none" w:sz="0" w:space="0" w:color="auto"/>
                                            <w:right w:val="none" w:sz="0" w:space="0" w:color="auto"/>
                                          </w:divBdr>
                                          <w:divsChild>
                                            <w:div w:id="2045714756">
                                              <w:marLeft w:val="0"/>
                                              <w:marRight w:val="0"/>
                                              <w:marTop w:val="0"/>
                                              <w:marBottom w:val="0"/>
                                              <w:divBdr>
                                                <w:top w:val="single" w:sz="12" w:space="2" w:color="FFFFCC"/>
                                                <w:left w:val="single" w:sz="12" w:space="2" w:color="FFFFCC"/>
                                                <w:bottom w:val="single" w:sz="12" w:space="2" w:color="FFFFCC"/>
                                                <w:right w:val="single" w:sz="12" w:space="0" w:color="FFFFCC"/>
                                              </w:divBdr>
                                              <w:divsChild>
                                                <w:div w:id="1798180144">
                                                  <w:marLeft w:val="0"/>
                                                  <w:marRight w:val="0"/>
                                                  <w:marTop w:val="0"/>
                                                  <w:marBottom w:val="0"/>
                                                  <w:divBdr>
                                                    <w:top w:val="none" w:sz="0" w:space="0" w:color="auto"/>
                                                    <w:left w:val="none" w:sz="0" w:space="0" w:color="auto"/>
                                                    <w:bottom w:val="none" w:sz="0" w:space="0" w:color="auto"/>
                                                    <w:right w:val="none" w:sz="0" w:space="0" w:color="auto"/>
                                                  </w:divBdr>
                                                  <w:divsChild>
                                                    <w:div w:id="311062118">
                                                      <w:marLeft w:val="0"/>
                                                      <w:marRight w:val="0"/>
                                                      <w:marTop w:val="0"/>
                                                      <w:marBottom w:val="0"/>
                                                      <w:divBdr>
                                                        <w:top w:val="none" w:sz="0" w:space="0" w:color="auto"/>
                                                        <w:left w:val="none" w:sz="0" w:space="0" w:color="auto"/>
                                                        <w:bottom w:val="none" w:sz="0" w:space="0" w:color="auto"/>
                                                        <w:right w:val="none" w:sz="0" w:space="0" w:color="auto"/>
                                                      </w:divBdr>
                                                      <w:divsChild>
                                                        <w:div w:id="1238707250">
                                                          <w:marLeft w:val="0"/>
                                                          <w:marRight w:val="0"/>
                                                          <w:marTop w:val="0"/>
                                                          <w:marBottom w:val="0"/>
                                                          <w:divBdr>
                                                            <w:top w:val="none" w:sz="0" w:space="0" w:color="auto"/>
                                                            <w:left w:val="none" w:sz="0" w:space="0" w:color="auto"/>
                                                            <w:bottom w:val="none" w:sz="0" w:space="0" w:color="auto"/>
                                                            <w:right w:val="none" w:sz="0" w:space="0" w:color="auto"/>
                                                          </w:divBdr>
                                                          <w:divsChild>
                                                            <w:div w:id="791825735">
                                                              <w:marLeft w:val="0"/>
                                                              <w:marRight w:val="0"/>
                                                              <w:marTop w:val="0"/>
                                                              <w:marBottom w:val="0"/>
                                                              <w:divBdr>
                                                                <w:top w:val="none" w:sz="0" w:space="0" w:color="auto"/>
                                                                <w:left w:val="none" w:sz="0" w:space="0" w:color="auto"/>
                                                                <w:bottom w:val="none" w:sz="0" w:space="0" w:color="auto"/>
                                                                <w:right w:val="none" w:sz="0" w:space="0" w:color="auto"/>
                                                              </w:divBdr>
                                                              <w:divsChild>
                                                                <w:div w:id="1616325846">
                                                                  <w:marLeft w:val="0"/>
                                                                  <w:marRight w:val="0"/>
                                                                  <w:marTop w:val="0"/>
                                                                  <w:marBottom w:val="0"/>
                                                                  <w:divBdr>
                                                                    <w:top w:val="none" w:sz="0" w:space="0" w:color="auto"/>
                                                                    <w:left w:val="none" w:sz="0" w:space="0" w:color="auto"/>
                                                                    <w:bottom w:val="none" w:sz="0" w:space="0" w:color="auto"/>
                                                                    <w:right w:val="none" w:sz="0" w:space="0" w:color="auto"/>
                                                                  </w:divBdr>
                                                                  <w:divsChild>
                                                                    <w:div w:id="207495299">
                                                                      <w:marLeft w:val="0"/>
                                                                      <w:marRight w:val="0"/>
                                                                      <w:marTop w:val="0"/>
                                                                      <w:marBottom w:val="0"/>
                                                                      <w:divBdr>
                                                                        <w:top w:val="none" w:sz="0" w:space="0" w:color="auto"/>
                                                                        <w:left w:val="none" w:sz="0" w:space="0" w:color="auto"/>
                                                                        <w:bottom w:val="none" w:sz="0" w:space="0" w:color="auto"/>
                                                                        <w:right w:val="none" w:sz="0" w:space="0" w:color="auto"/>
                                                                      </w:divBdr>
                                                                      <w:divsChild>
                                                                        <w:div w:id="326174307">
                                                                          <w:marLeft w:val="0"/>
                                                                          <w:marRight w:val="0"/>
                                                                          <w:marTop w:val="0"/>
                                                                          <w:marBottom w:val="0"/>
                                                                          <w:divBdr>
                                                                            <w:top w:val="none" w:sz="0" w:space="0" w:color="auto"/>
                                                                            <w:left w:val="none" w:sz="0" w:space="0" w:color="auto"/>
                                                                            <w:bottom w:val="none" w:sz="0" w:space="0" w:color="auto"/>
                                                                            <w:right w:val="none" w:sz="0" w:space="0" w:color="auto"/>
                                                                          </w:divBdr>
                                                                          <w:divsChild>
                                                                            <w:div w:id="68188255">
                                                                              <w:marLeft w:val="0"/>
                                                                              <w:marRight w:val="0"/>
                                                                              <w:marTop w:val="0"/>
                                                                              <w:marBottom w:val="0"/>
                                                                              <w:divBdr>
                                                                                <w:top w:val="none" w:sz="0" w:space="0" w:color="auto"/>
                                                                                <w:left w:val="none" w:sz="0" w:space="0" w:color="auto"/>
                                                                                <w:bottom w:val="none" w:sz="0" w:space="0" w:color="auto"/>
                                                                                <w:right w:val="none" w:sz="0" w:space="0" w:color="auto"/>
                                                                              </w:divBdr>
                                                                              <w:divsChild>
                                                                                <w:div w:id="464203983">
                                                                                  <w:marLeft w:val="0"/>
                                                                                  <w:marRight w:val="0"/>
                                                                                  <w:marTop w:val="0"/>
                                                                                  <w:marBottom w:val="0"/>
                                                                                  <w:divBdr>
                                                                                    <w:top w:val="none" w:sz="0" w:space="0" w:color="auto"/>
                                                                                    <w:left w:val="none" w:sz="0" w:space="0" w:color="auto"/>
                                                                                    <w:bottom w:val="none" w:sz="0" w:space="0" w:color="auto"/>
                                                                                    <w:right w:val="none" w:sz="0" w:space="0" w:color="auto"/>
                                                                                  </w:divBdr>
                                                                                  <w:divsChild>
                                                                                    <w:div w:id="1395271760">
                                                                                      <w:marLeft w:val="0"/>
                                                                                      <w:marRight w:val="0"/>
                                                                                      <w:marTop w:val="0"/>
                                                                                      <w:marBottom w:val="0"/>
                                                                                      <w:divBdr>
                                                                                        <w:top w:val="none" w:sz="0" w:space="0" w:color="auto"/>
                                                                                        <w:left w:val="none" w:sz="0" w:space="0" w:color="auto"/>
                                                                                        <w:bottom w:val="none" w:sz="0" w:space="0" w:color="auto"/>
                                                                                        <w:right w:val="none" w:sz="0" w:space="0" w:color="auto"/>
                                                                                      </w:divBdr>
                                                                                      <w:divsChild>
                                                                                        <w:div w:id="1088842615">
                                                                                          <w:marLeft w:val="0"/>
                                                                                          <w:marRight w:val="120"/>
                                                                                          <w:marTop w:val="0"/>
                                                                                          <w:marBottom w:val="150"/>
                                                                                          <w:divBdr>
                                                                                            <w:top w:val="single" w:sz="2" w:space="0" w:color="EFEFEF"/>
                                                                                            <w:left w:val="single" w:sz="6" w:space="0" w:color="EFEFEF"/>
                                                                                            <w:bottom w:val="single" w:sz="6" w:space="0" w:color="E2E2E2"/>
                                                                                            <w:right w:val="single" w:sz="6" w:space="0" w:color="EFEFEF"/>
                                                                                          </w:divBdr>
                                                                                          <w:divsChild>
                                                                                            <w:div w:id="549223127">
                                                                                              <w:marLeft w:val="0"/>
                                                                                              <w:marRight w:val="0"/>
                                                                                              <w:marTop w:val="0"/>
                                                                                              <w:marBottom w:val="0"/>
                                                                                              <w:divBdr>
                                                                                                <w:top w:val="none" w:sz="0" w:space="0" w:color="auto"/>
                                                                                                <w:left w:val="none" w:sz="0" w:space="0" w:color="auto"/>
                                                                                                <w:bottom w:val="none" w:sz="0" w:space="0" w:color="auto"/>
                                                                                                <w:right w:val="none" w:sz="0" w:space="0" w:color="auto"/>
                                                                                              </w:divBdr>
                                                                                              <w:divsChild>
                                                                                                <w:div w:id="1520005812">
                                                                                                  <w:marLeft w:val="0"/>
                                                                                                  <w:marRight w:val="0"/>
                                                                                                  <w:marTop w:val="0"/>
                                                                                                  <w:marBottom w:val="0"/>
                                                                                                  <w:divBdr>
                                                                                                    <w:top w:val="none" w:sz="0" w:space="0" w:color="auto"/>
                                                                                                    <w:left w:val="none" w:sz="0" w:space="0" w:color="auto"/>
                                                                                                    <w:bottom w:val="none" w:sz="0" w:space="0" w:color="auto"/>
                                                                                                    <w:right w:val="none" w:sz="0" w:space="0" w:color="auto"/>
                                                                                                  </w:divBdr>
                                                                                                  <w:divsChild>
                                                                                                    <w:div w:id="1008023018">
                                                                                                      <w:marLeft w:val="0"/>
                                                                                                      <w:marRight w:val="0"/>
                                                                                                      <w:marTop w:val="0"/>
                                                                                                      <w:marBottom w:val="0"/>
                                                                                                      <w:divBdr>
                                                                                                        <w:top w:val="none" w:sz="0" w:space="0" w:color="auto"/>
                                                                                                        <w:left w:val="none" w:sz="0" w:space="0" w:color="auto"/>
                                                                                                        <w:bottom w:val="none" w:sz="0" w:space="0" w:color="auto"/>
                                                                                                        <w:right w:val="none" w:sz="0" w:space="0" w:color="auto"/>
                                                                                                      </w:divBdr>
                                                                                                      <w:divsChild>
                                                                                                        <w:div w:id="1850632551">
                                                                                                          <w:marLeft w:val="0"/>
                                                                                                          <w:marRight w:val="0"/>
                                                                                                          <w:marTop w:val="0"/>
                                                                                                          <w:marBottom w:val="0"/>
                                                                                                          <w:divBdr>
                                                                                                            <w:top w:val="none" w:sz="0" w:space="0" w:color="auto"/>
                                                                                                            <w:left w:val="none" w:sz="0" w:space="0" w:color="auto"/>
                                                                                                            <w:bottom w:val="none" w:sz="0" w:space="0" w:color="auto"/>
                                                                                                            <w:right w:val="none" w:sz="0" w:space="0" w:color="auto"/>
                                                                                                          </w:divBdr>
                                                                                                          <w:divsChild>
                                                                                                            <w:div w:id="1251163690">
                                                                                                              <w:marLeft w:val="0"/>
                                                                                                              <w:marRight w:val="0"/>
                                                                                                              <w:marTop w:val="0"/>
                                                                                                              <w:marBottom w:val="0"/>
                                                                                                              <w:divBdr>
                                                                                                                <w:top w:val="single" w:sz="2" w:space="4" w:color="D8D8D8"/>
                                                                                                                <w:left w:val="single" w:sz="2" w:space="0" w:color="D8D8D8"/>
                                                                                                                <w:bottom w:val="single" w:sz="2" w:space="4" w:color="D8D8D8"/>
                                                                                                                <w:right w:val="single" w:sz="2" w:space="0" w:color="D8D8D8"/>
                                                                                                              </w:divBdr>
                                                                                                              <w:divsChild>
                                                                                                                <w:div w:id="1806701104">
                                                                                                                  <w:marLeft w:val="225"/>
                                                                                                                  <w:marRight w:val="225"/>
                                                                                                                  <w:marTop w:val="75"/>
                                                                                                                  <w:marBottom w:val="75"/>
                                                                                                                  <w:divBdr>
                                                                                                                    <w:top w:val="none" w:sz="0" w:space="0" w:color="auto"/>
                                                                                                                    <w:left w:val="none" w:sz="0" w:space="0" w:color="auto"/>
                                                                                                                    <w:bottom w:val="none" w:sz="0" w:space="0" w:color="auto"/>
                                                                                                                    <w:right w:val="none" w:sz="0" w:space="0" w:color="auto"/>
                                                                                                                  </w:divBdr>
                                                                                                                  <w:divsChild>
                                                                                                                    <w:div w:id="1625037965">
                                                                                                                      <w:marLeft w:val="0"/>
                                                                                                                      <w:marRight w:val="0"/>
                                                                                                                      <w:marTop w:val="0"/>
                                                                                                                      <w:marBottom w:val="0"/>
                                                                                                                      <w:divBdr>
                                                                                                                        <w:top w:val="single" w:sz="6" w:space="0" w:color="auto"/>
                                                                                                                        <w:left w:val="single" w:sz="6" w:space="0" w:color="auto"/>
                                                                                                                        <w:bottom w:val="single" w:sz="6" w:space="0" w:color="auto"/>
                                                                                                                        <w:right w:val="single" w:sz="6" w:space="0" w:color="auto"/>
                                                                                                                      </w:divBdr>
                                                                                                                      <w:divsChild>
                                                                                                                        <w:div w:id="1349870354">
                                                                                                                          <w:marLeft w:val="0"/>
                                                                                                                          <w:marRight w:val="0"/>
                                                                                                                          <w:marTop w:val="0"/>
                                                                                                                          <w:marBottom w:val="0"/>
                                                                                                                          <w:divBdr>
                                                                                                                            <w:top w:val="none" w:sz="0" w:space="0" w:color="auto"/>
                                                                                                                            <w:left w:val="none" w:sz="0" w:space="0" w:color="auto"/>
                                                                                                                            <w:bottom w:val="none" w:sz="0" w:space="0" w:color="auto"/>
                                                                                                                            <w:right w:val="none" w:sz="0" w:space="0" w:color="auto"/>
                                                                                                                          </w:divBdr>
                                                                                                                          <w:divsChild>
                                                                                                                            <w:div w:id="1387796210">
                                                                                                                              <w:marLeft w:val="0"/>
                                                                                                                              <w:marRight w:val="0"/>
                                                                                                                              <w:marTop w:val="0"/>
                                                                                                                              <w:marBottom w:val="0"/>
                                                                                                                              <w:divBdr>
                                                                                                                                <w:top w:val="none" w:sz="0" w:space="0" w:color="auto"/>
                                                                                                                                <w:left w:val="none" w:sz="0" w:space="0" w:color="auto"/>
                                                                                                                                <w:bottom w:val="none" w:sz="0" w:space="0" w:color="auto"/>
                                                                                                                                <w:right w:val="none" w:sz="0" w:space="0" w:color="auto"/>
                                                                                                                              </w:divBdr>
                                                                                                                              <w:divsChild>
                                                                                                                                <w:div w:id="1641570973">
                                                                                                                                  <w:marLeft w:val="0"/>
                                                                                                                                  <w:marRight w:val="0"/>
                                                                                                                                  <w:marTop w:val="0"/>
                                                                                                                                  <w:marBottom w:val="0"/>
                                                                                                                                  <w:divBdr>
                                                                                                                                    <w:top w:val="none" w:sz="0" w:space="0" w:color="auto"/>
                                                                                                                                    <w:left w:val="none" w:sz="0" w:space="0" w:color="auto"/>
                                                                                                                                    <w:bottom w:val="none" w:sz="0" w:space="0" w:color="auto"/>
                                                                                                                                    <w:right w:val="none" w:sz="0" w:space="0" w:color="auto"/>
                                                                                                                                  </w:divBdr>
                                                                                                                                  <w:divsChild>
                                                                                                                                    <w:div w:id="5996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841705">
      <w:bodyDiv w:val="1"/>
      <w:marLeft w:val="0"/>
      <w:marRight w:val="0"/>
      <w:marTop w:val="0"/>
      <w:marBottom w:val="0"/>
      <w:divBdr>
        <w:top w:val="none" w:sz="0" w:space="0" w:color="auto"/>
        <w:left w:val="none" w:sz="0" w:space="0" w:color="auto"/>
        <w:bottom w:val="none" w:sz="0" w:space="0" w:color="auto"/>
        <w:right w:val="none" w:sz="0" w:space="0" w:color="auto"/>
      </w:divBdr>
    </w:div>
    <w:div w:id="804279650">
      <w:bodyDiv w:val="1"/>
      <w:marLeft w:val="0"/>
      <w:marRight w:val="0"/>
      <w:marTop w:val="0"/>
      <w:marBottom w:val="0"/>
      <w:divBdr>
        <w:top w:val="none" w:sz="0" w:space="0" w:color="auto"/>
        <w:left w:val="none" w:sz="0" w:space="0" w:color="auto"/>
        <w:bottom w:val="none" w:sz="0" w:space="0" w:color="auto"/>
        <w:right w:val="none" w:sz="0" w:space="0" w:color="auto"/>
      </w:divBdr>
      <w:divsChild>
        <w:div w:id="926301763">
          <w:marLeft w:val="0"/>
          <w:marRight w:val="0"/>
          <w:marTop w:val="0"/>
          <w:marBottom w:val="0"/>
          <w:divBdr>
            <w:top w:val="none" w:sz="0" w:space="0" w:color="auto"/>
            <w:left w:val="none" w:sz="0" w:space="0" w:color="auto"/>
            <w:bottom w:val="none" w:sz="0" w:space="0" w:color="auto"/>
            <w:right w:val="none" w:sz="0" w:space="0" w:color="auto"/>
          </w:divBdr>
          <w:divsChild>
            <w:div w:id="97530965">
              <w:marLeft w:val="0"/>
              <w:marRight w:val="0"/>
              <w:marTop w:val="0"/>
              <w:marBottom w:val="0"/>
              <w:divBdr>
                <w:top w:val="none" w:sz="0" w:space="0" w:color="auto"/>
                <w:left w:val="none" w:sz="0" w:space="0" w:color="auto"/>
                <w:bottom w:val="none" w:sz="0" w:space="0" w:color="auto"/>
                <w:right w:val="none" w:sz="0" w:space="0" w:color="auto"/>
              </w:divBdr>
              <w:divsChild>
                <w:div w:id="1892301855">
                  <w:marLeft w:val="0"/>
                  <w:marRight w:val="0"/>
                  <w:marTop w:val="0"/>
                  <w:marBottom w:val="0"/>
                  <w:divBdr>
                    <w:top w:val="none" w:sz="0" w:space="0" w:color="auto"/>
                    <w:left w:val="none" w:sz="0" w:space="0" w:color="auto"/>
                    <w:bottom w:val="none" w:sz="0" w:space="0" w:color="auto"/>
                    <w:right w:val="none" w:sz="0" w:space="0" w:color="auto"/>
                  </w:divBdr>
                  <w:divsChild>
                    <w:div w:id="1979724656">
                      <w:marLeft w:val="0"/>
                      <w:marRight w:val="0"/>
                      <w:marTop w:val="0"/>
                      <w:marBottom w:val="0"/>
                      <w:divBdr>
                        <w:top w:val="none" w:sz="0" w:space="0" w:color="auto"/>
                        <w:left w:val="none" w:sz="0" w:space="0" w:color="auto"/>
                        <w:bottom w:val="none" w:sz="0" w:space="0" w:color="auto"/>
                        <w:right w:val="none" w:sz="0" w:space="0" w:color="auto"/>
                      </w:divBdr>
                      <w:divsChild>
                        <w:div w:id="1345009027">
                          <w:marLeft w:val="0"/>
                          <w:marRight w:val="0"/>
                          <w:marTop w:val="0"/>
                          <w:marBottom w:val="0"/>
                          <w:divBdr>
                            <w:top w:val="none" w:sz="0" w:space="0" w:color="auto"/>
                            <w:left w:val="none" w:sz="0" w:space="0" w:color="auto"/>
                            <w:bottom w:val="none" w:sz="0" w:space="0" w:color="auto"/>
                            <w:right w:val="none" w:sz="0" w:space="0" w:color="auto"/>
                          </w:divBdr>
                          <w:divsChild>
                            <w:div w:id="1794244957">
                              <w:marLeft w:val="0"/>
                              <w:marRight w:val="0"/>
                              <w:marTop w:val="0"/>
                              <w:marBottom w:val="0"/>
                              <w:divBdr>
                                <w:top w:val="none" w:sz="0" w:space="0" w:color="auto"/>
                                <w:left w:val="none" w:sz="0" w:space="0" w:color="auto"/>
                                <w:bottom w:val="none" w:sz="0" w:space="0" w:color="auto"/>
                                <w:right w:val="none" w:sz="0" w:space="0" w:color="auto"/>
                              </w:divBdr>
                              <w:divsChild>
                                <w:div w:id="1323239984">
                                  <w:marLeft w:val="0"/>
                                  <w:marRight w:val="0"/>
                                  <w:marTop w:val="0"/>
                                  <w:marBottom w:val="0"/>
                                  <w:divBdr>
                                    <w:top w:val="none" w:sz="0" w:space="0" w:color="auto"/>
                                    <w:left w:val="none" w:sz="0" w:space="0" w:color="auto"/>
                                    <w:bottom w:val="none" w:sz="0" w:space="0" w:color="auto"/>
                                    <w:right w:val="none" w:sz="0" w:space="0" w:color="auto"/>
                                  </w:divBdr>
                                  <w:divsChild>
                                    <w:div w:id="835463173">
                                      <w:marLeft w:val="0"/>
                                      <w:marRight w:val="0"/>
                                      <w:marTop w:val="0"/>
                                      <w:marBottom w:val="0"/>
                                      <w:divBdr>
                                        <w:top w:val="none" w:sz="0" w:space="0" w:color="auto"/>
                                        <w:left w:val="none" w:sz="0" w:space="0" w:color="auto"/>
                                        <w:bottom w:val="none" w:sz="0" w:space="0" w:color="auto"/>
                                        <w:right w:val="none" w:sz="0" w:space="0" w:color="auto"/>
                                      </w:divBdr>
                                      <w:divsChild>
                                        <w:div w:id="2004502721">
                                          <w:marLeft w:val="0"/>
                                          <w:marRight w:val="0"/>
                                          <w:marTop w:val="0"/>
                                          <w:marBottom w:val="0"/>
                                          <w:divBdr>
                                            <w:top w:val="none" w:sz="0" w:space="0" w:color="auto"/>
                                            <w:left w:val="none" w:sz="0" w:space="0" w:color="auto"/>
                                            <w:bottom w:val="none" w:sz="0" w:space="0" w:color="auto"/>
                                            <w:right w:val="none" w:sz="0" w:space="0" w:color="auto"/>
                                          </w:divBdr>
                                          <w:divsChild>
                                            <w:div w:id="690257488">
                                              <w:marLeft w:val="0"/>
                                              <w:marRight w:val="0"/>
                                              <w:marTop w:val="0"/>
                                              <w:marBottom w:val="0"/>
                                              <w:divBdr>
                                                <w:top w:val="none" w:sz="0" w:space="0" w:color="auto"/>
                                                <w:left w:val="none" w:sz="0" w:space="0" w:color="auto"/>
                                                <w:bottom w:val="none" w:sz="0" w:space="0" w:color="auto"/>
                                                <w:right w:val="none" w:sz="0" w:space="0" w:color="auto"/>
                                              </w:divBdr>
                                              <w:divsChild>
                                                <w:div w:id="1836333118">
                                                  <w:marLeft w:val="0"/>
                                                  <w:marRight w:val="0"/>
                                                  <w:marTop w:val="0"/>
                                                  <w:marBottom w:val="0"/>
                                                  <w:divBdr>
                                                    <w:top w:val="none" w:sz="0" w:space="0" w:color="auto"/>
                                                    <w:left w:val="none" w:sz="0" w:space="0" w:color="auto"/>
                                                    <w:bottom w:val="none" w:sz="0" w:space="0" w:color="auto"/>
                                                    <w:right w:val="none" w:sz="0" w:space="0" w:color="auto"/>
                                                  </w:divBdr>
                                                  <w:divsChild>
                                                    <w:div w:id="1845432901">
                                                      <w:marLeft w:val="0"/>
                                                      <w:marRight w:val="0"/>
                                                      <w:marTop w:val="0"/>
                                                      <w:marBottom w:val="0"/>
                                                      <w:divBdr>
                                                        <w:top w:val="none" w:sz="0" w:space="0" w:color="auto"/>
                                                        <w:left w:val="none" w:sz="0" w:space="0" w:color="auto"/>
                                                        <w:bottom w:val="none" w:sz="0" w:space="0" w:color="auto"/>
                                                        <w:right w:val="none" w:sz="0" w:space="0" w:color="auto"/>
                                                      </w:divBdr>
                                                      <w:divsChild>
                                                        <w:div w:id="1235895614">
                                                          <w:marLeft w:val="0"/>
                                                          <w:marRight w:val="0"/>
                                                          <w:marTop w:val="0"/>
                                                          <w:marBottom w:val="0"/>
                                                          <w:divBdr>
                                                            <w:top w:val="none" w:sz="0" w:space="0" w:color="auto"/>
                                                            <w:left w:val="none" w:sz="0" w:space="0" w:color="auto"/>
                                                            <w:bottom w:val="none" w:sz="0" w:space="0" w:color="auto"/>
                                                            <w:right w:val="none" w:sz="0" w:space="0" w:color="auto"/>
                                                          </w:divBdr>
                                                          <w:divsChild>
                                                            <w:div w:id="966736825">
                                                              <w:marLeft w:val="0"/>
                                                              <w:marRight w:val="0"/>
                                                              <w:marTop w:val="0"/>
                                                              <w:marBottom w:val="0"/>
                                                              <w:divBdr>
                                                                <w:top w:val="none" w:sz="0" w:space="0" w:color="auto"/>
                                                                <w:left w:val="none" w:sz="0" w:space="0" w:color="auto"/>
                                                                <w:bottom w:val="none" w:sz="0" w:space="0" w:color="auto"/>
                                                                <w:right w:val="none" w:sz="0" w:space="0" w:color="auto"/>
                                                              </w:divBdr>
                                                              <w:divsChild>
                                                                <w:div w:id="32266851">
                                                                  <w:marLeft w:val="0"/>
                                                                  <w:marRight w:val="0"/>
                                                                  <w:marTop w:val="0"/>
                                                                  <w:marBottom w:val="0"/>
                                                                  <w:divBdr>
                                                                    <w:top w:val="none" w:sz="0" w:space="0" w:color="auto"/>
                                                                    <w:left w:val="none" w:sz="0" w:space="0" w:color="auto"/>
                                                                    <w:bottom w:val="none" w:sz="0" w:space="0" w:color="auto"/>
                                                                    <w:right w:val="none" w:sz="0" w:space="0" w:color="auto"/>
                                                                  </w:divBdr>
                                                                  <w:divsChild>
                                                                    <w:div w:id="1068377814">
                                                                      <w:marLeft w:val="0"/>
                                                                      <w:marRight w:val="0"/>
                                                                      <w:marTop w:val="0"/>
                                                                      <w:marBottom w:val="0"/>
                                                                      <w:divBdr>
                                                                        <w:top w:val="none" w:sz="0" w:space="0" w:color="auto"/>
                                                                        <w:left w:val="none" w:sz="0" w:space="0" w:color="auto"/>
                                                                        <w:bottom w:val="none" w:sz="0" w:space="0" w:color="auto"/>
                                                                        <w:right w:val="none" w:sz="0" w:space="0" w:color="auto"/>
                                                                      </w:divBdr>
                                                                      <w:divsChild>
                                                                        <w:div w:id="11676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216263">
      <w:bodyDiv w:val="1"/>
      <w:marLeft w:val="0"/>
      <w:marRight w:val="0"/>
      <w:marTop w:val="0"/>
      <w:marBottom w:val="0"/>
      <w:divBdr>
        <w:top w:val="none" w:sz="0" w:space="0" w:color="auto"/>
        <w:left w:val="none" w:sz="0" w:space="0" w:color="auto"/>
        <w:bottom w:val="none" w:sz="0" w:space="0" w:color="auto"/>
        <w:right w:val="none" w:sz="0" w:space="0" w:color="auto"/>
      </w:divBdr>
    </w:div>
    <w:div w:id="856844938">
      <w:bodyDiv w:val="1"/>
      <w:marLeft w:val="0"/>
      <w:marRight w:val="0"/>
      <w:marTop w:val="0"/>
      <w:marBottom w:val="0"/>
      <w:divBdr>
        <w:top w:val="none" w:sz="0" w:space="0" w:color="auto"/>
        <w:left w:val="none" w:sz="0" w:space="0" w:color="auto"/>
        <w:bottom w:val="none" w:sz="0" w:space="0" w:color="auto"/>
        <w:right w:val="none" w:sz="0" w:space="0" w:color="auto"/>
      </w:divBdr>
      <w:divsChild>
        <w:div w:id="1576285372">
          <w:marLeft w:val="0"/>
          <w:marRight w:val="0"/>
          <w:marTop w:val="0"/>
          <w:marBottom w:val="0"/>
          <w:divBdr>
            <w:top w:val="none" w:sz="0" w:space="0" w:color="auto"/>
            <w:left w:val="none" w:sz="0" w:space="0" w:color="auto"/>
            <w:bottom w:val="none" w:sz="0" w:space="0" w:color="auto"/>
            <w:right w:val="none" w:sz="0" w:space="0" w:color="auto"/>
          </w:divBdr>
          <w:divsChild>
            <w:div w:id="748385064">
              <w:marLeft w:val="0"/>
              <w:marRight w:val="0"/>
              <w:marTop w:val="0"/>
              <w:marBottom w:val="0"/>
              <w:divBdr>
                <w:top w:val="none" w:sz="0" w:space="0" w:color="auto"/>
                <w:left w:val="none" w:sz="0" w:space="0" w:color="auto"/>
                <w:bottom w:val="none" w:sz="0" w:space="0" w:color="auto"/>
                <w:right w:val="none" w:sz="0" w:space="0" w:color="auto"/>
              </w:divBdr>
              <w:divsChild>
                <w:div w:id="1493830311">
                  <w:marLeft w:val="0"/>
                  <w:marRight w:val="0"/>
                  <w:marTop w:val="0"/>
                  <w:marBottom w:val="0"/>
                  <w:divBdr>
                    <w:top w:val="none" w:sz="0" w:space="0" w:color="auto"/>
                    <w:left w:val="none" w:sz="0" w:space="0" w:color="auto"/>
                    <w:bottom w:val="none" w:sz="0" w:space="0" w:color="auto"/>
                    <w:right w:val="none" w:sz="0" w:space="0" w:color="auto"/>
                  </w:divBdr>
                  <w:divsChild>
                    <w:div w:id="2106227676">
                      <w:marLeft w:val="0"/>
                      <w:marRight w:val="0"/>
                      <w:marTop w:val="0"/>
                      <w:marBottom w:val="0"/>
                      <w:divBdr>
                        <w:top w:val="none" w:sz="0" w:space="0" w:color="auto"/>
                        <w:left w:val="none" w:sz="0" w:space="0" w:color="auto"/>
                        <w:bottom w:val="none" w:sz="0" w:space="0" w:color="auto"/>
                        <w:right w:val="none" w:sz="0" w:space="0" w:color="auto"/>
                      </w:divBdr>
                      <w:divsChild>
                        <w:div w:id="1676104039">
                          <w:marLeft w:val="-15"/>
                          <w:marRight w:val="0"/>
                          <w:marTop w:val="0"/>
                          <w:marBottom w:val="0"/>
                          <w:divBdr>
                            <w:top w:val="none" w:sz="0" w:space="0" w:color="auto"/>
                            <w:left w:val="none" w:sz="0" w:space="0" w:color="auto"/>
                            <w:bottom w:val="none" w:sz="0" w:space="0" w:color="auto"/>
                            <w:right w:val="none" w:sz="0" w:space="0" w:color="auto"/>
                          </w:divBdr>
                          <w:divsChild>
                            <w:div w:id="904535431">
                              <w:marLeft w:val="0"/>
                              <w:marRight w:val="0"/>
                              <w:marTop w:val="0"/>
                              <w:marBottom w:val="0"/>
                              <w:divBdr>
                                <w:top w:val="none" w:sz="0" w:space="0" w:color="auto"/>
                                <w:left w:val="none" w:sz="0" w:space="0" w:color="auto"/>
                                <w:bottom w:val="none" w:sz="0" w:space="0" w:color="auto"/>
                                <w:right w:val="none" w:sz="0" w:space="0" w:color="auto"/>
                              </w:divBdr>
                              <w:divsChild>
                                <w:div w:id="708073656">
                                  <w:marLeft w:val="0"/>
                                  <w:marRight w:val="-15"/>
                                  <w:marTop w:val="0"/>
                                  <w:marBottom w:val="0"/>
                                  <w:divBdr>
                                    <w:top w:val="none" w:sz="0" w:space="0" w:color="auto"/>
                                    <w:left w:val="none" w:sz="0" w:space="0" w:color="auto"/>
                                    <w:bottom w:val="none" w:sz="0" w:space="0" w:color="auto"/>
                                    <w:right w:val="none" w:sz="0" w:space="0" w:color="auto"/>
                                  </w:divBdr>
                                  <w:divsChild>
                                    <w:div w:id="804085614">
                                      <w:marLeft w:val="0"/>
                                      <w:marRight w:val="0"/>
                                      <w:marTop w:val="0"/>
                                      <w:marBottom w:val="0"/>
                                      <w:divBdr>
                                        <w:top w:val="none" w:sz="0" w:space="0" w:color="auto"/>
                                        <w:left w:val="none" w:sz="0" w:space="0" w:color="auto"/>
                                        <w:bottom w:val="none" w:sz="0" w:space="0" w:color="auto"/>
                                        <w:right w:val="none" w:sz="0" w:space="0" w:color="auto"/>
                                      </w:divBdr>
                                      <w:divsChild>
                                        <w:div w:id="990988868">
                                          <w:marLeft w:val="0"/>
                                          <w:marRight w:val="0"/>
                                          <w:marTop w:val="0"/>
                                          <w:marBottom w:val="0"/>
                                          <w:divBdr>
                                            <w:top w:val="none" w:sz="0" w:space="0" w:color="auto"/>
                                            <w:left w:val="none" w:sz="0" w:space="0" w:color="auto"/>
                                            <w:bottom w:val="none" w:sz="0" w:space="0" w:color="auto"/>
                                            <w:right w:val="none" w:sz="0" w:space="0" w:color="auto"/>
                                          </w:divBdr>
                                          <w:divsChild>
                                            <w:div w:id="1237206419">
                                              <w:marLeft w:val="0"/>
                                              <w:marRight w:val="0"/>
                                              <w:marTop w:val="0"/>
                                              <w:marBottom w:val="0"/>
                                              <w:divBdr>
                                                <w:top w:val="none" w:sz="0" w:space="0" w:color="auto"/>
                                                <w:left w:val="none" w:sz="0" w:space="0" w:color="auto"/>
                                                <w:bottom w:val="none" w:sz="0" w:space="0" w:color="auto"/>
                                                <w:right w:val="none" w:sz="0" w:space="0" w:color="auto"/>
                                              </w:divBdr>
                                              <w:divsChild>
                                                <w:div w:id="1861551366">
                                                  <w:marLeft w:val="0"/>
                                                  <w:marRight w:val="0"/>
                                                  <w:marTop w:val="0"/>
                                                  <w:marBottom w:val="0"/>
                                                  <w:divBdr>
                                                    <w:top w:val="none" w:sz="0" w:space="0" w:color="auto"/>
                                                    <w:left w:val="none" w:sz="0" w:space="0" w:color="auto"/>
                                                    <w:bottom w:val="none" w:sz="0" w:space="0" w:color="auto"/>
                                                    <w:right w:val="none" w:sz="0" w:space="0" w:color="auto"/>
                                                  </w:divBdr>
                                                  <w:divsChild>
                                                    <w:div w:id="174543347">
                                                      <w:marLeft w:val="0"/>
                                                      <w:marRight w:val="0"/>
                                                      <w:marTop w:val="0"/>
                                                      <w:marBottom w:val="0"/>
                                                      <w:divBdr>
                                                        <w:top w:val="none" w:sz="0" w:space="0" w:color="auto"/>
                                                        <w:left w:val="none" w:sz="0" w:space="0" w:color="auto"/>
                                                        <w:bottom w:val="none" w:sz="0" w:space="0" w:color="auto"/>
                                                        <w:right w:val="none" w:sz="0" w:space="0" w:color="auto"/>
                                                      </w:divBdr>
                                                      <w:divsChild>
                                                        <w:div w:id="1446999459">
                                                          <w:marLeft w:val="0"/>
                                                          <w:marRight w:val="0"/>
                                                          <w:marTop w:val="0"/>
                                                          <w:marBottom w:val="0"/>
                                                          <w:divBdr>
                                                            <w:top w:val="none" w:sz="0" w:space="0" w:color="auto"/>
                                                            <w:left w:val="none" w:sz="0" w:space="0" w:color="auto"/>
                                                            <w:bottom w:val="none" w:sz="0" w:space="0" w:color="auto"/>
                                                            <w:right w:val="none" w:sz="0" w:space="0" w:color="auto"/>
                                                          </w:divBdr>
                                                          <w:divsChild>
                                                            <w:div w:id="1838227994">
                                                              <w:marLeft w:val="0"/>
                                                              <w:marRight w:val="0"/>
                                                              <w:marTop w:val="0"/>
                                                              <w:marBottom w:val="0"/>
                                                              <w:divBdr>
                                                                <w:top w:val="none" w:sz="0" w:space="0" w:color="auto"/>
                                                                <w:left w:val="none" w:sz="0" w:space="0" w:color="auto"/>
                                                                <w:bottom w:val="none" w:sz="0" w:space="0" w:color="auto"/>
                                                                <w:right w:val="none" w:sz="0" w:space="0" w:color="auto"/>
                                                              </w:divBdr>
                                                              <w:divsChild>
                                                                <w:div w:id="1297223881">
                                                                  <w:marLeft w:val="0"/>
                                                                  <w:marRight w:val="0"/>
                                                                  <w:marTop w:val="0"/>
                                                                  <w:marBottom w:val="0"/>
                                                                  <w:divBdr>
                                                                    <w:top w:val="none" w:sz="0" w:space="0" w:color="auto"/>
                                                                    <w:left w:val="none" w:sz="0" w:space="0" w:color="auto"/>
                                                                    <w:bottom w:val="none" w:sz="0" w:space="0" w:color="auto"/>
                                                                    <w:right w:val="none" w:sz="0" w:space="0" w:color="auto"/>
                                                                  </w:divBdr>
                                                                  <w:divsChild>
                                                                    <w:div w:id="492840207">
                                                                      <w:marLeft w:val="0"/>
                                                                      <w:marRight w:val="0"/>
                                                                      <w:marTop w:val="0"/>
                                                                      <w:marBottom w:val="225"/>
                                                                      <w:divBdr>
                                                                        <w:top w:val="none" w:sz="0" w:space="0" w:color="auto"/>
                                                                        <w:left w:val="none" w:sz="0" w:space="0" w:color="auto"/>
                                                                        <w:bottom w:val="none" w:sz="0" w:space="0" w:color="auto"/>
                                                                        <w:right w:val="none" w:sz="0" w:space="0" w:color="auto"/>
                                                                      </w:divBdr>
                                                                      <w:divsChild>
                                                                        <w:div w:id="2105421334">
                                                                          <w:marLeft w:val="0"/>
                                                                          <w:marRight w:val="0"/>
                                                                          <w:marTop w:val="0"/>
                                                                          <w:marBottom w:val="0"/>
                                                                          <w:divBdr>
                                                                            <w:top w:val="none" w:sz="0" w:space="0" w:color="auto"/>
                                                                            <w:left w:val="none" w:sz="0" w:space="0" w:color="auto"/>
                                                                            <w:bottom w:val="none" w:sz="0" w:space="0" w:color="auto"/>
                                                                            <w:right w:val="none" w:sz="0" w:space="0" w:color="auto"/>
                                                                          </w:divBdr>
                                                                          <w:divsChild>
                                                                            <w:div w:id="1137918597">
                                                                              <w:marLeft w:val="0"/>
                                                                              <w:marRight w:val="0"/>
                                                                              <w:marTop w:val="0"/>
                                                                              <w:marBottom w:val="0"/>
                                                                              <w:divBdr>
                                                                                <w:top w:val="none" w:sz="0" w:space="0" w:color="auto"/>
                                                                                <w:left w:val="none" w:sz="0" w:space="0" w:color="auto"/>
                                                                                <w:bottom w:val="none" w:sz="0" w:space="0" w:color="auto"/>
                                                                                <w:right w:val="none" w:sz="0" w:space="0" w:color="auto"/>
                                                                              </w:divBdr>
                                                                              <w:divsChild>
                                                                                <w:div w:id="59841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782122">
      <w:bodyDiv w:val="1"/>
      <w:marLeft w:val="0"/>
      <w:marRight w:val="0"/>
      <w:marTop w:val="0"/>
      <w:marBottom w:val="0"/>
      <w:divBdr>
        <w:top w:val="none" w:sz="0" w:space="0" w:color="auto"/>
        <w:left w:val="none" w:sz="0" w:space="0" w:color="auto"/>
        <w:bottom w:val="none" w:sz="0" w:space="0" w:color="auto"/>
        <w:right w:val="none" w:sz="0" w:space="0" w:color="auto"/>
      </w:divBdr>
    </w:div>
    <w:div w:id="884222928">
      <w:bodyDiv w:val="1"/>
      <w:marLeft w:val="0"/>
      <w:marRight w:val="0"/>
      <w:marTop w:val="0"/>
      <w:marBottom w:val="0"/>
      <w:divBdr>
        <w:top w:val="none" w:sz="0" w:space="0" w:color="auto"/>
        <w:left w:val="none" w:sz="0" w:space="0" w:color="auto"/>
        <w:bottom w:val="none" w:sz="0" w:space="0" w:color="auto"/>
        <w:right w:val="none" w:sz="0" w:space="0" w:color="auto"/>
      </w:divBdr>
    </w:div>
    <w:div w:id="1023674253">
      <w:bodyDiv w:val="1"/>
      <w:marLeft w:val="0"/>
      <w:marRight w:val="0"/>
      <w:marTop w:val="0"/>
      <w:marBottom w:val="0"/>
      <w:divBdr>
        <w:top w:val="none" w:sz="0" w:space="0" w:color="auto"/>
        <w:left w:val="none" w:sz="0" w:space="0" w:color="auto"/>
        <w:bottom w:val="none" w:sz="0" w:space="0" w:color="auto"/>
        <w:right w:val="none" w:sz="0" w:space="0" w:color="auto"/>
      </w:divBdr>
    </w:div>
    <w:div w:id="1130709506">
      <w:bodyDiv w:val="1"/>
      <w:marLeft w:val="0"/>
      <w:marRight w:val="0"/>
      <w:marTop w:val="0"/>
      <w:marBottom w:val="0"/>
      <w:divBdr>
        <w:top w:val="none" w:sz="0" w:space="0" w:color="auto"/>
        <w:left w:val="none" w:sz="0" w:space="0" w:color="auto"/>
        <w:bottom w:val="none" w:sz="0" w:space="0" w:color="auto"/>
        <w:right w:val="none" w:sz="0" w:space="0" w:color="auto"/>
      </w:divBdr>
      <w:divsChild>
        <w:div w:id="1737194430">
          <w:marLeft w:val="0"/>
          <w:marRight w:val="0"/>
          <w:marTop w:val="0"/>
          <w:marBottom w:val="0"/>
          <w:divBdr>
            <w:top w:val="none" w:sz="0" w:space="0" w:color="auto"/>
            <w:left w:val="none" w:sz="0" w:space="0" w:color="auto"/>
            <w:bottom w:val="none" w:sz="0" w:space="0" w:color="auto"/>
            <w:right w:val="none" w:sz="0" w:space="0" w:color="auto"/>
          </w:divBdr>
          <w:divsChild>
            <w:div w:id="138346946">
              <w:marLeft w:val="0"/>
              <w:marRight w:val="0"/>
              <w:marTop w:val="0"/>
              <w:marBottom w:val="0"/>
              <w:divBdr>
                <w:top w:val="none" w:sz="0" w:space="0" w:color="auto"/>
                <w:left w:val="none" w:sz="0" w:space="0" w:color="auto"/>
                <w:bottom w:val="none" w:sz="0" w:space="0" w:color="auto"/>
                <w:right w:val="none" w:sz="0" w:space="0" w:color="auto"/>
              </w:divBdr>
              <w:divsChild>
                <w:div w:id="1488979521">
                  <w:marLeft w:val="0"/>
                  <w:marRight w:val="0"/>
                  <w:marTop w:val="0"/>
                  <w:marBottom w:val="0"/>
                  <w:divBdr>
                    <w:top w:val="none" w:sz="0" w:space="0" w:color="auto"/>
                    <w:left w:val="none" w:sz="0" w:space="0" w:color="auto"/>
                    <w:bottom w:val="none" w:sz="0" w:space="0" w:color="auto"/>
                    <w:right w:val="none" w:sz="0" w:space="0" w:color="auto"/>
                  </w:divBdr>
                  <w:divsChild>
                    <w:div w:id="1690989058">
                      <w:marLeft w:val="0"/>
                      <w:marRight w:val="0"/>
                      <w:marTop w:val="0"/>
                      <w:marBottom w:val="0"/>
                      <w:divBdr>
                        <w:top w:val="none" w:sz="0" w:space="0" w:color="auto"/>
                        <w:left w:val="none" w:sz="0" w:space="0" w:color="auto"/>
                        <w:bottom w:val="none" w:sz="0" w:space="0" w:color="auto"/>
                        <w:right w:val="none" w:sz="0" w:space="0" w:color="auto"/>
                      </w:divBdr>
                      <w:divsChild>
                        <w:div w:id="437678477">
                          <w:marLeft w:val="0"/>
                          <w:marRight w:val="0"/>
                          <w:marTop w:val="0"/>
                          <w:marBottom w:val="0"/>
                          <w:divBdr>
                            <w:top w:val="none" w:sz="0" w:space="0" w:color="auto"/>
                            <w:left w:val="none" w:sz="0" w:space="0" w:color="auto"/>
                            <w:bottom w:val="none" w:sz="0" w:space="0" w:color="auto"/>
                            <w:right w:val="none" w:sz="0" w:space="0" w:color="auto"/>
                          </w:divBdr>
                          <w:divsChild>
                            <w:div w:id="1999647855">
                              <w:marLeft w:val="0"/>
                              <w:marRight w:val="0"/>
                              <w:marTop w:val="0"/>
                              <w:marBottom w:val="0"/>
                              <w:divBdr>
                                <w:top w:val="none" w:sz="0" w:space="0" w:color="auto"/>
                                <w:left w:val="none" w:sz="0" w:space="0" w:color="auto"/>
                                <w:bottom w:val="none" w:sz="0" w:space="0" w:color="auto"/>
                                <w:right w:val="none" w:sz="0" w:space="0" w:color="auto"/>
                              </w:divBdr>
                              <w:divsChild>
                                <w:div w:id="281575393">
                                  <w:marLeft w:val="0"/>
                                  <w:marRight w:val="0"/>
                                  <w:marTop w:val="0"/>
                                  <w:marBottom w:val="0"/>
                                  <w:divBdr>
                                    <w:top w:val="none" w:sz="0" w:space="0" w:color="auto"/>
                                    <w:left w:val="none" w:sz="0" w:space="0" w:color="auto"/>
                                    <w:bottom w:val="none" w:sz="0" w:space="0" w:color="auto"/>
                                    <w:right w:val="none" w:sz="0" w:space="0" w:color="auto"/>
                                  </w:divBdr>
                                  <w:divsChild>
                                    <w:div w:id="849098416">
                                      <w:marLeft w:val="0"/>
                                      <w:marRight w:val="0"/>
                                      <w:marTop w:val="0"/>
                                      <w:marBottom w:val="0"/>
                                      <w:divBdr>
                                        <w:top w:val="none" w:sz="0" w:space="0" w:color="auto"/>
                                        <w:left w:val="none" w:sz="0" w:space="0" w:color="auto"/>
                                        <w:bottom w:val="none" w:sz="0" w:space="0" w:color="auto"/>
                                        <w:right w:val="none" w:sz="0" w:space="0" w:color="auto"/>
                                      </w:divBdr>
                                      <w:divsChild>
                                        <w:div w:id="1273056289">
                                          <w:marLeft w:val="0"/>
                                          <w:marRight w:val="0"/>
                                          <w:marTop w:val="0"/>
                                          <w:marBottom w:val="0"/>
                                          <w:divBdr>
                                            <w:top w:val="none" w:sz="0" w:space="0" w:color="auto"/>
                                            <w:left w:val="none" w:sz="0" w:space="0" w:color="auto"/>
                                            <w:bottom w:val="none" w:sz="0" w:space="0" w:color="auto"/>
                                            <w:right w:val="none" w:sz="0" w:space="0" w:color="auto"/>
                                          </w:divBdr>
                                          <w:divsChild>
                                            <w:div w:id="968363815">
                                              <w:marLeft w:val="0"/>
                                              <w:marRight w:val="0"/>
                                              <w:marTop w:val="0"/>
                                              <w:marBottom w:val="0"/>
                                              <w:divBdr>
                                                <w:top w:val="single" w:sz="12" w:space="2" w:color="FFFFCC"/>
                                                <w:left w:val="single" w:sz="12" w:space="2" w:color="FFFFCC"/>
                                                <w:bottom w:val="single" w:sz="12" w:space="2" w:color="FFFFCC"/>
                                                <w:right w:val="single" w:sz="12" w:space="0" w:color="FFFFCC"/>
                                              </w:divBdr>
                                              <w:divsChild>
                                                <w:div w:id="534123099">
                                                  <w:marLeft w:val="0"/>
                                                  <w:marRight w:val="0"/>
                                                  <w:marTop w:val="0"/>
                                                  <w:marBottom w:val="0"/>
                                                  <w:divBdr>
                                                    <w:top w:val="none" w:sz="0" w:space="0" w:color="auto"/>
                                                    <w:left w:val="none" w:sz="0" w:space="0" w:color="auto"/>
                                                    <w:bottom w:val="none" w:sz="0" w:space="0" w:color="auto"/>
                                                    <w:right w:val="none" w:sz="0" w:space="0" w:color="auto"/>
                                                  </w:divBdr>
                                                  <w:divsChild>
                                                    <w:div w:id="698162836">
                                                      <w:marLeft w:val="0"/>
                                                      <w:marRight w:val="0"/>
                                                      <w:marTop w:val="0"/>
                                                      <w:marBottom w:val="0"/>
                                                      <w:divBdr>
                                                        <w:top w:val="none" w:sz="0" w:space="0" w:color="auto"/>
                                                        <w:left w:val="none" w:sz="0" w:space="0" w:color="auto"/>
                                                        <w:bottom w:val="none" w:sz="0" w:space="0" w:color="auto"/>
                                                        <w:right w:val="none" w:sz="0" w:space="0" w:color="auto"/>
                                                      </w:divBdr>
                                                      <w:divsChild>
                                                        <w:div w:id="1196966247">
                                                          <w:marLeft w:val="0"/>
                                                          <w:marRight w:val="0"/>
                                                          <w:marTop w:val="0"/>
                                                          <w:marBottom w:val="0"/>
                                                          <w:divBdr>
                                                            <w:top w:val="none" w:sz="0" w:space="0" w:color="auto"/>
                                                            <w:left w:val="none" w:sz="0" w:space="0" w:color="auto"/>
                                                            <w:bottom w:val="none" w:sz="0" w:space="0" w:color="auto"/>
                                                            <w:right w:val="none" w:sz="0" w:space="0" w:color="auto"/>
                                                          </w:divBdr>
                                                          <w:divsChild>
                                                            <w:div w:id="199129579">
                                                              <w:marLeft w:val="0"/>
                                                              <w:marRight w:val="0"/>
                                                              <w:marTop w:val="0"/>
                                                              <w:marBottom w:val="0"/>
                                                              <w:divBdr>
                                                                <w:top w:val="none" w:sz="0" w:space="0" w:color="auto"/>
                                                                <w:left w:val="none" w:sz="0" w:space="0" w:color="auto"/>
                                                                <w:bottom w:val="none" w:sz="0" w:space="0" w:color="auto"/>
                                                                <w:right w:val="none" w:sz="0" w:space="0" w:color="auto"/>
                                                              </w:divBdr>
                                                              <w:divsChild>
                                                                <w:div w:id="153110033">
                                                                  <w:marLeft w:val="0"/>
                                                                  <w:marRight w:val="0"/>
                                                                  <w:marTop w:val="0"/>
                                                                  <w:marBottom w:val="0"/>
                                                                  <w:divBdr>
                                                                    <w:top w:val="none" w:sz="0" w:space="0" w:color="auto"/>
                                                                    <w:left w:val="none" w:sz="0" w:space="0" w:color="auto"/>
                                                                    <w:bottom w:val="none" w:sz="0" w:space="0" w:color="auto"/>
                                                                    <w:right w:val="none" w:sz="0" w:space="0" w:color="auto"/>
                                                                  </w:divBdr>
                                                                  <w:divsChild>
                                                                    <w:div w:id="478379948">
                                                                      <w:marLeft w:val="0"/>
                                                                      <w:marRight w:val="0"/>
                                                                      <w:marTop w:val="0"/>
                                                                      <w:marBottom w:val="0"/>
                                                                      <w:divBdr>
                                                                        <w:top w:val="none" w:sz="0" w:space="0" w:color="auto"/>
                                                                        <w:left w:val="none" w:sz="0" w:space="0" w:color="auto"/>
                                                                        <w:bottom w:val="none" w:sz="0" w:space="0" w:color="auto"/>
                                                                        <w:right w:val="none" w:sz="0" w:space="0" w:color="auto"/>
                                                                      </w:divBdr>
                                                                      <w:divsChild>
                                                                        <w:div w:id="2014451839">
                                                                          <w:marLeft w:val="0"/>
                                                                          <w:marRight w:val="0"/>
                                                                          <w:marTop w:val="0"/>
                                                                          <w:marBottom w:val="0"/>
                                                                          <w:divBdr>
                                                                            <w:top w:val="none" w:sz="0" w:space="0" w:color="auto"/>
                                                                            <w:left w:val="none" w:sz="0" w:space="0" w:color="auto"/>
                                                                            <w:bottom w:val="none" w:sz="0" w:space="0" w:color="auto"/>
                                                                            <w:right w:val="none" w:sz="0" w:space="0" w:color="auto"/>
                                                                          </w:divBdr>
                                                                          <w:divsChild>
                                                                            <w:div w:id="1450472192">
                                                                              <w:marLeft w:val="0"/>
                                                                              <w:marRight w:val="0"/>
                                                                              <w:marTop w:val="0"/>
                                                                              <w:marBottom w:val="0"/>
                                                                              <w:divBdr>
                                                                                <w:top w:val="none" w:sz="0" w:space="0" w:color="auto"/>
                                                                                <w:left w:val="none" w:sz="0" w:space="0" w:color="auto"/>
                                                                                <w:bottom w:val="none" w:sz="0" w:space="0" w:color="auto"/>
                                                                                <w:right w:val="none" w:sz="0" w:space="0" w:color="auto"/>
                                                                              </w:divBdr>
                                                                              <w:divsChild>
                                                                                <w:div w:id="1881700613">
                                                                                  <w:marLeft w:val="0"/>
                                                                                  <w:marRight w:val="0"/>
                                                                                  <w:marTop w:val="0"/>
                                                                                  <w:marBottom w:val="0"/>
                                                                                  <w:divBdr>
                                                                                    <w:top w:val="none" w:sz="0" w:space="0" w:color="auto"/>
                                                                                    <w:left w:val="none" w:sz="0" w:space="0" w:color="auto"/>
                                                                                    <w:bottom w:val="none" w:sz="0" w:space="0" w:color="auto"/>
                                                                                    <w:right w:val="none" w:sz="0" w:space="0" w:color="auto"/>
                                                                                  </w:divBdr>
                                                                                  <w:divsChild>
                                                                                    <w:div w:id="1856190434">
                                                                                      <w:marLeft w:val="0"/>
                                                                                      <w:marRight w:val="0"/>
                                                                                      <w:marTop w:val="0"/>
                                                                                      <w:marBottom w:val="0"/>
                                                                                      <w:divBdr>
                                                                                        <w:top w:val="none" w:sz="0" w:space="0" w:color="auto"/>
                                                                                        <w:left w:val="none" w:sz="0" w:space="0" w:color="auto"/>
                                                                                        <w:bottom w:val="none" w:sz="0" w:space="0" w:color="auto"/>
                                                                                        <w:right w:val="none" w:sz="0" w:space="0" w:color="auto"/>
                                                                                      </w:divBdr>
                                                                                      <w:divsChild>
                                                                                        <w:div w:id="2020501521">
                                                                                          <w:marLeft w:val="0"/>
                                                                                          <w:marRight w:val="0"/>
                                                                                          <w:marTop w:val="0"/>
                                                                                          <w:marBottom w:val="0"/>
                                                                                          <w:divBdr>
                                                                                            <w:top w:val="none" w:sz="0" w:space="0" w:color="auto"/>
                                                                                            <w:left w:val="none" w:sz="0" w:space="0" w:color="auto"/>
                                                                                            <w:bottom w:val="none" w:sz="0" w:space="0" w:color="auto"/>
                                                                                            <w:right w:val="none" w:sz="0" w:space="0" w:color="auto"/>
                                                                                          </w:divBdr>
                                                                                          <w:divsChild>
                                                                                            <w:div w:id="1386415868">
                                                                                              <w:marLeft w:val="0"/>
                                                                                              <w:marRight w:val="120"/>
                                                                                              <w:marTop w:val="0"/>
                                                                                              <w:marBottom w:val="150"/>
                                                                                              <w:divBdr>
                                                                                                <w:top w:val="single" w:sz="2" w:space="0" w:color="EFEFEF"/>
                                                                                                <w:left w:val="single" w:sz="6" w:space="0" w:color="EFEFEF"/>
                                                                                                <w:bottom w:val="single" w:sz="6" w:space="0" w:color="E2E2E2"/>
                                                                                                <w:right w:val="single" w:sz="6" w:space="0" w:color="EFEFEF"/>
                                                                                              </w:divBdr>
                                                                                              <w:divsChild>
                                                                                                <w:div w:id="1462191605">
                                                                                                  <w:marLeft w:val="0"/>
                                                                                                  <w:marRight w:val="0"/>
                                                                                                  <w:marTop w:val="0"/>
                                                                                                  <w:marBottom w:val="0"/>
                                                                                                  <w:divBdr>
                                                                                                    <w:top w:val="none" w:sz="0" w:space="0" w:color="auto"/>
                                                                                                    <w:left w:val="none" w:sz="0" w:space="0" w:color="auto"/>
                                                                                                    <w:bottom w:val="none" w:sz="0" w:space="0" w:color="auto"/>
                                                                                                    <w:right w:val="none" w:sz="0" w:space="0" w:color="auto"/>
                                                                                                  </w:divBdr>
                                                                                                  <w:divsChild>
                                                                                                    <w:div w:id="415904807">
                                                                                                      <w:marLeft w:val="0"/>
                                                                                                      <w:marRight w:val="0"/>
                                                                                                      <w:marTop w:val="0"/>
                                                                                                      <w:marBottom w:val="0"/>
                                                                                                      <w:divBdr>
                                                                                                        <w:top w:val="none" w:sz="0" w:space="0" w:color="auto"/>
                                                                                                        <w:left w:val="none" w:sz="0" w:space="0" w:color="auto"/>
                                                                                                        <w:bottom w:val="none" w:sz="0" w:space="0" w:color="auto"/>
                                                                                                        <w:right w:val="none" w:sz="0" w:space="0" w:color="auto"/>
                                                                                                      </w:divBdr>
                                                                                                      <w:divsChild>
                                                                                                        <w:div w:id="813661">
                                                                                                          <w:marLeft w:val="0"/>
                                                                                                          <w:marRight w:val="0"/>
                                                                                                          <w:marTop w:val="0"/>
                                                                                                          <w:marBottom w:val="0"/>
                                                                                                          <w:divBdr>
                                                                                                            <w:top w:val="none" w:sz="0" w:space="0" w:color="auto"/>
                                                                                                            <w:left w:val="none" w:sz="0" w:space="0" w:color="auto"/>
                                                                                                            <w:bottom w:val="none" w:sz="0" w:space="0" w:color="auto"/>
                                                                                                            <w:right w:val="none" w:sz="0" w:space="0" w:color="auto"/>
                                                                                                          </w:divBdr>
                                                                                                          <w:divsChild>
                                                                                                            <w:div w:id="243999569">
                                                                                                              <w:marLeft w:val="0"/>
                                                                                                              <w:marRight w:val="0"/>
                                                                                                              <w:marTop w:val="0"/>
                                                                                                              <w:marBottom w:val="0"/>
                                                                                                              <w:divBdr>
                                                                                                                <w:top w:val="none" w:sz="0" w:space="0" w:color="auto"/>
                                                                                                                <w:left w:val="none" w:sz="0" w:space="0" w:color="auto"/>
                                                                                                                <w:bottom w:val="none" w:sz="0" w:space="0" w:color="auto"/>
                                                                                                                <w:right w:val="none" w:sz="0" w:space="0" w:color="auto"/>
                                                                                                              </w:divBdr>
                                                                                                              <w:divsChild>
                                                                                                                <w:div w:id="710226698">
                                                                                                                  <w:marLeft w:val="0"/>
                                                                                                                  <w:marRight w:val="0"/>
                                                                                                                  <w:marTop w:val="0"/>
                                                                                                                  <w:marBottom w:val="0"/>
                                                                                                                  <w:divBdr>
                                                                                                                    <w:top w:val="single" w:sz="2" w:space="4" w:color="D8D8D8"/>
                                                                                                                    <w:left w:val="single" w:sz="2" w:space="0" w:color="D8D8D8"/>
                                                                                                                    <w:bottom w:val="single" w:sz="2" w:space="4" w:color="D8D8D8"/>
                                                                                                                    <w:right w:val="single" w:sz="2" w:space="0" w:color="D8D8D8"/>
                                                                                                                  </w:divBdr>
                                                                                                                  <w:divsChild>
                                                                                                                    <w:div w:id="1719011203">
                                                                                                                      <w:marLeft w:val="225"/>
                                                                                                                      <w:marRight w:val="225"/>
                                                                                                                      <w:marTop w:val="75"/>
                                                                                                                      <w:marBottom w:val="75"/>
                                                                                                                      <w:divBdr>
                                                                                                                        <w:top w:val="none" w:sz="0" w:space="0" w:color="auto"/>
                                                                                                                        <w:left w:val="none" w:sz="0" w:space="0" w:color="auto"/>
                                                                                                                        <w:bottom w:val="none" w:sz="0" w:space="0" w:color="auto"/>
                                                                                                                        <w:right w:val="none" w:sz="0" w:space="0" w:color="auto"/>
                                                                                                                      </w:divBdr>
                                                                                                                      <w:divsChild>
                                                                                                                        <w:div w:id="130752967">
                                                                                                                          <w:marLeft w:val="0"/>
                                                                                                                          <w:marRight w:val="0"/>
                                                                                                                          <w:marTop w:val="0"/>
                                                                                                                          <w:marBottom w:val="0"/>
                                                                                                                          <w:divBdr>
                                                                                                                            <w:top w:val="single" w:sz="6" w:space="0" w:color="auto"/>
                                                                                                                            <w:left w:val="single" w:sz="6" w:space="0" w:color="auto"/>
                                                                                                                            <w:bottom w:val="single" w:sz="6" w:space="0" w:color="auto"/>
                                                                                                                            <w:right w:val="single" w:sz="6" w:space="0" w:color="auto"/>
                                                                                                                          </w:divBdr>
                                                                                                                          <w:divsChild>
                                                                                                                            <w:div w:id="135610649">
                                                                                                                              <w:marLeft w:val="0"/>
                                                                                                                              <w:marRight w:val="0"/>
                                                                                                                              <w:marTop w:val="0"/>
                                                                                                                              <w:marBottom w:val="0"/>
                                                                                                                              <w:divBdr>
                                                                                                                                <w:top w:val="none" w:sz="0" w:space="0" w:color="auto"/>
                                                                                                                                <w:left w:val="none" w:sz="0" w:space="0" w:color="auto"/>
                                                                                                                                <w:bottom w:val="none" w:sz="0" w:space="0" w:color="auto"/>
                                                                                                                                <w:right w:val="none" w:sz="0" w:space="0" w:color="auto"/>
                                                                                                                              </w:divBdr>
                                                                                                                              <w:divsChild>
                                                                                                                                <w:div w:id="487939265">
                                                                                                                                  <w:marLeft w:val="0"/>
                                                                                                                                  <w:marRight w:val="0"/>
                                                                                                                                  <w:marTop w:val="0"/>
                                                                                                                                  <w:marBottom w:val="0"/>
                                                                                                                                  <w:divBdr>
                                                                                                                                    <w:top w:val="none" w:sz="0" w:space="0" w:color="auto"/>
                                                                                                                                    <w:left w:val="none" w:sz="0" w:space="0" w:color="auto"/>
                                                                                                                                    <w:bottom w:val="none" w:sz="0" w:space="0" w:color="auto"/>
                                                                                                                                    <w:right w:val="none" w:sz="0" w:space="0" w:color="auto"/>
                                                                                                                                  </w:divBdr>
                                                                                                                                  <w:divsChild>
                                                                                                                                    <w:div w:id="1147820843">
                                                                                                                                      <w:marLeft w:val="0"/>
                                                                                                                                      <w:marRight w:val="0"/>
                                                                                                                                      <w:marTop w:val="0"/>
                                                                                                                                      <w:marBottom w:val="0"/>
                                                                                                                                      <w:divBdr>
                                                                                                                                        <w:top w:val="none" w:sz="0" w:space="0" w:color="auto"/>
                                                                                                                                        <w:left w:val="none" w:sz="0" w:space="0" w:color="auto"/>
                                                                                                                                        <w:bottom w:val="none" w:sz="0" w:space="0" w:color="auto"/>
                                                                                                                                        <w:right w:val="none" w:sz="0" w:space="0" w:color="auto"/>
                                                                                                                                      </w:divBdr>
                                                                                                                                      <w:divsChild>
                                                                                                                                        <w:div w:id="2056811396">
                                                                                                                                          <w:marLeft w:val="0"/>
                                                                                                                                          <w:marRight w:val="0"/>
                                                                                                                                          <w:marTop w:val="0"/>
                                                                                                                                          <w:marBottom w:val="0"/>
                                                                                                                                          <w:divBdr>
                                                                                                                                            <w:top w:val="none" w:sz="0" w:space="0" w:color="auto"/>
                                                                                                                                            <w:left w:val="none" w:sz="0" w:space="0" w:color="auto"/>
                                                                                                                                            <w:bottom w:val="none" w:sz="0" w:space="0" w:color="auto"/>
                                                                                                                                            <w:right w:val="none" w:sz="0" w:space="0" w:color="auto"/>
                                                                                                                                          </w:divBdr>
                                                                                                                                          <w:divsChild>
                                                                                                                                            <w:div w:id="66735156">
                                                                                                                                              <w:marLeft w:val="0"/>
                                                                                                                                              <w:marRight w:val="0"/>
                                                                                                                                              <w:marTop w:val="0"/>
                                                                                                                                              <w:marBottom w:val="0"/>
                                                                                                                                              <w:divBdr>
                                                                                                                                                <w:top w:val="none" w:sz="0" w:space="0" w:color="auto"/>
                                                                                                                                                <w:left w:val="none" w:sz="0" w:space="0" w:color="auto"/>
                                                                                                                                                <w:bottom w:val="none" w:sz="0" w:space="0" w:color="auto"/>
                                                                                                                                                <w:right w:val="none" w:sz="0" w:space="0" w:color="auto"/>
                                                                                                                                              </w:divBdr>
                                                                                                                                            </w:div>
                                                                                                                                            <w:div w:id="466510801">
                                                                                                                                              <w:marLeft w:val="0"/>
                                                                                                                                              <w:marRight w:val="0"/>
                                                                                                                                              <w:marTop w:val="0"/>
                                                                                                                                              <w:marBottom w:val="0"/>
                                                                                                                                              <w:divBdr>
                                                                                                                                                <w:top w:val="none" w:sz="0" w:space="0" w:color="auto"/>
                                                                                                                                                <w:left w:val="none" w:sz="0" w:space="0" w:color="auto"/>
                                                                                                                                                <w:bottom w:val="none" w:sz="0" w:space="0" w:color="auto"/>
                                                                                                                                                <w:right w:val="none" w:sz="0" w:space="0" w:color="auto"/>
                                                                                                                                              </w:divBdr>
                                                                                                                                            </w:div>
                                                                                                                                            <w:div w:id="993027506">
                                                                                                                                              <w:marLeft w:val="0"/>
                                                                                                                                              <w:marRight w:val="0"/>
                                                                                                                                              <w:marTop w:val="0"/>
                                                                                                                                              <w:marBottom w:val="0"/>
                                                                                                                                              <w:divBdr>
                                                                                                                                                <w:top w:val="none" w:sz="0" w:space="0" w:color="auto"/>
                                                                                                                                                <w:left w:val="none" w:sz="0" w:space="0" w:color="auto"/>
                                                                                                                                                <w:bottom w:val="none" w:sz="0" w:space="0" w:color="auto"/>
                                                                                                                                                <w:right w:val="none" w:sz="0" w:space="0" w:color="auto"/>
                                                                                                                                              </w:divBdr>
                                                                                                                                            </w:div>
                                                                                                                                            <w:div w:id="1221551303">
                                                                                                                                              <w:marLeft w:val="0"/>
                                                                                                                                              <w:marRight w:val="0"/>
                                                                                                                                              <w:marTop w:val="0"/>
                                                                                                                                              <w:marBottom w:val="0"/>
                                                                                                                                              <w:divBdr>
                                                                                                                                                <w:top w:val="none" w:sz="0" w:space="0" w:color="auto"/>
                                                                                                                                                <w:left w:val="none" w:sz="0" w:space="0" w:color="auto"/>
                                                                                                                                                <w:bottom w:val="none" w:sz="0" w:space="0" w:color="auto"/>
                                                                                                                                                <w:right w:val="none" w:sz="0" w:space="0" w:color="auto"/>
                                                                                                                                              </w:divBdr>
                                                                                                                                            </w:div>
                                                                                                                                            <w:div w:id="1405639401">
                                                                                                                                              <w:marLeft w:val="0"/>
                                                                                                                                              <w:marRight w:val="0"/>
                                                                                                                                              <w:marTop w:val="0"/>
                                                                                                                                              <w:marBottom w:val="0"/>
                                                                                                                                              <w:divBdr>
                                                                                                                                                <w:top w:val="none" w:sz="0" w:space="0" w:color="auto"/>
                                                                                                                                                <w:left w:val="none" w:sz="0" w:space="0" w:color="auto"/>
                                                                                                                                                <w:bottom w:val="none" w:sz="0" w:space="0" w:color="auto"/>
                                                                                                                                                <w:right w:val="none" w:sz="0" w:space="0" w:color="auto"/>
                                                                                                                                              </w:divBdr>
                                                                                                                                            </w:div>
                                                                                                                                            <w:div w:id="1847749850">
                                                                                                                                              <w:marLeft w:val="0"/>
                                                                                                                                              <w:marRight w:val="0"/>
                                                                                                                                              <w:marTop w:val="0"/>
                                                                                                                                              <w:marBottom w:val="0"/>
                                                                                                                                              <w:divBdr>
                                                                                                                                                <w:top w:val="none" w:sz="0" w:space="0" w:color="auto"/>
                                                                                                                                                <w:left w:val="none" w:sz="0" w:space="0" w:color="auto"/>
                                                                                                                                                <w:bottom w:val="none" w:sz="0" w:space="0" w:color="auto"/>
                                                                                                                                                <w:right w:val="none" w:sz="0" w:space="0" w:color="auto"/>
                                                                                                                                              </w:divBdr>
                                                                                                                                            </w:div>
                                                                                                                                            <w:div w:id="2069525277">
                                                                                                                                              <w:marLeft w:val="0"/>
                                                                                                                                              <w:marRight w:val="0"/>
                                                                                                                                              <w:marTop w:val="0"/>
                                                                                                                                              <w:marBottom w:val="0"/>
                                                                                                                                              <w:divBdr>
                                                                                                                                                <w:top w:val="none" w:sz="0" w:space="0" w:color="auto"/>
                                                                                                                                                <w:left w:val="none" w:sz="0" w:space="0" w:color="auto"/>
                                                                                                                                                <w:bottom w:val="none" w:sz="0" w:space="0" w:color="auto"/>
                                                                                                                                                <w:right w:val="none" w:sz="0" w:space="0" w:color="auto"/>
                                                                                                                                              </w:divBdr>
                                                                                                                                            </w:div>
                                                                                                                                            <w:div w:id="21368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794216">
      <w:bodyDiv w:val="1"/>
      <w:marLeft w:val="0"/>
      <w:marRight w:val="0"/>
      <w:marTop w:val="0"/>
      <w:marBottom w:val="0"/>
      <w:divBdr>
        <w:top w:val="none" w:sz="0" w:space="0" w:color="auto"/>
        <w:left w:val="none" w:sz="0" w:space="0" w:color="auto"/>
        <w:bottom w:val="none" w:sz="0" w:space="0" w:color="auto"/>
        <w:right w:val="none" w:sz="0" w:space="0" w:color="auto"/>
      </w:divBdr>
    </w:div>
    <w:div w:id="1205216277">
      <w:bodyDiv w:val="1"/>
      <w:marLeft w:val="0"/>
      <w:marRight w:val="0"/>
      <w:marTop w:val="0"/>
      <w:marBottom w:val="0"/>
      <w:divBdr>
        <w:top w:val="none" w:sz="0" w:space="0" w:color="auto"/>
        <w:left w:val="none" w:sz="0" w:space="0" w:color="auto"/>
        <w:bottom w:val="none" w:sz="0" w:space="0" w:color="auto"/>
        <w:right w:val="none" w:sz="0" w:space="0" w:color="auto"/>
      </w:divBdr>
      <w:divsChild>
        <w:div w:id="1539127435">
          <w:marLeft w:val="0"/>
          <w:marRight w:val="0"/>
          <w:marTop w:val="0"/>
          <w:marBottom w:val="0"/>
          <w:divBdr>
            <w:top w:val="none" w:sz="0" w:space="0" w:color="auto"/>
            <w:left w:val="none" w:sz="0" w:space="0" w:color="auto"/>
            <w:bottom w:val="none" w:sz="0" w:space="0" w:color="auto"/>
            <w:right w:val="none" w:sz="0" w:space="0" w:color="auto"/>
          </w:divBdr>
          <w:divsChild>
            <w:div w:id="1663972101">
              <w:marLeft w:val="0"/>
              <w:marRight w:val="0"/>
              <w:marTop w:val="0"/>
              <w:marBottom w:val="0"/>
              <w:divBdr>
                <w:top w:val="none" w:sz="0" w:space="0" w:color="auto"/>
                <w:left w:val="none" w:sz="0" w:space="0" w:color="auto"/>
                <w:bottom w:val="none" w:sz="0" w:space="0" w:color="auto"/>
                <w:right w:val="none" w:sz="0" w:space="0" w:color="auto"/>
              </w:divBdr>
              <w:divsChild>
                <w:div w:id="988942426">
                  <w:marLeft w:val="0"/>
                  <w:marRight w:val="0"/>
                  <w:marTop w:val="0"/>
                  <w:marBottom w:val="0"/>
                  <w:divBdr>
                    <w:top w:val="none" w:sz="0" w:space="0" w:color="auto"/>
                    <w:left w:val="none" w:sz="0" w:space="0" w:color="auto"/>
                    <w:bottom w:val="none" w:sz="0" w:space="0" w:color="auto"/>
                    <w:right w:val="none" w:sz="0" w:space="0" w:color="auto"/>
                  </w:divBdr>
                  <w:divsChild>
                    <w:div w:id="792405903">
                      <w:marLeft w:val="0"/>
                      <w:marRight w:val="0"/>
                      <w:marTop w:val="675"/>
                      <w:marBottom w:val="0"/>
                      <w:divBdr>
                        <w:top w:val="none" w:sz="0" w:space="0" w:color="auto"/>
                        <w:left w:val="none" w:sz="0" w:space="0" w:color="auto"/>
                        <w:bottom w:val="none" w:sz="0" w:space="0" w:color="auto"/>
                        <w:right w:val="none" w:sz="0" w:space="0" w:color="auto"/>
                      </w:divBdr>
                      <w:divsChild>
                        <w:div w:id="125045942">
                          <w:marLeft w:val="0"/>
                          <w:marRight w:val="0"/>
                          <w:marTop w:val="0"/>
                          <w:marBottom w:val="0"/>
                          <w:divBdr>
                            <w:top w:val="none" w:sz="0" w:space="0" w:color="auto"/>
                            <w:left w:val="none" w:sz="0" w:space="0" w:color="auto"/>
                            <w:bottom w:val="none" w:sz="0" w:space="0" w:color="auto"/>
                            <w:right w:val="none" w:sz="0" w:space="0" w:color="auto"/>
                          </w:divBdr>
                          <w:divsChild>
                            <w:div w:id="1723676577">
                              <w:marLeft w:val="0"/>
                              <w:marRight w:val="0"/>
                              <w:marTop w:val="0"/>
                              <w:marBottom w:val="0"/>
                              <w:divBdr>
                                <w:top w:val="none" w:sz="0" w:space="0" w:color="auto"/>
                                <w:left w:val="none" w:sz="0" w:space="0" w:color="auto"/>
                                <w:bottom w:val="none" w:sz="0" w:space="0" w:color="auto"/>
                                <w:right w:val="none" w:sz="0" w:space="0" w:color="auto"/>
                              </w:divBdr>
                            </w:div>
                            <w:div w:id="117434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713112">
      <w:bodyDiv w:val="1"/>
      <w:marLeft w:val="0"/>
      <w:marRight w:val="0"/>
      <w:marTop w:val="0"/>
      <w:marBottom w:val="0"/>
      <w:divBdr>
        <w:top w:val="none" w:sz="0" w:space="0" w:color="auto"/>
        <w:left w:val="none" w:sz="0" w:space="0" w:color="auto"/>
        <w:bottom w:val="none" w:sz="0" w:space="0" w:color="auto"/>
        <w:right w:val="none" w:sz="0" w:space="0" w:color="auto"/>
      </w:divBdr>
    </w:div>
    <w:div w:id="1306623271">
      <w:bodyDiv w:val="1"/>
      <w:marLeft w:val="0"/>
      <w:marRight w:val="0"/>
      <w:marTop w:val="0"/>
      <w:marBottom w:val="0"/>
      <w:divBdr>
        <w:top w:val="none" w:sz="0" w:space="0" w:color="auto"/>
        <w:left w:val="none" w:sz="0" w:space="0" w:color="auto"/>
        <w:bottom w:val="none" w:sz="0" w:space="0" w:color="auto"/>
        <w:right w:val="none" w:sz="0" w:space="0" w:color="auto"/>
      </w:divBdr>
    </w:div>
    <w:div w:id="1330325037">
      <w:bodyDiv w:val="1"/>
      <w:marLeft w:val="0"/>
      <w:marRight w:val="0"/>
      <w:marTop w:val="0"/>
      <w:marBottom w:val="0"/>
      <w:divBdr>
        <w:top w:val="none" w:sz="0" w:space="0" w:color="auto"/>
        <w:left w:val="none" w:sz="0" w:space="0" w:color="auto"/>
        <w:bottom w:val="none" w:sz="0" w:space="0" w:color="auto"/>
        <w:right w:val="none" w:sz="0" w:space="0" w:color="auto"/>
      </w:divBdr>
    </w:div>
    <w:div w:id="1363166844">
      <w:bodyDiv w:val="1"/>
      <w:marLeft w:val="0"/>
      <w:marRight w:val="0"/>
      <w:marTop w:val="0"/>
      <w:marBottom w:val="0"/>
      <w:divBdr>
        <w:top w:val="none" w:sz="0" w:space="0" w:color="auto"/>
        <w:left w:val="none" w:sz="0" w:space="0" w:color="auto"/>
        <w:bottom w:val="none" w:sz="0" w:space="0" w:color="auto"/>
        <w:right w:val="none" w:sz="0" w:space="0" w:color="auto"/>
      </w:divBdr>
    </w:div>
    <w:div w:id="1368724684">
      <w:bodyDiv w:val="1"/>
      <w:marLeft w:val="0"/>
      <w:marRight w:val="0"/>
      <w:marTop w:val="0"/>
      <w:marBottom w:val="0"/>
      <w:divBdr>
        <w:top w:val="none" w:sz="0" w:space="0" w:color="auto"/>
        <w:left w:val="none" w:sz="0" w:space="0" w:color="auto"/>
        <w:bottom w:val="none" w:sz="0" w:space="0" w:color="auto"/>
        <w:right w:val="none" w:sz="0" w:space="0" w:color="auto"/>
      </w:divBdr>
    </w:div>
    <w:div w:id="1391802362">
      <w:bodyDiv w:val="1"/>
      <w:marLeft w:val="0"/>
      <w:marRight w:val="0"/>
      <w:marTop w:val="0"/>
      <w:marBottom w:val="0"/>
      <w:divBdr>
        <w:top w:val="none" w:sz="0" w:space="0" w:color="auto"/>
        <w:left w:val="none" w:sz="0" w:space="0" w:color="auto"/>
        <w:bottom w:val="none" w:sz="0" w:space="0" w:color="auto"/>
        <w:right w:val="none" w:sz="0" w:space="0" w:color="auto"/>
      </w:divBdr>
    </w:div>
    <w:div w:id="1445884625">
      <w:bodyDiv w:val="1"/>
      <w:marLeft w:val="0"/>
      <w:marRight w:val="0"/>
      <w:marTop w:val="0"/>
      <w:marBottom w:val="0"/>
      <w:divBdr>
        <w:top w:val="none" w:sz="0" w:space="0" w:color="auto"/>
        <w:left w:val="none" w:sz="0" w:space="0" w:color="auto"/>
        <w:bottom w:val="none" w:sz="0" w:space="0" w:color="auto"/>
        <w:right w:val="none" w:sz="0" w:space="0" w:color="auto"/>
      </w:divBdr>
      <w:divsChild>
        <w:div w:id="1400593096">
          <w:marLeft w:val="0"/>
          <w:marRight w:val="0"/>
          <w:marTop w:val="0"/>
          <w:marBottom w:val="0"/>
          <w:divBdr>
            <w:top w:val="none" w:sz="0" w:space="0" w:color="auto"/>
            <w:left w:val="none" w:sz="0" w:space="0" w:color="auto"/>
            <w:bottom w:val="none" w:sz="0" w:space="0" w:color="auto"/>
            <w:right w:val="none" w:sz="0" w:space="0" w:color="auto"/>
          </w:divBdr>
          <w:divsChild>
            <w:div w:id="1785926102">
              <w:marLeft w:val="0"/>
              <w:marRight w:val="0"/>
              <w:marTop w:val="0"/>
              <w:marBottom w:val="0"/>
              <w:divBdr>
                <w:top w:val="none" w:sz="0" w:space="0" w:color="auto"/>
                <w:left w:val="none" w:sz="0" w:space="0" w:color="auto"/>
                <w:bottom w:val="none" w:sz="0" w:space="0" w:color="auto"/>
                <w:right w:val="none" w:sz="0" w:space="0" w:color="auto"/>
              </w:divBdr>
              <w:divsChild>
                <w:div w:id="1293440829">
                  <w:marLeft w:val="0"/>
                  <w:marRight w:val="0"/>
                  <w:marTop w:val="0"/>
                  <w:marBottom w:val="0"/>
                  <w:divBdr>
                    <w:top w:val="none" w:sz="0" w:space="0" w:color="auto"/>
                    <w:left w:val="none" w:sz="0" w:space="0" w:color="auto"/>
                    <w:bottom w:val="none" w:sz="0" w:space="0" w:color="auto"/>
                    <w:right w:val="none" w:sz="0" w:space="0" w:color="auto"/>
                  </w:divBdr>
                  <w:divsChild>
                    <w:div w:id="1048380348">
                      <w:marLeft w:val="0"/>
                      <w:marRight w:val="0"/>
                      <w:marTop w:val="0"/>
                      <w:marBottom w:val="0"/>
                      <w:divBdr>
                        <w:top w:val="none" w:sz="0" w:space="0" w:color="auto"/>
                        <w:left w:val="none" w:sz="0" w:space="0" w:color="auto"/>
                        <w:bottom w:val="none" w:sz="0" w:space="0" w:color="auto"/>
                        <w:right w:val="none" w:sz="0" w:space="0" w:color="auto"/>
                      </w:divBdr>
                      <w:divsChild>
                        <w:div w:id="1361131459">
                          <w:marLeft w:val="0"/>
                          <w:marRight w:val="0"/>
                          <w:marTop w:val="0"/>
                          <w:marBottom w:val="0"/>
                          <w:divBdr>
                            <w:top w:val="none" w:sz="0" w:space="0" w:color="auto"/>
                            <w:left w:val="none" w:sz="0" w:space="0" w:color="auto"/>
                            <w:bottom w:val="none" w:sz="0" w:space="0" w:color="auto"/>
                            <w:right w:val="none" w:sz="0" w:space="0" w:color="auto"/>
                          </w:divBdr>
                          <w:divsChild>
                            <w:div w:id="2132627310">
                              <w:marLeft w:val="0"/>
                              <w:marRight w:val="0"/>
                              <w:marTop w:val="0"/>
                              <w:marBottom w:val="0"/>
                              <w:divBdr>
                                <w:top w:val="none" w:sz="0" w:space="0" w:color="auto"/>
                                <w:left w:val="none" w:sz="0" w:space="0" w:color="auto"/>
                                <w:bottom w:val="none" w:sz="0" w:space="0" w:color="auto"/>
                                <w:right w:val="none" w:sz="0" w:space="0" w:color="auto"/>
                              </w:divBdr>
                              <w:divsChild>
                                <w:div w:id="1332638778">
                                  <w:marLeft w:val="0"/>
                                  <w:marRight w:val="0"/>
                                  <w:marTop w:val="0"/>
                                  <w:marBottom w:val="0"/>
                                  <w:divBdr>
                                    <w:top w:val="none" w:sz="0" w:space="0" w:color="auto"/>
                                    <w:left w:val="none" w:sz="0" w:space="0" w:color="auto"/>
                                    <w:bottom w:val="none" w:sz="0" w:space="0" w:color="auto"/>
                                    <w:right w:val="none" w:sz="0" w:space="0" w:color="auto"/>
                                  </w:divBdr>
                                  <w:divsChild>
                                    <w:div w:id="1283342866">
                                      <w:marLeft w:val="0"/>
                                      <w:marRight w:val="0"/>
                                      <w:marTop w:val="0"/>
                                      <w:marBottom w:val="0"/>
                                      <w:divBdr>
                                        <w:top w:val="none" w:sz="0" w:space="0" w:color="auto"/>
                                        <w:left w:val="none" w:sz="0" w:space="0" w:color="auto"/>
                                        <w:bottom w:val="none" w:sz="0" w:space="0" w:color="auto"/>
                                        <w:right w:val="none" w:sz="0" w:space="0" w:color="auto"/>
                                      </w:divBdr>
                                      <w:divsChild>
                                        <w:div w:id="1661034975">
                                          <w:marLeft w:val="0"/>
                                          <w:marRight w:val="0"/>
                                          <w:marTop w:val="0"/>
                                          <w:marBottom w:val="0"/>
                                          <w:divBdr>
                                            <w:top w:val="none" w:sz="0" w:space="0" w:color="auto"/>
                                            <w:left w:val="none" w:sz="0" w:space="0" w:color="auto"/>
                                            <w:bottom w:val="none" w:sz="0" w:space="0" w:color="auto"/>
                                            <w:right w:val="none" w:sz="0" w:space="0" w:color="auto"/>
                                          </w:divBdr>
                                          <w:divsChild>
                                            <w:div w:id="1900554232">
                                              <w:marLeft w:val="0"/>
                                              <w:marRight w:val="0"/>
                                              <w:marTop w:val="0"/>
                                              <w:marBottom w:val="0"/>
                                              <w:divBdr>
                                                <w:top w:val="single" w:sz="12" w:space="2" w:color="FFFFCC"/>
                                                <w:left w:val="single" w:sz="12" w:space="2" w:color="FFFFCC"/>
                                                <w:bottom w:val="single" w:sz="12" w:space="2" w:color="FFFFCC"/>
                                                <w:right w:val="single" w:sz="12" w:space="0" w:color="FFFFCC"/>
                                              </w:divBdr>
                                              <w:divsChild>
                                                <w:div w:id="216206533">
                                                  <w:marLeft w:val="0"/>
                                                  <w:marRight w:val="0"/>
                                                  <w:marTop w:val="0"/>
                                                  <w:marBottom w:val="0"/>
                                                  <w:divBdr>
                                                    <w:top w:val="none" w:sz="0" w:space="0" w:color="auto"/>
                                                    <w:left w:val="none" w:sz="0" w:space="0" w:color="auto"/>
                                                    <w:bottom w:val="none" w:sz="0" w:space="0" w:color="auto"/>
                                                    <w:right w:val="none" w:sz="0" w:space="0" w:color="auto"/>
                                                  </w:divBdr>
                                                  <w:divsChild>
                                                    <w:div w:id="510029568">
                                                      <w:marLeft w:val="0"/>
                                                      <w:marRight w:val="0"/>
                                                      <w:marTop w:val="0"/>
                                                      <w:marBottom w:val="0"/>
                                                      <w:divBdr>
                                                        <w:top w:val="none" w:sz="0" w:space="0" w:color="auto"/>
                                                        <w:left w:val="none" w:sz="0" w:space="0" w:color="auto"/>
                                                        <w:bottom w:val="none" w:sz="0" w:space="0" w:color="auto"/>
                                                        <w:right w:val="none" w:sz="0" w:space="0" w:color="auto"/>
                                                      </w:divBdr>
                                                      <w:divsChild>
                                                        <w:div w:id="922110798">
                                                          <w:marLeft w:val="0"/>
                                                          <w:marRight w:val="0"/>
                                                          <w:marTop w:val="0"/>
                                                          <w:marBottom w:val="0"/>
                                                          <w:divBdr>
                                                            <w:top w:val="none" w:sz="0" w:space="0" w:color="auto"/>
                                                            <w:left w:val="none" w:sz="0" w:space="0" w:color="auto"/>
                                                            <w:bottom w:val="none" w:sz="0" w:space="0" w:color="auto"/>
                                                            <w:right w:val="none" w:sz="0" w:space="0" w:color="auto"/>
                                                          </w:divBdr>
                                                          <w:divsChild>
                                                            <w:div w:id="98137531">
                                                              <w:marLeft w:val="0"/>
                                                              <w:marRight w:val="0"/>
                                                              <w:marTop w:val="0"/>
                                                              <w:marBottom w:val="0"/>
                                                              <w:divBdr>
                                                                <w:top w:val="none" w:sz="0" w:space="0" w:color="auto"/>
                                                                <w:left w:val="none" w:sz="0" w:space="0" w:color="auto"/>
                                                                <w:bottom w:val="none" w:sz="0" w:space="0" w:color="auto"/>
                                                                <w:right w:val="none" w:sz="0" w:space="0" w:color="auto"/>
                                                              </w:divBdr>
                                                              <w:divsChild>
                                                                <w:div w:id="1802305846">
                                                                  <w:marLeft w:val="0"/>
                                                                  <w:marRight w:val="0"/>
                                                                  <w:marTop w:val="0"/>
                                                                  <w:marBottom w:val="0"/>
                                                                  <w:divBdr>
                                                                    <w:top w:val="none" w:sz="0" w:space="0" w:color="auto"/>
                                                                    <w:left w:val="none" w:sz="0" w:space="0" w:color="auto"/>
                                                                    <w:bottom w:val="none" w:sz="0" w:space="0" w:color="auto"/>
                                                                    <w:right w:val="none" w:sz="0" w:space="0" w:color="auto"/>
                                                                  </w:divBdr>
                                                                  <w:divsChild>
                                                                    <w:div w:id="1611821237">
                                                                      <w:marLeft w:val="0"/>
                                                                      <w:marRight w:val="0"/>
                                                                      <w:marTop w:val="0"/>
                                                                      <w:marBottom w:val="0"/>
                                                                      <w:divBdr>
                                                                        <w:top w:val="none" w:sz="0" w:space="0" w:color="auto"/>
                                                                        <w:left w:val="none" w:sz="0" w:space="0" w:color="auto"/>
                                                                        <w:bottom w:val="none" w:sz="0" w:space="0" w:color="auto"/>
                                                                        <w:right w:val="none" w:sz="0" w:space="0" w:color="auto"/>
                                                                      </w:divBdr>
                                                                      <w:divsChild>
                                                                        <w:div w:id="46153675">
                                                                          <w:marLeft w:val="0"/>
                                                                          <w:marRight w:val="0"/>
                                                                          <w:marTop w:val="0"/>
                                                                          <w:marBottom w:val="0"/>
                                                                          <w:divBdr>
                                                                            <w:top w:val="none" w:sz="0" w:space="0" w:color="auto"/>
                                                                            <w:left w:val="none" w:sz="0" w:space="0" w:color="auto"/>
                                                                            <w:bottom w:val="none" w:sz="0" w:space="0" w:color="auto"/>
                                                                            <w:right w:val="none" w:sz="0" w:space="0" w:color="auto"/>
                                                                          </w:divBdr>
                                                                          <w:divsChild>
                                                                            <w:div w:id="1758749296">
                                                                              <w:marLeft w:val="0"/>
                                                                              <w:marRight w:val="0"/>
                                                                              <w:marTop w:val="0"/>
                                                                              <w:marBottom w:val="0"/>
                                                                              <w:divBdr>
                                                                                <w:top w:val="none" w:sz="0" w:space="0" w:color="auto"/>
                                                                                <w:left w:val="none" w:sz="0" w:space="0" w:color="auto"/>
                                                                                <w:bottom w:val="none" w:sz="0" w:space="0" w:color="auto"/>
                                                                                <w:right w:val="none" w:sz="0" w:space="0" w:color="auto"/>
                                                                              </w:divBdr>
                                                                              <w:divsChild>
                                                                                <w:div w:id="1972056891">
                                                                                  <w:marLeft w:val="0"/>
                                                                                  <w:marRight w:val="0"/>
                                                                                  <w:marTop w:val="0"/>
                                                                                  <w:marBottom w:val="0"/>
                                                                                  <w:divBdr>
                                                                                    <w:top w:val="none" w:sz="0" w:space="0" w:color="auto"/>
                                                                                    <w:left w:val="none" w:sz="0" w:space="0" w:color="auto"/>
                                                                                    <w:bottom w:val="none" w:sz="0" w:space="0" w:color="auto"/>
                                                                                    <w:right w:val="none" w:sz="0" w:space="0" w:color="auto"/>
                                                                                  </w:divBdr>
                                                                                  <w:divsChild>
                                                                                    <w:div w:id="843277919">
                                                                                      <w:marLeft w:val="0"/>
                                                                                      <w:marRight w:val="0"/>
                                                                                      <w:marTop w:val="0"/>
                                                                                      <w:marBottom w:val="0"/>
                                                                                      <w:divBdr>
                                                                                        <w:top w:val="none" w:sz="0" w:space="0" w:color="auto"/>
                                                                                        <w:left w:val="none" w:sz="0" w:space="0" w:color="auto"/>
                                                                                        <w:bottom w:val="none" w:sz="0" w:space="0" w:color="auto"/>
                                                                                        <w:right w:val="none" w:sz="0" w:space="0" w:color="auto"/>
                                                                                      </w:divBdr>
                                                                                      <w:divsChild>
                                                                                        <w:div w:id="2003392446">
                                                                                          <w:marLeft w:val="0"/>
                                                                                          <w:marRight w:val="120"/>
                                                                                          <w:marTop w:val="0"/>
                                                                                          <w:marBottom w:val="150"/>
                                                                                          <w:divBdr>
                                                                                            <w:top w:val="single" w:sz="2" w:space="0" w:color="EFEFEF"/>
                                                                                            <w:left w:val="single" w:sz="6" w:space="0" w:color="EFEFEF"/>
                                                                                            <w:bottom w:val="single" w:sz="6" w:space="0" w:color="E2E2E2"/>
                                                                                            <w:right w:val="single" w:sz="6" w:space="0" w:color="EFEFEF"/>
                                                                                          </w:divBdr>
                                                                                          <w:divsChild>
                                                                                            <w:div w:id="1462457716">
                                                                                              <w:marLeft w:val="0"/>
                                                                                              <w:marRight w:val="0"/>
                                                                                              <w:marTop w:val="0"/>
                                                                                              <w:marBottom w:val="0"/>
                                                                                              <w:divBdr>
                                                                                                <w:top w:val="none" w:sz="0" w:space="0" w:color="auto"/>
                                                                                                <w:left w:val="none" w:sz="0" w:space="0" w:color="auto"/>
                                                                                                <w:bottom w:val="none" w:sz="0" w:space="0" w:color="auto"/>
                                                                                                <w:right w:val="none" w:sz="0" w:space="0" w:color="auto"/>
                                                                                              </w:divBdr>
                                                                                              <w:divsChild>
                                                                                                <w:div w:id="298464619">
                                                                                                  <w:marLeft w:val="0"/>
                                                                                                  <w:marRight w:val="0"/>
                                                                                                  <w:marTop w:val="0"/>
                                                                                                  <w:marBottom w:val="0"/>
                                                                                                  <w:divBdr>
                                                                                                    <w:top w:val="none" w:sz="0" w:space="0" w:color="auto"/>
                                                                                                    <w:left w:val="none" w:sz="0" w:space="0" w:color="auto"/>
                                                                                                    <w:bottom w:val="none" w:sz="0" w:space="0" w:color="auto"/>
                                                                                                    <w:right w:val="none" w:sz="0" w:space="0" w:color="auto"/>
                                                                                                  </w:divBdr>
                                                                                                  <w:divsChild>
                                                                                                    <w:div w:id="837504543">
                                                                                                      <w:marLeft w:val="0"/>
                                                                                                      <w:marRight w:val="0"/>
                                                                                                      <w:marTop w:val="0"/>
                                                                                                      <w:marBottom w:val="0"/>
                                                                                                      <w:divBdr>
                                                                                                        <w:top w:val="none" w:sz="0" w:space="0" w:color="auto"/>
                                                                                                        <w:left w:val="none" w:sz="0" w:space="0" w:color="auto"/>
                                                                                                        <w:bottom w:val="none" w:sz="0" w:space="0" w:color="auto"/>
                                                                                                        <w:right w:val="none" w:sz="0" w:space="0" w:color="auto"/>
                                                                                                      </w:divBdr>
                                                                                                      <w:divsChild>
                                                                                                        <w:div w:id="912156297">
                                                                                                          <w:marLeft w:val="0"/>
                                                                                                          <w:marRight w:val="0"/>
                                                                                                          <w:marTop w:val="0"/>
                                                                                                          <w:marBottom w:val="0"/>
                                                                                                          <w:divBdr>
                                                                                                            <w:top w:val="none" w:sz="0" w:space="0" w:color="auto"/>
                                                                                                            <w:left w:val="none" w:sz="0" w:space="0" w:color="auto"/>
                                                                                                            <w:bottom w:val="none" w:sz="0" w:space="0" w:color="auto"/>
                                                                                                            <w:right w:val="none" w:sz="0" w:space="0" w:color="auto"/>
                                                                                                          </w:divBdr>
                                                                                                          <w:divsChild>
                                                                                                            <w:div w:id="1307199411">
                                                                                                              <w:marLeft w:val="0"/>
                                                                                                              <w:marRight w:val="0"/>
                                                                                                              <w:marTop w:val="0"/>
                                                                                                              <w:marBottom w:val="0"/>
                                                                                                              <w:divBdr>
                                                                                                                <w:top w:val="single" w:sz="2" w:space="4" w:color="D8D8D8"/>
                                                                                                                <w:left w:val="single" w:sz="2" w:space="0" w:color="D8D8D8"/>
                                                                                                                <w:bottom w:val="single" w:sz="2" w:space="4" w:color="D8D8D8"/>
                                                                                                                <w:right w:val="single" w:sz="2" w:space="0" w:color="D8D8D8"/>
                                                                                                              </w:divBdr>
                                                                                                              <w:divsChild>
                                                                                                                <w:div w:id="1648514333">
                                                                                                                  <w:marLeft w:val="225"/>
                                                                                                                  <w:marRight w:val="225"/>
                                                                                                                  <w:marTop w:val="75"/>
                                                                                                                  <w:marBottom w:val="75"/>
                                                                                                                  <w:divBdr>
                                                                                                                    <w:top w:val="none" w:sz="0" w:space="0" w:color="auto"/>
                                                                                                                    <w:left w:val="none" w:sz="0" w:space="0" w:color="auto"/>
                                                                                                                    <w:bottom w:val="none" w:sz="0" w:space="0" w:color="auto"/>
                                                                                                                    <w:right w:val="none" w:sz="0" w:space="0" w:color="auto"/>
                                                                                                                  </w:divBdr>
                                                                                                                  <w:divsChild>
                                                                                                                    <w:div w:id="1147933827">
                                                                                                                      <w:marLeft w:val="0"/>
                                                                                                                      <w:marRight w:val="0"/>
                                                                                                                      <w:marTop w:val="0"/>
                                                                                                                      <w:marBottom w:val="0"/>
                                                                                                                      <w:divBdr>
                                                                                                                        <w:top w:val="single" w:sz="6" w:space="0" w:color="auto"/>
                                                                                                                        <w:left w:val="single" w:sz="6" w:space="0" w:color="auto"/>
                                                                                                                        <w:bottom w:val="single" w:sz="6" w:space="0" w:color="auto"/>
                                                                                                                        <w:right w:val="single" w:sz="6" w:space="0" w:color="auto"/>
                                                                                                                      </w:divBdr>
                                                                                                                      <w:divsChild>
                                                                                                                        <w:div w:id="1393234597">
                                                                                                                          <w:marLeft w:val="0"/>
                                                                                                                          <w:marRight w:val="0"/>
                                                                                                                          <w:marTop w:val="0"/>
                                                                                                                          <w:marBottom w:val="0"/>
                                                                                                                          <w:divBdr>
                                                                                                                            <w:top w:val="none" w:sz="0" w:space="0" w:color="auto"/>
                                                                                                                            <w:left w:val="none" w:sz="0" w:space="0" w:color="auto"/>
                                                                                                                            <w:bottom w:val="none" w:sz="0" w:space="0" w:color="auto"/>
                                                                                                                            <w:right w:val="none" w:sz="0" w:space="0" w:color="auto"/>
                                                                                                                          </w:divBdr>
                                                                                                                          <w:divsChild>
                                                                                                                            <w:div w:id="884025446">
                                                                                                                              <w:marLeft w:val="0"/>
                                                                                                                              <w:marRight w:val="0"/>
                                                                                                                              <w:marTop w:val="0"/>
                                                                                                                              <w:marBottom w:val="0"/>
                                                                                                                              <w:divBdr>
                                                                                                                                <w:top w:val="none" w:sz="0" w:space="0" w:color="auto"/>
                                                                                                                                <w:left w:val="none" w:sz="0" w:space="0" w:color="auto"/>
                                                                                                                                <w:bottom w:val="none" w:sz="0" w:space="0" w:color="auto"/>
                                                                                                                                <w:right w:val="none" w:sz="0" w:space="0" w:color="auto"/>
                                                                                                                              </w:divBdr>
                                                                                                                              <w:divsChild>
                                                                                                                                <w:div w:id="904101424">
                                                                                                                                  <w:marLeft w:val="0"/>
                                                                                                                                  <w:marRight w:val="0"/>
                                                                                                                                  <w:marTop w:val="0"/>
                                                                                                                                  <w:marBottom w:val="0"/>
                                                                                                                                  <w:divBdr>
                                                                                                                                    <w:top w:val="none" w:sz="0" w:space="0" w:color="auto"/>
                                                                                                                                    <w:left w:val="none" w:sz="0" w:space="0" w:color="auto"/>
                                                                                                                                    <w:bottom w:val="none" w:sz="0" w:space="0" w:color="auto"/>
                                                                                                                                    <w:right w:val="none" w:sz="0" w:space="0" w:color="auto"/>
                                                                                                                                  </w:divBdr>
                                                                                                                                  <w:divsChild>
                                                                                                                                    <w:div w:id="93288284">
                                                                                                                                      <w:marLeft w:val="0"/>
                                                                                                                                      <w:marRight w:val="0"/>
                                                                                                                                      <w:marTop w:val="0"/>
                                                                                                                                      <w:marBottom w:val="0"/>
                                                                                                                                      <w:divBdr>
                                                                                                                                        <w:top w:val="none" w:sz="0" w:space="0" w:color="auto"/>
                                                                                                                                        <w:left w:val="none" w:sz="0" w:space="0" w:color="auto"/>
                                                                                                                                        <w:bottom w:val="none" w:sz="0" w:space="0" w:color="auto"/>
                                                                                                                                        <w:right w:val="none" w:sz="0" w:space="0" w:color="auto"/>
                                                                                                                                      </w:divBdr>
                                                                                                                                      <w:divsChild>
                                                                                                                                        <w:div w:id="5476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792946">
      <w:bodyDiv w:val="1"/>
      <w:marLeft w:val="0"/>
      <w:marRight w:val="0"/>
      <w:marTop w:val="0"/>
      <w:marBottom w:val="0"/>
      <w:divBdr>
        <w:top w:val="none" w:sz="0" w:space="0" w:color="auto"/>
        <w:left w:val="none" w:sz="0" w:space="0" w:color="auto"/>
        <w:bottom w:val="none" w:sz="0" w:space="0" w:color="auto"/>
        <w:right w:val="none" w:sz="0" w:space="0" w:color="auto"/>
      </w:divBdr>
      <w:divsChild>
        <w:div w:id="1266810949">
          <w:marLeft w:val="0"/>
          <w:marRight w:val="0"/>
          <w:marTop w:val="0"/>
          <w:marBottom w:val="0"/>
          <w:divBdr>
            <w:top w:val="none" w:sz="0" w:space="0" w:color="auto"/>
            <w:left w:val="none" w:sz="0" w:space="0" w:color="auto"/>
            <w:bottom w:val="none" w:sz="0" w:space="0" w:color="auto"/>
            <w:right w:val="none" w:sz="0" w:space="0" w:color="auto"/>
          </w:divBdr>
          <w:divsChild>
            <w:div w:id="1396900205">
              <w:marLeft w:val="0"/>
              <w:marRight w:val="0"/>
              <w:marTop w:val="0"/>
              <w:marBottom w:val="0"/>
              <w:divBdr>
                <w:top w:val="none" w:sz="0" w:space="0" w:color="auto"/>
                <w:left w:val="none" w:sz="0" w:space="0" w:color="auto"/>
                <w:bottom w:val="none" w:sz="0" w:space="0" w:color="auto"/>
                <w:right w:val="none" w:sz="0" w:space="0" w:color="auto"/>
              </w:divBdr>
              <w:divsChild>
                <w:div w:id="1187400675">
                  <w:marLeft w:val="0"/>
                  <w:marRight w:val="0"/>
                  <w:marTop w:val="0"/>
                  <w:marBottom w:val="0"/>
                  <w:divBdr>
                    <w:top w:val="none" w:sz="0" w:space="0" w:color="auto"/>
                    <w:left w:val="none" w:sz="0" w:space="0" w:color="auto"/>
                    <w:bottom w:val="none" w:sz="0" w:space="0" w:color="auto"/>
                    <w:right w:val="none" w:sz="0" w:space="0" w:color="auto"/>
                  </w:divBdr>
                  <w:divsChild>
                    <w:div w:id="219951222">
                      <w:marLeft w:val="0"/>
                      <w:marRight w:val="0"/>
                      <w:marTop w:val="0"/>
                      <w:marBottom w:val="0"/>
                      <w:divBdr>
                        <w:top w:val="none" w:sz="0" w:space="0" w:color="auto"/>
                        <w:left w:val="none" w:sz="0" w:space="0" w:color="auto"/>
                        <w:bottom w:val="none" w:sz="0" w:space="0" w:color="auto"/>
                        <w:right w:val="none" w:sz="0" w:space="0" w:color="auto"/>
                      </w:divBdr>
                      <w:divsChild>
                        <w:div w:id="1910799029">
                          <w:marLeft w:val="0"/>
                          <w:marRight w:val="0"/>
                          <w:marTop w:val="0"/>
                          <w:marBottom w:val="0"/>
                          <w:divBdr>
                            <w:top w:val="none" w:sz="0" w:space="0" w:color="auto"/>
                            <w:left w:val="none" w:sz="0" w:space="0" w:color="auto"/>
                            <w:bottom w:val="none" w:sz="0" w:space="0" w:color="auto"/>
                            <w:right w:val="none" w:sz="0" w:space="0" w:color="auto"/>
                          </w:divBdr>
                          <w:divsChild>
                            <w:div w:id="59716634">
                              <w:marLeft w:val="3600"/>
                              <w:marRight w:val="0"/>
                              <w:marTop w:val="0"/>
                              <w:marBottom w:val="0"/>
                              <w:divBdr>
                                <w:top w:val="none" w:sz="0" w:space="0" w:color="auto"/>
                                <w:left w:val="none" w:sz="0" w:space="0" w:color="auto"/>
                                <w:bottom w:val="none" w:sz="0" w:space="0" w:color="auto"/>
                                <w:right w:val="none" w:sz="0" w:space="0" w:color="auto"/>
                              </w:divBdr>
                              <w:divsChild>
                                <w:div w:id="1192064358">
                                  <w:marLeft w:val="0"/>
                                  <w:marRight w:val="0"/>
                                  <w:marTop w:val="0"/>
                                  <w:marBottom w:val="0"/>
                                  <w:divBdr>
                                    <w:top w:val="none" w:sz="0" w:space="0" w:color="auto"/>
                                    <w:left w:val="none" w:sz="0" w:space="0" w:color="auto"/>
                                    <w:bottom w:val="none" w:sz="0" w:space="0" w:color="auto"/>
                                    <w:right w:val="none" w:sz="0" w:space="0" w:color="auto"/>
                                  </w:divBdr>
                                  <w:divsChild>
                                    <w:div w:id="6370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899410">
      <w:bodyDiv w:val="1"/>
      <w:marLeft w:val="0"/>
      <w:marRight w:val="0"/>
      <w:marTop w:val="0"/>
      <w:marBottom w:val="0"/>
      <w:divBdr>
        <w:top w:val="none" w:sz="0" w:space="0" w:color="auto"/>
        <w:left w:val="none" w:sz="0" w:space="0" w:color="auto"/>
        <w:bottom w:val="none" w:sz="0" w:space="0" w:color="auto"/>
        <w:right w:val="none" w:sz="0" w:space="0" w:color="auto"/>
      </w:divBdr>
    </w:div>
    <w:div w:id="1662003676">
      <w:bodyDiv w:val="1"/>
      <w:marLeft w:val="0"/>
      <w:marRight w:val="0"/>
      <w:marTop w:val="0"/>
      <w:marBottom w:val="0"/>
      <w:divBdr>
        <w:top w:val="none" w:sz="0" w:space="0" w:color="auto"/>
        <w:left w:val="none" w:sz="0" w:space="0" w:color="auto"/>
        <w:bottom w:val="none" w:sz="0" w:space="0" w:color="auto"/>
        <w:right w:val="none" w:sz="0" w:space="0" w:color="auto"/>
      </w:divBdr>
    </w:div>
    <w:div w:id="1794713585">
      <w:bodyDiv w:val="1"/>
      <w:marLeft w:val="0"/>
      <w:marRight w:val="0"/>
      <w:marTop w:val="0"/>
      <w:marBottom w:val="0"/>
      <w:divBdr>
        <w:top w:val="none" w:sz="0" w:space="0" w:color="auto"/>
        <w:left w:val="none" w:sz="0" w:space="0" w:color="auto"/>
        <w:bottom w:val="none" w:sz="0" w:space="0" w:color="auto"/>
        <w:right w:val="none" w:sz="0" w:space="0" w:color="auto"/>
      </w:divBdr>
      <w:divsChild>
        <w:div w:id="1694653106">
          <w:marLeft w:val="0"/>
          <w:marRight w:val="0"/>
          <w:marTop w:val="0"/>
          <w:marBottom w:val="0"/>
          <w:divBdr>
            <w:top w:val="none" w:sz="0" w:space="0" w:color="auto"/>
            <w:left w:val="none" w:sz="0" w:space="0" w:color="auto"/>
            <w:bottom w:val="none" w:sz="0" w:space="0" w:color="auto"/>
            <w:right w:val="none" w:sz="0" w:space="0" w:color="auto"/>
          </w:divBdr>
          <w:divsChild>
            <w:div w:id="674110622">
              <w:marLeft w:val="0"/>
              <w:marRight w:val="0"/>
              <w:marTop w:val="0"/>
              <w:marBottom w:val="0"/>
              <w:divBdr>
                <w:top w:val="none" w:sz="0" w:space="0" w:color="auto"/>
                <w:left w:val="none" w:sz="0" w:space="0" w:color="auto"/>
                <w:bottom w:val="none" w:sz="0" w:space="0" w:color="auto"/>
                <w:right w:val="none" w:sz="0" w:space="0" w:color="auto"/>
              </w:divBdr>
              <w:divsChild>
                <w:div w:id="17312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917">
          <w:marLeft w:val="0"/>
          <w:marRight w:val="0"/>
          <w:marTop w:val="0"/>
          <w:marBottom w:val="75"/>
          <w:divBdr>
            <w:top w:val="none" w:sz="0" w:space="0" w:color="auto"/>
            <w:left w:val="none" w:sz="0" w:space="0" w:color="auto"/>
            <w:bottom w:val="none" w:sz="0" w:space="0" w:color="auto"/>
            <w:right w:val="none" w:sz="0" w:space="0" w:color="auto"/>
          </w:divBdr>
          <w:divsChild>
            <w:div w:id="648941963">
              <w:marLeft w:val="0"/>
              <w:marRight w:val="0"/>
              <w:marTop w:val="0"/>
              <w:marBottom w:val="0"/>
              <w:divBdr>
                <w:top w:val="none" w:sz="0" w:space="0" w:color="auto"/>
                <w:left w:val="none" w:sz="0" w:space="0" w:color="auto"/>
                <w:bottom w:val="none" w:sz="0" w:space="0" w:color="auto"/>
                <w:right w:val="none" w:sz="0" w:space="0" w:color="auto"/>
              </w:divBdr>
              <w:divsChild>
                <w:div w:id="3010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34260">
          <w:marLeft w:val="0"/>
          <w:marRight w:val="0"/>
          <w:marTop w:val="0"/>
          <w:marBottom w:val="0"/>
          <w:divBdr>
            <w:top w:val="none" w:sz="0" w:space="0" w:color="auto"/>
            <w:left w:val="none" w:sz="0" w:space="0" w:color="auto"/>
            <w:bottom w:val="none" w:sz="0" w:space="0" w:color="auto"/>
            <w:right w:val="none" w:sz="0" w:space="0" w:color="auto"/>
          </w:divBdr>
          <w:divsChild>
            <w:div w:id="1828547807">
              <w:marLeft w:val="0"/>
              <w:marRight w:val="0"/>
              <w:marTop w:val="0"/>
              <w:marBottom w:val="0"/>
              <w:divBdr>
                <w:top w:val="none" w:sz="0" w:space="0" w:color="auto"/>
                <w:left w:val="none" w:sz="0" w:space="0" w:color="auto"/>
                <w:bottom w:val="none" w:sz="0" w:space="0" w:color="auto"/>
                <w:right w:val="none" w:sz="0" w:space="0" w:color="auto"/>
              </w:divBdr>
              <w:divsChild>
                <w:div w:id="10212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0930">
          <w:marLeft w:val="0"/>
          <w:marRight w:val="0"/>
          <w:marTop w:val="0"/>
          <w:marBottom w:val="0"/>
          <w:divBdr>
            <w:top w:val="none" w:sz="0" w:space="0" w:color="auto"/>
            <w:left w:val="none" w:sz="0" w:space="0" w:color="auto"/>
            <w:bottom w:val="none" w:sz="0" w:space="0" w:color="auto"/>
            <w:right w:val="none" w:sz="0" w:space="0" w:color="auto"/>
          </w:divBdr>
          <w:divsChild>
            <w:div w:id="484856882">
              <w:marLeft w:val="0"/>
              <w:marRight w:val="0"/>
              <w:marTop w:val="0"/>
              <w:marBottom w:val="0"/>
              <w:divBdr>
                <w:top w:val="none" w:sz="0" w:space="0" w:color="auto"/>
                <w:left w:val="none" w:sz="0" w:space="0" w:color="auto"/>
                <w:bottom w:val="none" w:sz="0" w:space="0" w:color="auto"/>
                <w:right w:val="none" w:sz="0" w:space="0" w:color="auto"/>
              </w:divBdr>
              <w:divsChild>
                <w:div w:id="1200585657">
                  <w:marLeft w:val="0"/>
                  <w:marRight w:val="0"/>
                  <w:marTop w:val="0"/>
                  <w:marBottom w:val="0"/>
                  <w:divBdr>
                    <w:top w:val="none" w:sz="0" w:space="0" w:color="auto"/>
                    <w:left w:val="none" w:sz="0" w:space="0" w:color="auto"/>
                    <w:bottom w:val="none" w:sz="0" w:space="0" w:color="auto"/>
                    <w:right w:val="none" w:sz="0" w:space="0" w:color="auto"/>
                  </w:divBdr>
                  <w:divsChild>
                    <w:div w:id="8310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sChild>
        <w:div w:id="1722512585">
          <w:marLeft w:val="0"/>
          <w:marRight w:val="0"/>
          <w:marTop w:val="0"/>
          <w:marBottom w:val="0"/>
          <w:divBdr>
            <w:top w:val="none" w:sz="0" w:space="0" w:color="auto"/>
            <w:left w:val="none" w:sz="0" w:space="0" w:color="auto"/>
            <w:bottom w:val="none" w:sz="0" w:space="0" w:color="auto"/>
            <w:right w:val="none" w:sz="0" w:space="0" w:color="auto"/>
          </w:divBdr>
          <w:divsChild>
            <w:div w:id="1223254639">
              <w:marLeft w:val="0"/>
              <w:marRight w:val="0"/>
              <w:marTop w:val="0"/>
              <w:marBottom w:val="0"/>
              <w:divBdr>
                <w:top w:val="none" w:sz="0" w:space="0" w:color="auto"/>
                <w:left w:val="none" w:sz="0" w:space="0" w:color="auto"/>
                <w:bottom w:val="none" w:sz="0" w:space="0" w:color="auto"/>
                <w:right w:val="none" w:sz="0" w:space="0" w:color="auto"/>
              </w:divBdr>
              <w:divsChild>
                <w:div w:id="495070229">
                  <w:marLeft w:val="0"/>
                  <w:marRight w:val="0"/>
                  <w:marTop w:val="0"/>
                  <w:marBottom w:val="0"/>
                  <w:divBdr>
                    <w:top w:val="none" w:sz="0" w:space="0" w:color="auto"/>
                    <w:left w:val="none" w:sz="0" w:space="0" w:color="auto"/>
                    <w:bottom w:val="none" w:sz="0" w:space="0" w:color="auto"/>
                    <w:right w:val="none" w:sz="0" w:space="0" w:color="auto"/>
                  </w:divBdr>
                  <w:divsChild>
                    <w:div w:id="2020039467">
                      <w:marLeft w:val="0"/>
                      <w:marRight w:val="0"/>
                      <w:marTop w:val="0"/>
                      <w:marBottom w:val="0"/>
                      <w:divBdr>
                        <w:top w:val="none" w:sz="0" w:space="0" w:color="auto"/>
                        <w:left w:val="none" w:sz="0" w:space="0" w:color="auto"/>
                        <w:bottom w:val="none" w:sz="0" w:space="0" w:color="auto"/>
                        <w:right w:val="none" w:sz="0" w:space="0" w:color="auto"/>
                      </w:divBdr>
                      <w:divsChild>
                        <w:div w:id="1992706640">
                          <w:marLeft w:val="0"/>
                          <w:marRight w:val="0"/>
                          <w:marTop w:val="0"/>
                          <w:marBottom w:val="0"/>
                          <w:divBdr>
                            <w:top w:val="none" w:sz="0" w:space="0" w:color="auto"/>
                            <w:left w:val="none" w:sz="0" w:space="0" w:color="auto"/>
                            <w:bottom w:val="none" w:sz="0" w:space="0" w:color="auto"/>
                            <w:right w:val="none" w:sz="0" w:space="0" w:color="auto"/>
                          </w:divBdr>
                          <w:divsChild>
                            <w:div w:id="1958951786">
                              <w:marLeft w:val="0"/>
                              <w:marRight w:val="0"/>
                              <w:marTop w:val="0"/>
                              <w:marBottom w:val="0"/>
                              <w:divBdr>
                                <w:top w:val="none" w:sz="0" w:space="0" w:color="auto"/>
                                <w:left w:val="none" w:sz="0" w:space="0" w:color="auto"/>
                                <w:bottom w:val="none" w:sz="0" w:space="0" w:color="auto"/>
                                <w:right w:val="none" w:sz="0" w:space="0" w:color="auto"/>
                              </w:divBdr>
                              <w:divsChild>
                                <w:div w:id="528688991">
                                  <w:marLeft w:val="0"/>
                                  <w:marRight w:val="0"/>
                                  <w:marTop w:val="0"/>
                                  <w:marBottom w:val="0"/>
                                  <w:divBdr>
                                    <w:top w:val="none" w:sz="0" w:space="0" w:color="auto"/>
                                    <w:left w:val="none" w:sz="0" w:space="0" w:color="auto"/>
                                    <w:bottom w:val="none" w:sz="0" w:space="0" w:color="auto"/>
                                    <w:right w:val="none" w:sz="0" w:space="0" w:color="auto"/>
                                  </w:divBdr>
                                  <w:divsChild>
                                    <w:div w:id="1948851133">
                                      <w:marLeft w:val="0"/>
                                      <w:marRight w:val="0"/>
                                      <w:marTop w:val="0"/>
                                      <w:marBottom w:val="0"/>
                                      <w:divBdr>
                                        <w:top w:val="none" w:sz="0" w:space="0" w:color="auto"/>
                                        <w:left w:val="none" w:sz="0" w:space="0" w:color="auto"/>
                                        <w:bottom w:val="none" w:sz="0" w:space="0" w:color="auto"/>
                                        <w:right w:val="none" w:sz="0" w:space="0" w:color="auto"/>
                                      </w:divBdr>
                                      <w:divsChild>
                                        <w:div w:id="620234001">
                                          <w:marLeft w:val="0"/>
                                          <w:marRight w:val="0"/>
                                          <w:marTop w:val="0"/>
                                          <w:marBottom w:val="0"/>
                                          <w:divBdr>
                                            <w:top w:val="none" w:sz="0" w:space="0" w:color="auto"/>
                                            <w:left w:val="none" w:sz="0" w:space="0" w:color="auto"/>
                                            <w:bottom w:val="none" w:sz="0" w:space="0" w:color="auto"/>
                                            <w:right w:val="none" w:sz="0" w:space="0" w:color="auto"/>
                                          </w:divBdr>
                                          <w:divsChild>
                                            <w:div w:id="496313611">
                                              <w:marLeft w:val="0"/>
                                              <w:marRight w:val="0"/>
                                              <w:marTop w:val="0"/>
                                              <w:marBottom w:val="0"/>
                                              <w:divBdr>
                                                <w:top w:val="none" w:sz="0" w:space="0" w:color="auto"/>
                                                <w:left w:val="none" w:sz="0" w:space="0" w:color="auto"/>
                                                <w:bottom w:val="none" w:sz="0" w:space="0" w:color="auto"/>
                                                <w:right w:val="none" w:sz="0" w:space="0" w:color="auto"/>
                                              </w:divBdr>
                                              <w:divsChild>
                                                <w:div w:id="1695841153">
                                                  <w:marLeft w:val="0"/>
                                                  <w:marRight w:val="0"/>
                                                  <w:marTop w:val="0"/>
                                                  <w:marBottom w:val="0"/>
                                                  <w:divBdr>
                                                    <w:top w:val="none" w:sz="0" w:space="0" w:color="auto"/>
                                                    <w:left w:val="none" w:sz="0" w:space="0" w:color="auto"/>
                                                    <w:bottom w:val="none" w:sz="0" w:space="0" w:color="auto"/>
                                                    <w:right w:val="none" w:sz="0" w:space="0" w:color="auto"/>
                                                  </w:divBdr>
                                                  <w:divsChild>
                                                    <w:div w:id="1517882445">
                                                      <w:marLeft w:val="0"/>
                                                      <w:marRight w:val="0"/>
                                                      <w:marTop w:val="0"/>
                                                      <w:marBottom w:val="0"/>
                                                      <w:divBdr>
                                                        <w:top w:val="none" w:sz="0" w:space="0" w:color="auto"/>
                                                        <w:left w:val="none" w:sz="0" w:space="0" w:color="auto"/>
                                                        <w:bottom w:val="none" w:sz="0" w:space="0" w:color="auto"/>
                                                        <w:right w:val="none" w:sz="0" w:space="0" w:color="auto"/>
                                                      </w:divBdr>
                                                      <w:divsChild>
                                                        <w:div w:id="707994455">
                                                          <w:marLeft w:val="0"/>
                                                          <w:marRight w:val="0"/>
                                                          <w:marTop w:val="0"/>
                                                          <w:marBottom w:val="0"/>
                                                          <w:divBdr>
                                                            <w:top w:val="none" w:sz="0" w:space="0" w:color="auto"/>
                                                            <w:left w:val="none" w:sz="0" w:space="0" w:color="auto"/>
                                                            <w:bottom w:val="none" w:sz="0" w:space="0" w:color="auto"/>
                                                            <w:right w:val="none" w:sz="0" w:space="0" w:color="auto"/>
                                                          </w:divBdr>
                                                          <w:divsChild>
                                                            <w:div w:id="1994941798">
                                                              <w:marLeft w:val="0"/>
                                                              <w:marRight w:val="0"/>
                                                              <w:marTop w:val="0"/>
                                                              <w:marBottom w:val="0"/>
                                                              <w:divBdr>
                                                                <w:top w:val="none" w:sz="0" w:space="0" w:color="auto"/>
                                                                <w:left w:val="none" w:sz="0" w:space="0" w:color="auto"/>
                                                                <w:bottom w:val="none" w:sz="0" w:space="0" w:color="auto"/>
                                                                <w:right w:val="none" w:sz="0" w:space="0" w:color="auto"/>
                                                              </w:divBdr>
                                                              <w:divsChild>
                                                                <w:div w:id="962006280">
                                                                  <w:marLeft w:val="0"/>
                                                                  <w:marRight w:val="0"/>
                                                                  <w:marTop w:val="0"/>
                                                                  <w:marBottom w:val="0"/>
                                                                  <w:divBdr>
                                                                    <w:top w:val="none" w:sz="0" w:space="0" w:color="auto"/>
                                                                    <w:left w:val="none" w:sz="0" w:space="0" w:color="auto"/>
                                                                    <w:bottom w:val="none" w:sz="0" w:space="0" w:color="auto"/>
                                                                    <w:right w:val="none" w:sz="0" w:space="0" w:color="auto"/>
                                                                  </w:divBdr>
                                                                  <w:divsChild>
                                                                    <w:div w:id="87238166">
                                                                      <w:marLeft w:val="0"/>
                                                                      <w:marRight w:val="0"/>
                                                                      <w:marTop w:val="0"/>
                                                                      <w:marBottom w:val="0"/>
                                                                      <w:divBdr>
                                                                        <w:top w:val="none" w:sz="0" w:space="0" w:color="auto"/>
                                                                        <w:left w:val="none" w:sz="0" w:space="0" w:color="auto"/>
                                                                        <w:bottom w:val="none" w:sz="0" w:space="0" w:color="auto"/>
                                                                        <w:right w:val="none" w:sz="0" w:space="0" w:color="auto"/>
                                                                      </w:divBdr>
                                                                      <w:divsChild>
                                                                        <w:div w:id="1353804284">
                                                                          <w:marLeft w:val="0"/>
                                                                          <w:marRight w:val="0"/>
                                                                          <w:marTop w:val="0"/>
                                                                          <w:marBottom w:val="0"/>
                                                                          <w:divBdr>
                                                                            <w:top w:val="none" w:sz="0" w:space="0" w:color="auto"/>
                                                                            <w:left w:val="none" w:sz="0" w:space="0" w:color="auto"/>
                                                                            <w:bottom w:val="none" w:sz="0" w:space="0" w:color="auto"/>
                                                                            <w:right w:val="none" w:sz="0" w:space="0" w:color="auto"/>
                                                                          </w:divBdr>
                                                                          <w:divsChild>
                                                                            <w:div w:id="341668003">
                                                                              <w:marLeft w:val="0"/>
                                                                              <w:marRight w:val="0"/>
                                                                              <w:marTop w:val="0"/>
                                                                              <w:marBottom w:val="0"/>
                                                                              <w:divBdr>
                                                                                <w:top w:val="none" w:sz="0" w:space="0" w:color="auto"/>
                                                                                <w:left w:val="none" w:sz="0" w:space="0" w:color="auto"/>
                                                                                <w:bottom w:val="none" w:sz="0" w:space="0" w:color="auto"/>
                                                                                <w:right w:val="none" w:sz="0" w:space="0" w:color="auto"/>
                                                                              </w:divBdr>
                                                                              <w:divsChild>
                                                                                <w:div w:id="1163203022">
                                                                                  <w:marLeft w:val="0"/>
                                                                                  <w:marRight w:val="0"/>
                                                                                  <w:marTop w:val="0"/>
                                                                                  <w:marBottom w:val="0"/>
                                                                                  <w:divBdr>
                                                                                    <w:top w:val="none" w:sz="0" w:space="0" w:color="auto"/>
                                                                                    <w:left w:val="none" w:sz="0" w:space="0" w:color="auto"/>
                                                                                    <w:bottom w:val="none" w:sz="0" w:space="0" w:color="auto"/>
                                                                                    <w:right w:val="none" w:sz="0" w:space="0" w:color="auto"/>
                                                                                  </w:divBdr>
                                                                                  <w:divsChild>
                                                                                    <w:div w:id="1592468137">
                                                                                      <w:marLeft w:val="0"/>
                                                                                      <w:marRight w:val="0"/>
                                                                                      <w:marTop w:val="0"/>
                                                                                      <w:marBottom w:val="0"/>
                                                                                      <w:divBdr>
                                                                                        <w:top w:val="none" w:sz="0" w:space="0" w:color="auto"/>
                                                                                        <w:left w:val="none" w:sz="0" w:space="0" w:color="auto"/>
                                                                                        <w:bottom w:val="none" w:sz="0" w:space="0" w:color="auto"/>
                                                                                        <w:right w:val="none" w:sz="0" w:space="0" w:color="auto"/>
                                                                                      </w:divBdr>
                                                                                      <w:divsChild>
                                                                                        <w:div w:id="860702978">
                                                                                          <w:marLeft w:val="0"/>
                                                                                          <w:marRight w:val="0"/>
                                                                                          <w:marTop w:val="0"/>
                                                                                          <w:marBottom w:val="0"/>
                                                                                          <w:divBdr>
                                                                                            <w:top w:val="none" w:sz="0" w:space="0" w:color="auto"/>
                                                                                            <w:left w:val="none" w:sz="0" w:space="0" w:color="auto"/>
                                                                                            <w:bottom w:val="none" w:sz="0" w:space="0" w:color="auto"/>
                                                                                            <w:right w:val="none" w:sz="0" w:space="0" w:color="auto"/>
                                                                                          </w:divBdr>
                                                                                          <w:divsChild>
                                                                                            <w:div w:id="1674332276">
                                                                                              <w:marLeft w:val="0"/>
                                                                                              <w:marRight w:val="0"/>
                                                                                              <w:marTop w:val="0"/>
                                                                                              <w:marBottom w:val="0"/>
                                                                                              <w:divBdr>
                                                                                                <w:top w:val="none" w:sz="0" w:space="0" w:color="auto"/>
                                                                                                <w:left w:val="none" w:sz="0" w:space="0" w:color="auto"/>
                                                                                                <w:bottom w:val="none" w:sz="0" w:space="0" w:color="auto"/>
                                                                                                <w:right w:val="none" w:sz="0" w:space="0" w:color="auto"/>
                                                                                              </w:divBdr>
                                                                                              <w:divsChild>
                                                                                                <w:div w:id="916552782">
                                                                                                  <w:marLeft w:val="0"/>
                                                                                                  <w:marRight w:val="0"/>
                                                                                                  <w:marTop w:val="0"/>
                                                                                                  <w:marBottom w:val="0"/>
                                                                                                  <w:divBdr>
                                                                                                    <w:top w:val="none" w:sz="0" w:space="0" w:color="auto"/>
                                                                                                    <w:left w:val="none" w:sz="0" w:space="0" w:color="auto"/>
                                                                                                    <w:bottom w:val="none" w:sz="0" w:space="0" w:color="auto"/>
                                                                                                    <w:right w:val="none" w:sz="0" w:space="0" w:color="auto"/>
                                                                                                  </w:divBdr>
                                                                                                  <w:divsChild>
                                                                                                    <w:div w:id="1156259306">
                                                                                                      <w:marLeft w:val="0"/>
                                                                                                      <w:marRight w:val="0"/>
                                                                                                      <w:marTop w:val="0"/>
                                                                                                      <w:marBottom w:val="0"/>
                                                                                                      <w:divBdr>
                                                                                                        <w:top w:val="none" w:sz="0" w:space="0" w:color="auto"/>
                                                                                                        <w:left w:val="none" w:sz="0" w:space="0" w:color="auto"/>
                                                                                                        <w:bottom w:val="none" w:sz="0" w:space="0" w:color="auto"/>
                                                                                                        <w:right w:val="none" w:sz="0" w:space="0" w:color="auto"/>
                                                                                                      </w:divBdr>
                                                                                                      <w:divsChild>
                                                                                                        <w:div w:id="74133642">
                                                                                                          <w:marLeft w:val="0"/>
                                                                                                          <w:marRight w:val="0"/>
                                                                                                          <w:marTop w:val="0"/>
                                                                                                          <w:marBottom w:val="0"/>
                                                                                                          <w:divBdr>
                                                                                                            <w:top w:val="none" w:sz="0" w:space="0" w:color="auto"/>
                                                                                                            <w:left w:val="none" w:sz="0" w:space="0" w:color="auto"/>
                                                                                                            <w:bottom w:val="none" w:sz="0" w:space="0" w:color="auto"/>
                                                                                                            <w:right w:val="none" w:sz="0" w:space="0" w:color="auto"/>
                                                                                                          </w:divBdr>
                                                                                                          <w:divsChild>
                                                                                                            <w:div w:id="800466043">
                                                                                                              <w:marLeft w:val="0"/>
                                                                                                              <w:marRight w:val="0"/>
                                                                                                              <w:marTop w:val="0"/>
                                                                                                              <w:marBottom w:val="0"/>
                                                                                                              <w:divBdr>
                                                                                                                <w:top w:val="none" w:sz="0" w:space="0" w:color="auto"/>
                                                                                                                <w:left w:val="none" w:sz="0" w:space="0" w:color="auto"/>
                                                                                                                <w:bottom w:val="none" w:sz="0" w:space="0" w:color="auto"/>
                                                                                                                <w:right w:val="none" w:sz="0" w:space="0" w:color="auto"/>
                                                                                                              </w:divBdr>
                                                                                                              <w:divsChild>
                                                                                                                <w:div w:id="1455324767">
                                                                                                                  <w:marLeft w:val="0"/>
                                                                                                                  <w:marRight w:val="0"/>
                                                                                                                  <w:marTop w:val="0"/>
                                                                                                                  <w:marBottom w:val="0"/>
                                                                                                                  <w:divBdr>
                                                                                                                    <w:top w:val="none" w:sz="0" w:space="0" w:color="auto"/>
                                                                                                                    <w:left w:val="none" w:sz="0" w:space="0" w:color="auto"/>
                                                                                                                    <w:bottom w:val="none" w:sz="0" w:space="0" w:color="auto"/>
                                                                                                                    <w:right w:val="none" w:sz="0" w:space="0" w:color="auto"/>
                                                                                                                  </w:divBdr>
                                                                                                                  <w:divsChild>
                                                                                                                    <w:div w:id="1254702517">
                                                                                                                      <w:marLeft w:val="0"/>
                                                                                                                      <w:marRight w:val="0"/>
                                                                                                                      <w:marTop w:val="0"/>
                                                                                                                      <w:marBottom w:val="0"/>
                                                                                                                      <w:divBdr>
                                                                                                                        <w:top w:val="none" w:sz="0" w:space="0" w:color="auto"/>
                                                                                                                        <w:left w:val="none" w:sz="0" w:space="0" w:color="auto"/>
                                                                                                                        <w:bottom w:val="none" w:sz="0" w:space="0" w:color="auto"/>
                                                                                                                        <w:right w:val="none" w:sz="0" w:space="0" w:color="auto"/>
                                                                                                                      </w:divBdr>
                                                                                                                      <w:divsChild>
                                                                                                                        <w:div w:id="556936867">
                                                                                                                          <w:marLeft w:val="0"/>
                                                                                                                          <w:marRight w:val="0"/>
                                                                                                                          <w:marTop w:val="0"/>
                                                                                                                          <w:marBottom w:val="0"/>
                                                                                                                          <w:divBdr>
                                                                                                                            <w:top w:val="none" w:sz="0" w:space="0" w:color="auto"/>
                                                                                                                            <w:left w:val="none" w:sz="0" w:space="0" w:color="auto"/>
                                                                                                                            <w:bottom w:val="none" w:sz="0" w:space="0" w:color="auto"/>
                                                                                                                            <w:right w:val="none" w:sz="0" w:space="0" w:color="auto"/>
                                                                                                                          </w:divBdr>
                                                                                                                          <w:divsChild>
                                                                                                                            <w:div w:id="4208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8908807">
      <w:bodyDiv w:val="1"/>
      <w:marLeft w:val="0"/>
      <w:marRight w:val="0"/>
      <w:marTop w:val="0"/>
      <w:marBottom w:val="0"/>
      <w:divBdr>
        <w:top w:val="none" w:sz="0" w:space="0" w:color="auto"/>
        <w:left w:val="none" w:sz="0" w:space="0" w:color="auto"/>
        <w:bottom w:val="none" w:sz="0" w:space="0" w:color="auto"/>
        <w:right w:val="none" w:sz="0" w:space="0" w:color="auto"/>
      </w:divBdr>
    </w:div>
    <w:div w:id="1893536765">
      <w:bodyDiv w:val="1"/>
      <w:marLeft w:val="0"/>
      <w:marRight w:val="0"/>
      <w:marTop w:val="0"/>
      <w:marBottom w:val="0"/>
      <w:divBdr>
        <w:top w:val="none" w:sz="0" w:space="0" w:color="auto"/>
        <w:left w:val="none" w:sz="0" w:space="0" w:color="auto"/>
        <w:bottom w:val="none" w:sz="0" w:space="0" w:color="auto"/>
        <w:right w:val="none" w:sz="0" w:space="0" w:color="auto"/>
      </w:divBdr>
      <w:divsChild>
        <w:div w:id="1554269218">
          <w:marLeft w:val="0"/>
          <w:marRight w:val="0"/>
          <w:marTop w:val="0"/>
          <w:marBottom w:val="0"/>
          <w:divBdr>
            <w:top w:val="none" w:sz="0" w:space="0" w:color="auto"/>
            <w:left w:val="none" w:sz="0" w:space="0" w:color="auto"/>
            <w:bottom w:val="none" w:sz="0" w:space="0" w:color="auto"/>
            <w:right w:val="none" w:sz="0" w:space="0" w:color="auto"/>
          </w:divBdr>
          <w:divsChild>
            <w:div w:id="255673198">
              <w:marLeft w:val="0"/>
              <w:marRight w:val="0"/>
              <w:marTop w:val="0"/>
              <w:marBottom w:val="0"/>
              <w:divBdr>
                <w:top w:val="none" w:sz="0" w:space="0" w:color="auto"/>
                <w:left w:val="none" w:sz="0" w:space="0" w:color="auto"/>
                <w:bottom w:val="none" w:sz="0" w:space="0" w:color="auto"/>
                <w:right w:val="none" w:sz="0" w:space="0" w:color="auto"/>
              </w:divBdr>
              <w:divsChild>
                <w:div w:id="69424718">
                  <w:marLeft w:val="0"/>
                  <w:marRight w:val="0"/>
                  <w:marTop w:val="0"/>
                  <w:marBottom w:val="0"/>
                  <w:divBdr>
                    <w:top w:val="none" w:sz="0" w:space="0" w:color="auto"/>
                    <w:left w:val="none" w:sz="0" w:space="0" w:color="auto"/>
                    <w:bottom w:val="none" w:sz="0" w:space="0" w:color="auto"/>
                    <w:right w:val="none" w:sz="0" w:space="0" w:color="auto"/>
                  </w:divBdr>
                  <w:divsChild>
                    <w:div w:id="382339980">
                      <w:marLeft w:val="0"/>
                      <w:marRight w:val="0"/>
                      <w:marTop w:val="0"/>
                      <w:marBottom w:val="0"/>
                      <w:divBdr>
                        <w:top w:val="none" w:sz="0" w:space="0" w:color="auto"/>
                        <w:left w:val="none" w:sz="0" w:space="0" w:color="auto"/>
                        <w:bottom w:val="none" w:sz="0" w:space="0" w:color="auto"/>
                        <w:right w:val="none" w:sz="0" w:space="0" w:color="auto"/>
                      </w:divBdr>
                      <w:divsChild>
                        <w:div w:id="71585908">
                          <w:marLeft w:val="0"/>
                          <w:marRight w:val="0"/>
                          <w:marTop w:val="0"/>
                          <w:marBottom w:val="0"/>
                          <w:divBdr>
                            <w:top w:val="none" w:sz="0" w:space="0" w:color="auto"/>
                            <w:left w:val="none" w:sz="0" w:space="0" w:color="auto"/>
                            <w:bottom w:val="none" w:sz="0" w:space="0" w:color="auto"/>
                            <w:right w:val="none" w:sz="0" w:space="0" w:color="auto"/>
                          </w:divBdr>
                          <w:divsChild>
                            <w:div w:id="1918396847">
                              <w:marLeft w:val="0"/>
                              <w:marRight w:val="0"/>
                              <w:marTop w:val="0"/>
                              <w:marBottom w:val="0"/>
                              <w:divBdr>
                                <w:top w:val="none" w:sz="0" w:space="0" w:color="auto"/>
                                <w:left w:val="none" w:sz="0" w:space="0" w:color="auto"/>
                                <w:bottom w:val="none" w:sz="0" w:space="0" w:color="auto"/>
                                <w:right w:val="none" w:sz="0" w:space="0" w:color="auto"/>
                              </w:divBdr>
                              <w:divsChild>
                                <w:div w:id="1987313954">
                                  <w:marLeft w:val="0"/>
                                  <w:marRight w:val="0"/>
                                  <w:marTop w:val="0"/>
                                  <w:marBottom w:val="0"/>
                                  <w:divBdr>
                                    <w:top w:val="none" w:sz="0" w:space="0" w:color="auto"/>
                                    <w:left w:val="none" w:sz="0" w:space="0" w:color="auto"/>
                                    <w:bottom w:val="none" w:sz="0" w:space="0" w:color="auto"/>
                                    <w:right w:val="none" w:sz="0" w:space="0" w:color="auto"/>
                                  </w:divBdr>
                                  <w:divsChild>
                                    <w:div w:id="466362727">
                                      <w:marLeft w:val="0"/>
                                      <w:marRight w:val="0"/>
                                      <w:marTop w:val="0"/>
                                      <w:marBottom w:val="0"/>
                                      <w:divBdr>
                                        <w:top w:val="none" w:sz="0" w:space="0" w:color="auto"/>
                                        <w:left w:val="none" w:sz="0" w:space="0" w:color="auto"/>
                                        <w:bottom w:val="none" w:sz="0" w:space="0" w:color="auto"/>
                                        <w:right w:val="none" w:sz="0" w:space="0" w:color="auto"/>
                                      </w:divBdr>
                                      <w:divsChild>
                                        <w:div w:id="869151631">
                                          <w:marLeft w:val="0"/>
                                          <w:marRight w:val="0"/>
                                          <w:marTop w:val="0"/>
                                          <w:marBottom w:val="0"/>
                                          <w:divBdr>
                                            <w:top w:val="none" w:sz="0" w:space="0" w:color="auto"/>
                                            <w:left w:val="none" w:sz="0" w:space="0" w:color="auto"/>
                                            <w:bottom w:val="none" w:sz="0" w:space="0" w:color="auto"/>
                                            <w:right w:val="none" w:sz="0" w:space="0" w:color="auto"/>
                                          </w:divBdr>
                                          <w:divsChild>
                                            <w:div w:id="1547140573">
                                              <w:marLeft w:val="0"/>
                                              <w:marRight w:val="0"/>
                                              <w:marTop w:val="0"/>
                                              <w:marBottom w:val="0"/>
                                              <w:divBdr>
                                                <w:top w:val="none" w:sz="0" w:space="0" w:color="auto"/>
                                                <w:left w:val="none" w:sz="0" w:space="0" w:color="auto"/>
                                                <w:bottom w:val="none" w:sz="0" w:space="0" w:color="auto"/>
                                                <w:right w:val="none" w:sz="0" w:space="0" w:color="auto"/>
                                              </w:divBdr>
                                              <w:divsChild>
                                                <w:div w:id="900291339">
                                                  <w:marLeft w:val="0"/>
                                                  <w:marRight w:val="0"/>
                                                  <w:marTop w:val="0"/>
                                                  <w:marBottom w:val="0"/>
                                                  <w:divBdr>
                                                    <w:top w:val="none" w:sz="0" w:space="0" w:color="auto"/>
                                                    <w:left w:val="none" w:sz="0" w:space="0" w:color="auto"/>
                                                    <w:bottom w:val="none" w:sz="0" w:space="0" w:color="auto"/>
                                                    <w:right w:val="none" w:sz="0" w:space="0" w:color="auto"/>
                                                  </w:divBdr>
                                                  <w:divsChild>
                                                    <w:div w:id="981737732">
                                                      <w:marLeft w:val="0"/>
                                                      <w:marRight w:val="0"/>
                                                      <w:marTop w:val="0"/>
                                                      <w:marBottom w:val="0"/>
                                                      <w:divBdr>
                                                        <w:top w:val="none" w:sz="0" w:space="0" w:color="auto"/>
                                                        <w:left w:val="none" w:sz="0" w:space="0" w:color="auto"/>
                                                        <w:bottom w:val="none" w:sz="0" w:space="0" w:color="auto"/>
                                                        <w:right w:val="none" w:sz="0" w:space="0" w:color="auto"/>
                                                      </w:divBdr>
                                                      <w:divsChild>
                                                        <w:div w:id="1875342612">
                                                          <w:marLeft w:val="0"/>
                                                          <w:marRight w:val="0"/>
                                                          <w:marTop w:val="0"/>
                                                          <w:marBottom w:val="0"/>
                                                          <w:divBdr>
                                                            <w:top w:val="none" w:sz="0" w:space="0" w:color="auto"/>
                                                            <w:left w:val="none" w:sz="0" w:space="0" w:color="auto"/>
                                                            <w:bottom w:val="none" w:sz="0" w:space="0" w:color="auto"/>
                                                            <w:right w:val="none" w:sz="0" w:space="0" w:color="auto"/>
                                                          </w:divBdr>
                                                          <w:divsChild>
                                                            <w:div w:id="2005159137">
                                                              <w:marLeft w:val="0"/>
                                                              <w:marRight w:val="0"/>
                                                              <w:marTop w:val="0"/>
                                                              <w:marBottom w:val="0"/>
                                                              <w:divBdr>
                                                                <w:top w:val="none" w:sz="0" w:space="0" w:color="auto"/>
                                                                <w:left w:val="none" w:sz="0" w:space="0" w:color="auto"/>
                                                                <w:bottom w:val="none" w:sz="0" w:space="0" w:color="auto"/>
                                                                <w:right w:val="none" w:sz="0" w:space="0" w:color="auto"/>
                                                              </w:divBdr>
                                                              <w:divsChild>
                                                                <w:div w:id="1129711149">
                                                                  <w:marLeft w:val="0"/>
                                                                  <w:marRight w:val="0"/>
                                                                  <w:marTop w:val="0"/>
                                                                  <w:marBottom w:val="0"/>
                                                                  <w:divBdr>
                                                                    <w:top w:val="none" w:sz="0" w:space="0" w:color="auto"/>
                                                                    <w:left w:val="none" w:sz="0" w:space="0" w:color="auto"/>
                                                                    <w:bottom w:val="none" w:sz="0" w:space="0" w:color="auto"/>
                                                                    <w:right w:val="none" w:sz="0" w:space="0" w:color="auto"/>
                                                                  </w:divBdr>
                                                                  <w:divsChild>
                                                                    <w:div w:id="55948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2523013">
      <w:bodyDiv w:val="1"/>
      <w:marLeft w:val="0"/>
      <w:marRight w:val="0"/>
      <w:marTop w:val="0"/>
      <w:marBottom w:val="0"/>
      <w:divBdr>
        <w:top w:val="none" w:sz="0" w:space="0" w:color="auto"/>
        <w:left w:val="none" w:sz="0" w:space="0" w:color="auto"/>
        <w:bottom w:val="none" w:sz="0" w:space="0" w:color="auto"/>
        <w:right w:val="none" w:sz="0" w:space="0" w:color="auto"/>
      </w:divBdr>
      <w:divsChild>
        <w:div w:id="2054497088">
          <w:marLeft w:val="0"/>
          <w:marRight w:val="0"/>
          <w:marTop w:val="0"/>
          <w:marBottom w:val="0"/>
          <w:divBdr>
            <w:top w:val="none" w:sz="0" w:space="0" w:color="auto"/>
            <w:left w:val="none" w:sz="0" w:space="0" w:color="auto"/>
            <w:bottom w:val="none" w:sz="0" w:space="0" w:color="auto"/>
            <w:right w:val="none" w:sz="0" w:space="0" w:color="auto"/>
          </w:divBdr>
          <w:divsChild>
            <w:div w:id="1643995720">
              <w:marLeft w:val="0"/>
              <w:marRight w:val="0"/>
              <w:marTop w:val="0"/>
              <w:marBottom w:val="0"/>
              <w:divBdr>
                <w:top w:val="none" w:sz="0" w:space="0" w:color="auto"/>
                <w:left w:val="none" w:sz="0" w:space="0" w:color="auto"/>
                <w:bottom w:val="none" w:sz="0" w:space="0" w:color="auto"/>
                <w:right w:val="none" w:sz="0" w:space="0" w:color="auto"/>
              </w:divBdr>
              <w:divsChild>
                <w:div w:id="1368484547">
                  <w:marLeft w:val="0"/>
                  <w:marRight w:val="0"/>
                  <w:marTop w:val="0"/>
                  <w:marBottom w:val="0"/>
                  <w:divBdr>
                    <w:top w:val="none" w:sz="0" w:space="0" w:color="auto"/>
                    <w:left w:val="none" w:sz="0" w:space="0" w:color="auto"/>
                    <w:bottom w:val="none" w:sz="0" w:space="0" w:color="auto"/>
                    <w:right w:val="none" w:sz="0" w:space="0" w:color="auto"/>
                  </w:divBdr>
                  <w:divsChild>
                    <w:div w:id="311181952">
                      <w:marLeft w:val="0"/>
                      <w:marRight w:val="0"/>
                      <w:marTop w:val="0"/>
                      <w:marBottom w:val="498"/>
                      <w:divBdr>
                        <w:top w:val="none" w:sz="0" w:space="0" w:color="auto"/>
                        <w:left w:val="none" w:sz="0" w:space="0" w:color="auto"/>
                        <w:bottom w:val="none" w:sz="0" w:space="0" w:color="auto"/>
                        <w:right w:val="none" w:sz="0" w:space="0" w:color="auto"/>
                      </w:divBdr>
                      <w:divsChild>
                        <w:div w:id="1303924830">
                          <w:marLeft w:val="0"/>
                          <w:marRight w:val="0"/>
                          <w:marTop w:val="0"/>
                          <w:marBottom w:val="0"/>
                          <w:divBdr>
                            <w:top w:val="none" w:sz="0" w:space="0" w:color="auto"/>
                            <w:left w:val="none" w:sz="0" w:space="0" w:color="auto"/>
                            <w:bottom w:val="none" w:sz="0" w:space="0" w:color="auto"/>
                            <w:right w:val="none" w:sz="0" w:space="0" w:color="auto"/>
                          </w:divBdr>
                        </w:div>
                        <w:div w:id="1445077620">
                          <w:marLeft w:val="0"/>
                          <w:marRight w:val="0"/>
                          <w:marTop w:val="0"/>
                          <w:marBottom w:val="0"/>
                          <w:divBdr>
                            <w:top w:val="none" w:sz="0" w:space="0" w:color="auto"/>
                            <w:left w:val="none" w:sz="0" w:space="0" w:color="auto"/>
                            <w:bottom w:val="none" w:sz="0" w:space="0" w:color="auto"/>
                            <w:right w:val="none" w:sz="0" w:space="0" w:color="auto"/>
                          </w:divBdr>
                        </w:div>
                        <w:div w:id="1412694989">
                          <w:marLeft w:val="0"/>
                          <w:marRight w:val="0"/>
                          <w:marTop w:val="0"/>
                          <w:marBottom w:val="0"/>
                          <w:divBdr>
                            <w:top w:val="none" w:sz="0" w:space="0" w:color="auto"/>
                            <w:left w:val="none" w:sz="0" w:space="0" w:color="auto"/>
                            <w:bottom w:val="none" w:sz="0" w:space="0" w:color="auto"/>
                            <w:right w:val="none" w:sz="0" w:space="0" w:color="auto"/>
                          </w:divBdr>
                        </w:div>
                        <w:div w:id="1601061184">
                          <w:marLeft w:val="0"/>
                          <w:marRight w:val="0"/>
                          <w:marTop w:val="0"/>
                          <w:marBottom w:val="0"/>
                          <w:divBdr>
                            <w:top w:val="none" w:sz="0" w:space="0" w:color="auto"/>
                            <w:left w:val="none" w:sz="0" w:space="0" w:color="auto"/>
                            <w:bottom w:val="none" w:sz="0" w:space="0" w:color="auto"/>
                            <w:right w:val="none" w:sz="0" w:space="0" w:color="auto"/>
                          </w:divBdr>
                        </w:div>
                        <w:div w:id="1522935788">
                          <w:marLeft w:val="0"/>
                          <w:marRight w:val="0"/>
                          <w:marTop w:val="0"/>
                          <w:marBottom w:val="0"/>
                          <w:divBdr>
                            <w:top w:val="none" w:sz="0" w:space="0" w:color="auto"/>
                            <w:left w:val="none" w:sz="0" w:space="0" w:color="auto"/>
                            <w:bottom w:val="none" w:sz="0" w:space="0" w:color="auto"/>
                            <w:right w:val="none" w:sz="0" w:space="0" w:color="auto"/>
                          </w:divBdr>
                        </w:div>
                        <w:div w:id="360784622">
                          <w:marLeft w:val="0"/>
                          <w:marRight w:val="0"/>
                          <w:marTop w:val="0"/>
                          <w:marBottom w:val="0"/>
                          <w:divBdr>
                            <w:top w:val="none" w:sz="0" w:space="0" w:color="auto"/>
                            <w:left w:val="none" w:sz="0" w:space="0" w:color="auto"/>
                            <w:bottom w:val="none" w:sz="0" w:space="0" w:color="auto"/>
                            <w:right w:val="none" w:sz="0" w:space="0" w:color="auto"/>
                          </w:divBdr>
                        </w:div>
                        <w:div w:id="6355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234462">
      <w:bodyDiv w:val="1"/>
      <w:marLeft w:val="0"/>
      <w:marRight w:val="0"/>
      <w:marTop w:val="0"/>
      <w:marBottom w:val="0"/>
      <w:divBdr>
        <w:top w:val="none" w:sz="0" w:space="0" w:color="auto"/>
        <w:left w:val="none" w:sz="0" w:space="0" w:color="auto"/>
        <w:bottom w:val="none" w:sz="0" w:space="0" w:color="auto"/>
        <w:right w:val="none" w:sz="0" w:space="0" w:color="auto"/>
      </w:divBdr>
    </w:div>
    <w:div w:id="2076470536">
      <w:bodyDiv w:val="1"/>
      <w:marLeft w:val="0"/>
      <w:marRight w:val="0"/>
      <w:marTop w:val="0"/>
      <w:marBottom w:val="0"/>
      <w:divBdr>
        <w:top w:val="none" w:sz="0" w:space="0" w:color="auto"/>
        <w:left w:val="none" w:sz="0" w:space="0" w:color="auto"/>
        <w:bottom w:val="none" w:sz="0" w:space="0" w:color="auto"/>
        <w:right w:val="none" w:sz="0" w:space="0" w:color="auto"/>
      </w:divBdr>
    </w:div>
    <w:div w:id="2104493480">
      <w:bodyDiv w:val="1"/>
      <w:marLeft w:val="0"/>
      <w:marRight w:val="0"/>
      <w:marTop w:val="0"/>
      <w:marBottom w:val="0"/>
      <w:divBdr>
        <w:top w:val="none" w:sz="0" w:space="0" w:color="auto"/>
        <w:left w:val="none" w:sz="0" w:space="0" w:color="auto"/>
        <w:bottom w:val="none" w:sz="0" w:space="0" w:color="auto"/>
        <w:right w:val="none" w:sz="0" w:space="0" w:color="auto"/>
      </w:divBdr>
      <w:divsChild>
        <w:div w:id="1344625920">
          <w:marLeft w:val="0"/>
          <w:marRight w:val="0"/>
          <w:marTop w:val="0"/>
          <w:marBottom w:val="0"/>
          <w:divBdr>
            <w:top w:val="none" w:sz="0" w:space="0" w:color="auto"/>
            <w:left w:val="none" w:sz="0" w:space="0" w:color="auto"/>
            <w:bottom w:val="none" w:sz="0" w:space="0" w:color="auto"/>
            <w:right w:val="none" w:sz="0" w:space="0" w:color="auto"/>
          </w:divBdr>
          <w:divsChild>
            <w:div w:id="289670303">
              <w:marLeft w:val="0"/>
              <w:marRight w:val="0"/>
              <w:marTop w:val="0"/>
              <w:marBottom w:val="0"/>
              <w:divBdr>
                <w:top w:val="none" w:sz="0" w:space="0" w:color="auto"/>
                <w:left w:val="none" w:sz="0" w:space="0" w:color="auto"/>
                <w:bottom w:val="none" w:sz="0" w:space="0" w:color="auto"/>
                <w:right w:val="none" w:sz="0" w:space="0" w:color="auto"/>
              </w:divBdr>
              <w:divsChild>
                <w:div w:id="102115034">
                  <w:marLeft w:val="0"/>
                  <w:marRight w:val="0"/>
                  <w:marTop w:val="0"/>
                  <w:marBottom w:val="0"/>
                  <w:divBdr>
                    <w:top w:val="none" w:sz="0" w:space="0" w:color="auto"/>
                    <w:left w:val="none" w:sz="0" w:space="0" w:color="auto"/>
                    <w:bottom w:val="none" w:sz="0" w:space="0" w:color="auto"/>
                    <w:right w:val="none" w:sz="0" w:space="0" w:color="auto"/>
                  </w:divBdr>
                  <w:divsChild>
                    <w:div w:id="10631375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mailto:dgraham@lvaep.org" TargetMode="External"/><Relationship Id="rId21" Type="http://schemas.openxmlformats.org/officeDocument/2006/relationships/hyperlink" Target="mailto:moconnor@lvaep.org" TargetMode="External"/><Relationship Id="rId22" Type="http://schemas.openxmlformats.org/officeDocument/2006/relationships/hyperlink" Target="mailto:mramirez@lvaep.org" TargetMode="External"/><Relationship Id="rId23" Type="http://schemas.openxmlformats.org/officeDocument/2006/relationships/hyperlink" Target="mailto:cbarcelos@lvaep.org" TargetMode="External"/><Relationship Id="rId24" Type="http://schemas.openxmlformats.org/officeDocument/2006/relationships/hyperlink" Target="mailto:rbenali@lvaep.org" TargetMode="External"/><Relationship Id="rId25" Type="http://schemas.openxmlformats.org/officeDocument/2006/relationships/hyperlink" Target="mailto:jchavez@lvaep.org" TargetMode="External"/><Relationship Id="rId26" Type="http://schemas.openxmlformats.org/officeDocument/2006/relationships/hyperlink" Target="mailto:dgraham@lvaep.org" TargetMode="External"/><Relationship Id="rId27" Type="http://schemas.openxmlformats.org/officeDocument/2006/relationships/hyperlink" Target="mailto:moconnor@lvaep.org" TargetMode="External"/><Relationship Id="rId28" Type="http://schemas.openxmlformats.org/officeDocument/2006/relationships/hyperlink" Target="mailto:mramirez@lvaep.org" TargetMode="External"/><Relationship Id="rId29" Type="http://schemas.openxmlformats.org/officeDocument/2006/relationships/image" Target="media/image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lvanewark.org/donatetolva/" TargetMode="External"/><Relationship Id="rId31" Type="http://schemas.openxmlformats.org/officeDocument/2006/relationships/hyperlink" Target="http://tiny.cc/x6icmy" TargetMode="External"/><Relationship Id="rId32" Type="http://schemas.openxmlformats.org/officeDocument/2006/relationships/hyperlink" Target="http://tiny.cc/x6icmy"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4.jpg"/><Relationship Id="rId34" Type="http://schemas.openxmlformats.org/officeDocument/2006/relationships/hyperlink" Target="http://www.lvaep.org/students.html" TargetMode="External"/><Relationship Id="rId35" Type="http://schemas.openxmlformats.org/officeDocument/2006/relationships/hyperlink" Target="http://www.lvaep.org/students.html" TargetMode="External"/><Relationship Id="rId36" Type="http://schemas.openxmlformats.org/officeDocument/2006/relationships/image" Target="media/image5.jpeg"/><Relationship Id="rId10" Type="http://schemas.openxmlformats.org/officeDocument/2006/relationships/hyperlink" Target="http://tiny.cc/9djcmy" TargetMode="External"/><Relationship Id="rId11" Type="http://schemas.openxmlformats.org/officeDocument/2006/relationships/hyperlink" Target="http://tiny.cc/sojcmy" TargetMode="External"/><Relationship Id="rId12" Type="http://schemas.openxmlformats.org/officeDocument/2006/relationships/hyperlink" Target="http://tinyurl.com/y7dcwda8" TargetMode="External"/><Relationship Id="rId13" Type="http://schemas.openxmlformats.org/officeDocument/2006/relationships/hyperlink" Target="http://tiny.cc/9djcmy" TargetMode="External"/><Relationship Id="rId14" Type="http://schemas.openxmlformats.org/officeDocument/2006/relationships/hyperlink" Target="http://tiny.cc/sojcmy" TargetMode="External"/><Relationship Id="rId15" Type="http://schemas.openxmlformats.org/officeDocument/2006/relationships/hyperlink" Target="http://tinyurl.com/y7dcwda8" TargetMode="External"/><Relationship Id="rId16" Type="http://schemas.openxmlformats.org/officeDocument/2006/relationships/image" Target="media/image2.jpeg"/><Relationship Id="rId17" Type="http://schemas.openxmlformats.org/officeDocument/2006/relationships/hyperlink" Target="mailto:cbarcelos@lvaep.org" TargetMode="External"/><Relationship Id="rId18" Type="http://schemas.openxmlformats.org/officeDocument/2006/relationships/hyperlink" Target="mailto:rbenali@lvaep.org" TargetMode="External"/><Relationship Id="rId19" Type="http://schemas.openxmlformats.org/officeDocument/2006/relationships/hyperlink" Target="mailto:jchavez@lvaep.org" TargetMode="External"/><Relationship Id="rId37" Type="http://schemas.openxmlformats.org/officeDocument/2006/relationships/image" Target="media/image6.jpeg"/><Relationship Id="rId38" Type="http://schemas.openxmlformats.org/officeDocument/2006/relationships/image" Target="media/image7.jpeg"/><Relationship Id="rId39" Type="http://schemas.openxmlformats.org/officeDocument/2006/relationships/image" Target="media/image8.jpeg"/><Relationship Id="rId40" Type="http://schemas.openxmlformats.org/officeDocument/2006/relationships/image" Target="media/image9.jpeg"/><Relationship Id="rId41" Type="http://schemas.openxmlformats.org/officeDocument/2006/relationships/image" Target="media/image10.jpeg"/><Relationship Id="rId42" Type="http://schemas.openxmlformats.org/officeDocument/2006/relationships/image" Target="media/image11.jpeg"/><Relationship Id="rId43" Type="http://schemas.openxmlformats.org/officeDocument/2006/relationships/image" Target="media/image12.jpeg"/><Relationship Id="rId44" Type="http://schemas.openxmlformats.org/officeDocument/2006/relationships/image" Target="media/image13.jpeg"/><Relationship Id="rId4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HP_ModernElegance_newsletter_TP1037944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45373-0AFE-CE48-BEB3-831D28154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\Users\Owner\AppData\Roaming\Microsoft\Templates\HP_ModernElegance_newsletter_TP10379449.dot</Template>
  <TotalTime>8</TotalTime>
  <Pages>5</Pages>
  <Words>6</Words>
  <Characters>37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CharactersWithSpaces>
  <SharedDoc>false</SharedDoc>
  <HLinks>
    <vt:vector size="42" baseType="variant">
      <vt:variant>
        <vt:i4>3145820</vt:i4>
      </vt:variant>
      <vt:variant>
        <vt:i4>12</vt:i4>
      </vt:variant>
      <vt:variant>
        <vt:i4>0</vt:i4>
      </vt:variant>
      <vt:variant>
        <vt:i4>5</vt:i4>
      </vt:variant>
      <vt:variant>
        <vt:lpwstr>http://www.migrationpolicy.org/</vt:lpwstr>
      </vt:variant>
      <vt:variant>
        <vt:lpwstr/>
      </vt:variant>
      <vt:variant>
        <vt:i4>4325447</vt:i4>
      </vt:variant>
      <vt:variant>
        <vt:i4>9</vt:i4>
      </vt:variant>
      <vt:variant>
        <vt:i4>0</vt:i4>
      </vt:variant>
      <vt:variant>
        <vt:i4>5</vt:i4>
      </vt:variant>
      <vt:variant>
        <vt:lpwstr>http://imprintproject.org/images/imprint march 2014 research webinar - final.pdf</vt:lpwstr>
      </vt:variant>
      <vt:variant>
        <vt:lpwstr/>
      </vt:variant>
      <vt:variant>
        <vt:i4>4784146</vt:i4>
      </vt:variant>
      <vt:variant>
        <vt:i4>6</vt:i4>
      </vt:variant>
      <vt:variant>
        <vt:i4>0</vt:i4>
      </vt:variant>
      <vt:variant>
        <vt:i4>5</vt:i4>
      </vt:variant>
      <vt:variant>
        <vt:lpwstr>http://lincs.ed.gov/publications/pdf/CCRStandardsAdultEd.pdf</vt:lpwstr>
      </vt:variant>
      <vt:variant>
        <vt:lpwstr/>
      </vt:variant>
      <vt:variant>
        <vt:i4>4784255</vt:i4>
      </vt:variant>
      <vt:variant>
        <vt:i4>3</vt:i4>
      </vt:variant>
      <vt:variant>
        <vt:i4>0</vt:i4>
      </vt:variant>
      <vt:variant>
        <vt:i4>5</vt:i4>
      </vt:variant>
      <vt:variant>
        <vt:lpwstr>http://wunc.org/post/fact-check-clearing-7-common-core-claims</vt:lpwstr>
      </vt:variant>
      <vt:variant>
        <vt:lpwstr/>
      </vt:variant>
      <vt:variant>
        <vt:i4>2097155</vt:i4>
      </vt:variant>
      <vt:variant>
        <vt:i4>0</vt:i4>
      </vt:variant>
      <vt:variant>
        <vt:i4>0</vt:i4>
      </vt:variant>
      <vt:variant>
        <vt:i4>5</vt:i4>
      </vt:variant>
      <vt:variant>
        <vt:lpwstr>http://www.npr.org/2014/04/09/299073572/an-education-reporter-puts-himself-to-the-standardized-test</vt:lpwstr>
      </vt:variant>
      <vt:variant>
        <vt:lpwstr/>
      </vt:variant>
      <vt:variant>
        <vt:i4>4194421</vt:i4>
      </vt:variant>
      <vt:variant>
        <vt:i4>-1</vt:i4>
      </vt:variant>
      <vt:variant>
        <vt:i4>1065</vt:i4>
      </vt:variant>
      <vt:variant>
        <vt:i4>1</vt:i4>
      </vt:variant>
      <vt:variant>
        <vt:lpwstr>Kadisha-Idris</vt:lpwstr>
      </vt:variant>
      <vt:variant>
        <vt:lpwstr/>
      </vt:variant>
      <vt:variant>
        <vt:i4>5242907</vt:i4>
      </vt:variant>
      <vt:variant>
        <vt:i4>-1</vt:i4>
      </vt:variant>
      <vt:variant>
        <vt:i4>1067</vt:i4>
      </vt:variant>
      <vt:variant>
        <vt:i4>1</vt:i4>
      </vt:variant>
      <vt:variant>
        <vt:lpwstr>Maxine-McCormick-McGraw-Hill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Ellen Sherman</cp:lastModifiedBy>
  <cp:revision>5</cp:revision>
  <cp:lastPrinted>2016-03-14T19:57:00Z</cp:lastPrinted>
  <dcterms:created xsi:type="dcterms:W3CDTF">2017-07-13T14:37:00Z</dcterms:created>
  <dcterms:modified xsi:type="dcterms:W3CDTF">2017-07-13T16:07:00Z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